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48" w:rsidRDefault="00980348" w:rsidP="00F96F34">
      <w:pPr>
        <w:pStyle w:val="Heading3"/>
        <w:tabs>
          <w:tab w:val="right" w:leader="dot" w:pos="8754"/>
        </w:tabs>
        <w:spacing w:before="212"/>
        <w:ind w:left="119"/>
      </w:pPr>
    </w:p>
    <w:p w:rsidR="00980348" w:rsidRDefault="00980348" w:rsidP="00980348">
      <w:pPr>
        <w:pStyle w:val="Heading1"/>
        <w:spacing w:before="139" w:line="252" w:lineRule="auto"/>
        <w:ind w:left="3721" w:right="345" w:hanging="3246"/>
        <w:rPr>
          <w:color w:val="632423"/>
          <w:spacing w:val="-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AA1081A" wp14:editId="6EC0AEED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791" name="Group 449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792" name="Freeform 450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451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794" name="Freeform 452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453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796" name="Freeform 454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455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98" name="Freeform 456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457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800" name="Freeform 458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459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802" name="Freeform 460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3F8F2" id="Group 790" o:spid="_x0000_s1026" style="position:absolute;margin-left:23.95pt;margin-top:24.9pt;width:565.1pt;height:743.6pt;z-index:-25163161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">
                <v:group id="Group 449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450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cq8UA&#10;AADcAAAADwAAAGRycy9kb3ducmV2LnhtbESPQWvCQBSE74X+h+UJvdWNQWyNrlIEQRCUqojentln&#10;Nph9G7LbGP+9Wyj0OMzMN8x03tlKtNT40rGCQT8BQZw7XXKh4LBfvn+C8AFZY+WYFDzIw3z2+jLF&#10;TLs7f1O7C4WIEPYZKjAh1JmUPjdk0fddTRy9q2sshiibQuoG7xFuK5kmyUhaLDkuGKxpYSi/7X6s&#10;gjC4Gtqnx8Wh3J6H2q5Xl3ZzUuqt131NQATqwn/4r73SCj7GKf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Jyr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451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452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X6MMA&#10;AADcAAAADwAAAGRycy9kb3ducmV2LnhtbESP3YrCMBSE7wXfIRzBO01dlqrVKCIIRVjw7wEOzbGt&#10;Nie1iVrf3iwIXg4z8w0zX7amEg9qXGlZwWgYgSDOrC45V3A6bgYTEM4ja6wsk4IXOVguup05Jto+&#10;eU+Pg89FgLBLUEHhfZ1I6bKCDLqhrYmDd7aNQR9kk0vd4DPATSV/oiiWBksOCwXWtC4oux7uRkG7&#10;2d4uUTrORpP0hPdpvIr/Ljul+r12NQPhqfXf8KedagXj6S/8nw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X6M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453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454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RfsYA&#10;AADcAAAADwAAAGRycy9kb3ducmV2LnhtbESPQWvCQBSE7wX/w/IK3uqmRVIbXSVUBFvqwVgRb4/s&#10;M4lm34bsatJ/3y0UPA4z8w0zW/SmFjdqXWVZwfMoAkGcW11xoeB7t3qagHAeWWNtmRT8kIPFfPAw&#10;w0Tbjrd0y3whAoRdggpK75tESpeXZNCNbEMcvJNtDfog20LqFrsAN7V8iaJYGqw4LJTY0HtJ+SW7&#10;GgXc++6ySb/SaH8cb4+H6vzxGS+VGj726RSEp97fw//ttVbw+hbD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ARfs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455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456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d7b4A&#10;AADcAAAADwAAAGRycy9kb3ducmV2LnhtbERPSwrCMBDdC94hjOBOU11UrUYRQSiC4O8AQzO21WZS&#10;m6j19mYhuHy8/2LVmkq8qHGlZQWjYQSCOLO65FzB5bwdTEE4j6yxskwKPuRgtex2Fpho++YjvU4+&#10;FyGEXYIKCu/rREqXFWTQDW1NHLirbQz6AJtc6gbfIdxUchxFsTRYcmgosKZNQdn99DQK2u3ucYvS&#10;STaaphd8zuJ1vL8dlOr32vUchKfW/8U/d6oVTGZ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BHe2+AAAA3AAAAA8AAAAAAAAAAAAAAAAAmAIAAGRycy9kb3ducmV2&#10;LnhtbFBLBQYAAAAABAAEAPUAAACDAwAAAAA=&#10;" path="m,l,14804e" filled="f" strokeweight="1.06pt">
                    <v:path arrowok="t" o:connecttype="custom" o:connectlocs="0,518;0,15322" o:connectangles="0,0"/>
                  </v:shape>
                </v:group>
                <v:group id="Group 457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458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B8cAA&#10;AADcAAAADwAAAGRycy9kb3ducmV2LnhtbERPzYrCMBC+L/gOYQRva+oiItUopeKinrT6AGMztsVm&#10;Upqo1ac3B8Hjx/c/X3amFndqXWVZwWgYgSDOra64UHA6rn+nIJxH1lhbJgVPcrBc9H7mGGv74APd&#10;M1+IEMIuRgWl900spctLMuiGtiEO3MW2Bn2AbSF1i48Qbmr5F0UTabDi0FBiQ2lJ+TW7GQX/9jXZ&#10;r/a77XhcH8/pLUlWaZYoNeh3yQyEp85/xR/3RiuYRm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9B8cAAAADcAAAADwAAAAAAAAAAAAAAAACYAgAAZHJzL2Rvd25y&#10;ZXYueG1sUEsFBgAAAAAEAAQA9QAAAIUDAAAAAA==&#10;" path="m,l11261,e" filled="f" strokeweight="2.02pt">
                    <v:path arrowok="t" o:connecttype="custom" o:connectlocs="0,0;11261,0" o:connectangles="0,0"/>
                  </v:shape>
                </v:group>
                <v:group id="Group 459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460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ZUscA&#10;AADcAAAADwAAAGRycy9kb3ducmV2LnhtbESPzWrDMBCE74W8g9hALyWRa0oJjuWQHwI9tIU4OSS3&#10;xdrYJtbKtVTbffuqUMhxmJlvmHQ1mkb01LnasoLneQSCuLC65lLB6bifLUA4j6yxsUwKfsjBKps8&#10;pJhoO/CB+tyXIkDYJaig8r5NpHRFRQbd3LbEwbvazqAPsiul7nAIcNPIOIpepcGaw0KFLW0rKm75&#10;t1Fw8/nT+Ww++s/+xV6+2uP7bnMplHqcjuslCE+jv4f/229awSKK4e9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+mVL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632423"/>
          <w:spacing w:val="17"/>
        </w:rPr>
        <w:t>COEUS LITE IRB SUBMISSION SYSTEM MANUAL APPENDIX</w:t>
      </w:r>
      <w:r>
        <w:rPr>
          <w:color w:val="632423"/>
          <w:spacing w:val="-38"/>
        </w:rPr>
        <w:t xml:space="preserve"> </w:t>
      </w:r>
    </w:p>
    <w:p w:rsidR="0027668A" w:rsidRDefault="0027668A" w:rsidP="0027668A">
      <w:pPr>
        <w:pStyle w:val="Heading1"/>
        <w:spacing w:before="139" w:line="252" w:lineRule="auto"/>
        <w:ind w:left="3721" w:right="345" w:hanging="3246"/>
        <w:jc w:val="center"/>
      </w:pPr>
      <w:r>
        <w:rPr>
          <w:color w:val="632423"/>
          <w:spacing w:val="-38"/>
        </w:rPr>
        <w:t>UPDATED MARCH 21, 2016</w:t>
      </w:r>
      <w:bookmarkStart w:id="0" w:name="_GoBack"/>
      <w:bookmarkEnd w:id="0"/>
    </w:p>
    <w:p w:rsidR="00980348" w:rsidRPr="00980348" w:rsidRDefault="00980348" w:rsidP="00980348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 wp14:anchorId="71039FFF" wp14:editId="331DFB0A">
                <wp:extent cx="5542915" cy="38100"/>
                <wp:effectExtent l="9525" t="8890" r="635" b="635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804" name="Group 444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805" name="Freeform 445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44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807" name="Freeform 44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CCBC34" id="Group 803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">
                <v:group id="Group 444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445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ZHsUA&#10;AADcAAAADwAAAGRycy9kb3ducmV2LnhtbESPS2/CMBCE75X4D9YicSsOj1YQYhBFUPXatIceV/Hm&#10;AfE6jU0S+PV1pUo9jmbmG02yG0wtOmpdZVnBbBqBIM6srrhQ8PlxelyBcB5ZY22ZFNzIwW47ekgw&#10;1rbnd+pSX4gAYRejgtL7JpbSZSUZdFPbEAcvt61BH2RbSN1iH+CmlvMoepYGKw4LJTZ0KCm7pFej&#10;YPG67L/2nflOj+b+ktfH9fl080pNxsN+A8LT4P/Df+03rWAVPcH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5kexQAAANwAAAAPAAAAAAAAAAAAAAAAAJgCAABkcnMv&#10;ZG93bnJldi54bWxQSwUGAAAAAAQABAD1AAAAigMAAAAA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446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447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TzcQA&#10;AADcAAAADwAAAGRycy9kb3ducmV2LnhtbESPwU7DMBBE70j8g7VI3KgDh1DSuhEgBRFxolScV/E2&#10;TmuvI9s0KV+PkZA4jmbmjWZdz86KE4U4eFZwuyhAEHdeD9wr2H00N0sQMSFrtJ5JwZki1JvLizVW&#10;2k/8Tqdt6kWGcKxQgUlprKSMnSGHceFH4uztfXCYsgy91AGnDHdW3hVFKR0OnBcMjvRsqDtuv5yC&#10;z8mX30+mPdu2fTm8cdnswoNV6vpqflyBSDSn//Bf+1UrWBb3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083EAAAA3AAAAA8AAAAAAAAAAAAAAAAAmAIAAGRycy9k&#10;b3ducmV2LnhtbFBLBQYAAAAABAAEAPUAAACJAwAAAAA=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Pr="00C450B1" w:rsidRDefault="0027668A" w:rsidP="00F96F34">
      <w:pPr>
        <w:pStyle w:val="Heading3"/>
        <w:tabs>
          <w:tab w:val="right" w:leader="dot" w:pos="8754"/>
        </w:tabs>
        <w:spacing w:before="212"/>
        <w:ind w:left="119"/>
        <w:rPr>
          <w:rFonts w:cs="Arial"/>
          <w:b w:val="0"/>
          <w:bCs w:val="0"/>
        </w:rPr>
      </w:pPr>
      <w:hyperlink w:anchor="_bookmark27" w:history="1">
        <w:r w:rsidR="00F96F34" w:rsidRPr="00C450B1">
          <w:rPr>
            <w:rFonts w:cs="Arial"/>
            <w:spacing w:val="-1"/>
          </w:rPr>
          <w:t>Creating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1"/>
          </w:rPr>
          <w:t>an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-2"/>
          </w:rPr>
          <w:t>Amendment</w:t>
        </w:r>
        <w:r w:rsidR="00F96F34" w:rsidRPr="00C450B1">
          <w:rPr>
            <w:rFonts w:cs="Arial"/>
            <w:spacing w:val="-1"/>
          </w:rPr>
          <w:t xml:space="preserve"> to</w:t>
        </w:r>
        <w:r w:rsidR="00F96F34" w:rsidRPr="00C450B1">
          <w:rPr>
            <w:rFonts w:cs="Arial"/>
          </w:rPr>
          <w:t xml:space="preserve"> a</w:t>
        </w:r>
        <w:r w:rsidR="00F96F34" w:rsidRPr="00C450B1">
          <w:rPr>
            <w:rFonts w:cs="Arial"/>
            <w:spacing w:val="3"/>
          </w:rPr>
          <w:t xml:space="preserve"> </w:t>
        </w:r>
        <w:r w:rsidR="00F96F34" w:rsidRPr="00C450B1">
          <w:rPr>
            <w:rFonts w:cs="Arial"/>
            <w:spacing w:val="-1"/>
          </w:rPr>
          <w:t>Currently</w:t>
        </w:r>
        <w:r w:rsidR="00F96F34" w:rsidRPr="00C450B1">
          <w:rPr>
            <w:rFonts w:cs="Arial"/>
            <w:spacing w:val="3"/>
          </w:rPr>
          <w:t xml:space="preserve"> </w:t>
        </w:r>
        <w:r w:rsidR="00F96F34" w:rsidRPr="00C450B1">
          <w:rPr>
            <w:rFonts w:cs="Arial"/>
            <w:spacing w:val="-2"/>
          </w:rPr>
          <w:t>Approved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-1"/>
          </w:rPr>
          <w:t>Protocol</w:t>
        </w:r>
        <w:r w:rsidR="00F96F34" w:rsidRPr="00C450B1">
          <w:rPr>
            <w:rFonts w:cs="Arial"/>
            <w:spacing w:val="-1"/>
          </w:rPr>
          <w:tab/>
        </w:r>
        <w:r w:rsidR="00980348">
          <w:rPr>
            <w:rFonts w:cs="Arial"/>
            <w:spacing w:val="2"/>
          </w:rPr>
          <w:t>2</w:t>
        </w:r>
      </w:hyperlink>
    </w:p>
    <w:p w:rsidR="00F96F34" w:rsidRPr="00C450B1" w:rsidRDefault="0027668A" w:rsidP="00F96F34">
      <w:pPr>
        <w:pStyle w:val="BodyText"/>
        <w:tabs>
          <w:tab w:val="right" w:leader="dot" w:pos="8747"/>
        </w:tabs>
        <w:spacing w:before="219"/>
        <w:ind w:left="340"/>
        <w:rPr>
          <w:rFonts w:eastAsia="Cambria" w:cs="Arial"/>
        </w:rPr>
      </w:pPr>
      <w:hyperlink w:anchor="_bookmark28" w:history="1">
        <w:r w:rsidR="00F96F34" w:rsidRPr="00C450B1">
          <w:rPr>
            <w:rFonts w:cs="Arial"/>
            <w:spacing w:val="-1"/>
          </w:rPr>
          <w:t>Modifying</w:t>
        </w:r>
        <w:r w:rsidR="00F96F34" w:rsidRPr="00C450B1">
          <w:rPr>
            <w:rFonts w:cs="Arial"/>
            <w:spacing w:val="-4"/>
          </w:rPr>
          <w:t xml:space="preserve"> </w:t>
        </w:r>
        <w:r w:rsidR="00F96F34" w:rsidRPr="00C450B1">
          <w:rPr>
            <w:rFonts w:cs="Arial"/>
            <w:spacing w:val="-1"/>
          </w:rPr>
          <w:t>Attachments</w:t>
        </w:r>
        <w:r w:rsidR="00F96F34" w:rsidRPr="00C450B1">
          <w:rPr>
            <w:rFonts w:cs="Arial"/>
            <w:spacing w:val="-1"/>
          </w:rPr>
          <w:tab/>
        </w:r>
      </w:hyperlink>
    </w:p>
    <w:p w:rsidR="00F96F34" w:rsidRPr="00C450B1" w:rsidRDefault="0027668A" w:rsidP="00F96F34">
      <w:pPr>
        <w:pStyle w:val="BodyText"/>
        <w:tabs>
          <w:tab w:val="right" w:leader="dot" w:pos="8747"/>
        </w:tabs>
        <w:spacing w:before="212"/>
        <w:ind w:left="340"/>
        <w:rPr>
          <w:rFonts w:eastAsia="Cambria" w:cs="Arial"/>
        </w:rPr>
      </w:pPr>
      <w:hyperlink w:anchor="_bookmark29" w:history="1">
        <w:r w:rsidR="00F96F34" w:rsidRPr="00C450B1">
          <w:rPr>
            <w:rFonts w:cs="Arial"/>
            <w:spacing w:val="-1"/>
          </w:rPr>
          <w:t>Uploading</w:t>
        </w:r>
        <w:r w:rsidR="00F96F34" w:rsidRPr="00C450B1">
          <w:rPr>
            <w:rFonts w:cs="Arial"/>
          </w:rPr>
          <w:t xml:space="preserve"> a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  <w:spacing w:val="-2"/>
          </w:rPr>
          <w:t>New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2"/>
          </w:rPr>
          <w:t>Document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1"/>
          </w:rPr>
          <w:t>for Review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1"/>
          </w:rPr>
          <w:t>by</w:t>
        </w:r>
        <w:r w:rsidR="00F96F34" w:rsidRPr="00C450B1">
          <w:rPr>
            <w:rFonts w:cs="Arial"/>
            <w:spacing w:val="-2"/>
          </w:rPr>
          <w:t xml:space="preserve"> </w:t>
        </w:r>
        <w:r w:rsidR="00F96F34" w:rsidRPr="00C450B1">
          <w:rPr>
            <w:rFonts w:cs="Arial"/>
          </w:rPr>
          <w:t>the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</w:rPr>
          <w:t>IRB</w:t>
        </w:r>
        <w:r w:rsidR="00F96F34" w:rsidRPr="00C450B1">
          <w:rPr>
            <w:rFonts w:cs="Arial"/>
          </w:rPr>
          <w:tab/>
        </w:r>
      </w:hyperlink>
    </w:p>
    <w:p w:rsidR="00F96F34" w:rsidRPr="00C450B1" w:rsidRDefault="0027668A" w:rsidP="00F96F34">
      <w:pPr>
        <w:pStyle w:val="Heading3"/>
        <w:tabs>
          <w:tab w:val="right" w:leader="dot" w:pos="8755"/>
        </w:tabs>
        <w:spacing w:before="205"/>
        <w:ind w:left="120"/>
        <w:rPr>
          <w:rFonts w:cs="Arial"/>
          <w:b w:val="0"/>
          <w:bCs w:val="0"/>
        </w:rPr>
      </w:pPr>
      <w:hyperlink w:anchor="_bookmark30" w:history="1">
        <w:r w:rsidR="00F96F34" w:rsidRPr="00C450B1">
          <w:rPr>
            <w:rFonts w:cs="Arial"/>
            <w:spacing w:val="-2"/>
          </w:rPr>
          <w:t>Deleting</w:t>
        </w:r>
        <w:r w:rsidR="00F96F34" w:rsidRPr="00C450B1">
          <w:rPr>
            <w:rFonts w:cs="Arial"/>
          </w:rPr>
          <w:t xml:space="preserve"> a</w:t>
        </w:r>
        <w:r w:rsidR="00F96F34" w:rsidRPr="00C450B1">
          <w:rPr>
            <w:rFonts w:cs="Arial"/>
            <w:spacing w:val="3"/>
          </w:rPr>
          <w:t xml:space="preserve"> </w:t>
        </w:r>
        <w:r w:rsidR="00F96F34" w:rsidRPr="00C450B1">
          <w:rPr>
            <w:rFonts w:cs="Arial"/>
            <w:spacing w:val="-1"/>
          </w:rPr>
          <w:t>Pending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-1"/>
          </w:rPr>
          <w:t>protocol</w:t>
        </w:r>
        <w:r w:rsidR="00F96F34" w:rsidRPr="00C450B1">
          <w:rPr>
            <w:rFonts w:cs="Arial"/>
            <w:spacing w:val="-1"/>
          </w:rPr>
          <w:tab/>
        </w:r>
        <w:r w:rsidR="00980348">
          <w:rPr>
            <w:rFonts w:cs="Arial"/>
            <w:spacing w:val="2"/>
          </w:rPr>
          <w:t>6</w:t>
        </w:r>
      </w:hyperlink>
    </w:p>
    <w:p w:rsidR="00F96F34" w:rsidRPr="00C450B1" w:rsidRDefault="0027668A" w:rsidP="00F96F34">
      <w:pPr>
        <w:pStyle w:val="Heading3"/>
        <w:tabs>
          <w:tab w:val="right" w:leader="dot" w:pos="8755"/>
        </w:tabs>
        <w:spacing w:before="212"/>
        <w:ind w:left="120"/>
        <w:rPr>
          <w:rFonts w:cs="Arial"/>
          <w:b w:val="0"/>
          <w:bCs w:val="0"/>
        </w:rPr>
      </w:pPr>
      <w:hyperlink w:anchor="_bookmark31" w:history="1">
        <w:r w:rsidR="00F96F34" w:rsidRPr="00C450B1">
          <w:rPr>
            <w:rFonts w:cs="Arial"/>
            <w:spacing w:val="-2"/>
          </w:rPr>
          <w:t>Withdrawing</w:t>
        </w:r>
        <w:r w:rsidR="00F96F34" w:rsidRPr="00C450B1">
          <w:rPr>
            <w:rFonts w:cs="Arial"/>
          </w:rPr>
          <w:t xml:space="preserve"> a</w:t>
        </w:r>
        <w:r w:rsidR="00F96F34" w:rsidRPr="00C450B1">
          <w:rPr>
            <w:rFonts w:cs="Arial"/>
            <w:spacing w:val="3"/>
          </w:rPr>
          <w:t xml:space="preserve"> </w:t>
        </w:r>
        <w:r w:rsidR="00F96F34" w:rsidRPr="00C450B1">
          <w:rPr>
            <w:rFonts w:cs="Arial"/>
            <w:spacing w:val="-2"/>
          </w:rPr>
          <w:t>Submission</w:t>
        </w:r>
        <w:r w:rsidR="00F96F34" w:rsidRPr="00C450B1">
          <w:rPr>
            <w:rFonts w:cs="Arial"/>
            <w:spacing w:val="-2"/>
          </w:rPr>
          <w:tab/>
        </w:r>
        <w:r w:rsidR="00E60B6C">
          <w:rPr>
            <w:rFonts w:cs="Arial"/>
            <w:spacing w:val="2"/>
          </w:rPr>
          <w:t>8</w:t>
        </w:r>
      </w:hyperlink>
    </w:p>
    <w:p w:rsidR="00F96F34" w:rsidRPr="00C450B1" w:rsidRDefault="0027668A" w:rsidP="00F96F34">
      <w:pPr>
        <w:pStyle w:val="Heading3"/>
        <w:tabs>
          <w:tab w:val="right" w:leader="dot" w:pos="8755"/>
        </w:tabs>
        <w:spacing w:before="212"/>
        <w:ind w:left="120"/>
        <w:rPr>
          <w:rFonts w:cs="Arial"/>
          <w:b w:val="0"/>
          <w:bCs w:val="0"/>
        </w:rPr>
      </w:pPr>
      <w:hyperlink w:anchor="_bookmark32" w:history="1">
        <w:r w:rsidR="00F96F34" w:rsidRPr="00C450B1">
          <w:rPr>
            <w:rFonts w:cs="Arial"/>
          </w:rPr>
          <w:t>Create</w:t>
        </w:r>
        <w:r w:rsidR="00F96F34" w:rsidRPr="00C450B1">
          <w:rPr>
            <w:rFonts w:cs="Arial"/>
            <w:spacing w:val="-2"/>
          </w:rPr>
          <w:t xml:space="preserve"> </w:t>
        </w:r>
        <w:r w:rsidR="00F96F34" w:rsidRPr="00C450B1">
          <w:rPr>
            <w:rFonts w:cs="Arial"/>
            <w:spacing w:val="-1"/>
          </w:rPr>
          <w:t>Renewal</w:t>
        </w:r>
        <w:r w:rsidR="00F96F34" w:rsidRPr="00C450B1">
          <w:rPr>
            <w:rFonts w:cs="Arial"/>
            <w:spacing w:val="-2"/>
          </w:rPr>
          <w:tab/>
        </w:r>
        <w:r w:rsidR="00E60B6C">
          <w:rPr>
            <w:rFonts w:cs="Arial"/>
            <w:spacing w:val="2"/>
          </w:rPr>
          <w:t>8</w:t>
        </w:r>
      </w:hyperlink>
    </w:p>
    <w:p w:rsidR="00F96F34" w:rsidRPr="00C450B1" w:rsidRDefault="0027668A" w:rsidP="00F96F34">
      <w:pPr>
        <w:pStyle w:val="Heading3"/>
        <w:tabs>
          <w:tab w:val="right" w:leader="dot" w:pos="8755"/>
        </w:tabs>
        <w:spacing w:before="212"/>
        <w:ind w:left="120"/>
        <w:rPr>
          <w:rFonts w:cs="Arial"/>
          <w:b w:val="0"/>
          <w:bCs w:val="0"/>
        </w:rPr>
      </w:pPr>
      <w:hyperlink w:anchor="_bookmark34" w:history="1">
        <w:r w:rsidR="00F96F34" w:rsidRPr="00C450B1">
          <w:rPr>
            <w:rFonts w:cs="Arial"/>
            <w:spacing w:val="-1"/>
          </w:rPr>
          <w:t>Reviewing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-1"/>
          </w:rPr>
          <w:t>Revisions</w:t>
        </w:r>
        <w:r w:rsidR="00F96F34" w:rsidRPr="00C450B1">
          <w:rPr>
            <w:rFonts w:cs="Arial"/>
            <w:spacing w:val="-2"/>
          </w:rPr>
          <w:t xml:space="preserve"> </w:t>
        </w:r>
        <w:r w:rsidR="00F96F34" w:rsidRPr="00C450B1">
          <w:rPr>
            <w:rFonts w:cs="Arial"/>
            <w:spacing w:val="-1"/>
          </w:rPr>
          <w:t>Required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-1"/>
          </w:rPr>
          <w:t>by</w:t>
        </w:r>
        <w:r w:rsidR="00F96F34" w:rsidRPr="00C450B1">
          <w:rPr>
            <w:rFonts w:cs="Arial"/>
            <w:spacing w:val="-2"/>
          </w:rPr>
          <w:t xml:space="preserve"> </w:t>
        </w:r>
        <w:r w:rsidR="00F96F34" w:rsidRPr="00C450B1">
          <w:rPr>
            <w:rFonts w:cs="Arial"/>
            <w:spacing w:val="-1"/>
          </w:rPr>
          <w:t>the</w:t>
        </w:r>
        <w:r w:rsidR="00F96F34" w:rsidRPr="00C450B1">
          <w:rPr>
            <w:rFonts w:cs="Arial"/>
            <w:spacing w:val="3"/>
          </w:rPr>
          <w:t xml:space="preserve"> </w:t>
        </w:r>
        <w:r w:rsidR="00F96F34" w:rsidRPr="00C450B1">
          <w:rPr>
            <w:rFonts w:cs="Arial"/>
            <w:spacing w:val="-2"/>
          </w:rPr>
          <w:t>IRB</w:t>
        </w:r>
        <w:r w:rsidR="00F96F34" w:rsidRPr="00C450B1">
          <w:rPr>
            <w:rFonts w:cs="Arial"/>
            <w:spacing w:val="-2"/>
          </w:rPr>
          <w:tab/>
        </w:r>
        <w:r w:rsidR="00E60B6C">
          <w:rPr>
            <w:rFonts w:cs="Arial"/>
            <w:spacing w:val="2"/>
          </w:rPr>
          <w:t>11</w:t>
        </w:r>
      </w:hyperlink>
    </w:p>
    <w:p w:rsidR="00F96F34" w:rsidRPr="00C450B1" w:rsidRDefault="0027668A" w:rsidP="00F96F34">
      <w:pPr>
        <w:pStyle w:val="BodyText"/>
        <w:tabs>
          <w:tab w:val="right" w:leader="dot" w:pos="8747"/>
        </w:tabs>
        <w:spacing w:before="219"/>
        <w:ind w:left="341"/>
        <w:rPr>
          <w:rFonts w:eastAsia="Cambria" w:cs="Arial"/>
        </w:rPr>
      </w:pPr>
      <w:hyperlink w:anchor="_bookmark35" w:history="1">
        <w:r w:rsidR="00F96F34" w:rsidRPr="00C450B1">
          <w:rPr>
            <w:rFonts w:cs="Arial"/>
            <w:spacing w:val="-1"/>
          </w:rPr>
          <w:t>Responding</w:t>
        </w:r>
        <w:r w:rsidR="00F96F34" w:rsidRPr="00C450B1">
          <w:rPr>
            <w:rFonts w:cs="Arial"/>
          </w:rPr>
          <w:t xml:space="preserve"> </w:t>
        </w:r>
        <w:r w:rsidR="00F96F34" w:rsidRPr="00C450B1">
          <w:rPr>
            <w:rFonts w:cs="Arial"/>
            <w:spacing w:val="1"/>
          </w:rPr>
          <w:t>to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</w:rPr>
          <w:t>the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</w:rPr>
          <w:t>IRB</w:t>
        </w:r>
        <w:r w:rsidR="00F96F34" w:rsidRPr="00C450B1">
          <w:rPr>
            <w:rFonts w:cs="Arial"/>
            <w:spacing w:val="-1"/>
          </w:rPr>
          <w:t xml:space="preserve"> </w:t>
        </w:r>
        <w:r w:rsidR="00F96F34" w:rsidRPr="00C450B1">
          <w:rPr>
            <w:rFonts w:cs="Arial"/>
            <w:spacing w:val="-2"/>
          </w:rPr>
          <w:t>When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1"/>
          </w:rPr>
          <w:t>Revisions</w:t>
        </w:r>
        <w:r w:rsidR="00F96F34" w:rsidRPr="00C450B1">
          <w:rPr>
            <w:rFonts w:cs="Arial"/>
          </w:rPr>
          <w:t xml:space="preserve"> Are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  <w:spacing w:val="-2"/>
          </w:rPr>
          <w:t>Requested</w:t>
        </w:r>
        <w:r w:rsidR="00F96F34" w:rsidRPr="00C450B1">
          <w:rPr>
            <w:rFonts w:cs="Arial"/>
            <w:spacing w:val="-2"/>
          </w:rPr>
          <w:tab/>
        </w:r>
      </w:hyperlink>
    </w:p>
    <w:p w:rsidR="00F96F34" w:rsidRPr="00C450B1" w:rsidRDefault="0027668A" w:rsidP="00F96F34">
      <w:pPr>
        <w:pStyle w:val="BodyText"/>
        <w:tabs>
          <w:tab w:val="right" w:leader="dot" w:pos="8748"/>
        </w:tabs>
        <w:spacing w:before="212"/>
        <w:ind w:left="341"/>
        <w:rPr>
          <w:rFonts w:eastAsia="Cambria" w:cs="Arial"/>
        </w:rPr>
      </w:pPr>
      <w:hyperlink w:anchor="_bookmark36" w:history="1">
        <w:r w:rsidR="00F96F34" w:rsidRPr="00C450B1">
          <w:rPr>
            <w:rFonts w:cs="Arial"/>
            <w:spacing w:val="-1"/>
          </w:rPr>
          <w:t>Modifications</w:t>
        </w:r>
        <w:r w:rsidR="00F96F34" w:rsidRPr="00C450B1">
          <w:rPr>
            <w:rFonts w:cs="Arial"/>
            <w:spacing w:val="-4"/>
          </w:rPr>
          <w:t xml:space="preserve"> </w:t>
        </w:r>
        <w:r w:rsidR="00F96F34" w:rsidRPr="00C450B1">
          <w:rPr>
            <w:rFonts w:cs="Arial"/>
            <w:spacing w:val="1"/>
          </w:rPr>
          <w:t>to</w:t>
        </w:r>
        <w:r w:rsidR="00F96F34" w:rsidRPr="00C450B1">
          <w:rPr>
            <w:rFonts w:cs="Arial"/>
            <w:spacing w:val="-3"/>
          </w:rPr>
          <w:t xml:space="preserve"> </w:t>
        </w:r>
        <w:r w:rsidR="00F96F34" w:rsidRPr="00C450B1">
          <w:rPr>
            <w:rFonts w:cs="Arial"/>
            <w:spacing w:val="-2"/>
          </w:rPr>
          <w:t xml:space="preserve">Previously </w:t>
        </w:r>
        <w:r w:rsidR="00F96F34" w:rsidRPr="00C450B1">
          <w:rPr>
            <w:rFonts w:cs="Arial"/>
            <w:spacing w:val="-1"/>
          </w:rPr>
          <w:t>Uploaded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1"/>
          </w:rPr>
          <w:t>Documents</w:t>
        </w:r>
        <w:r w:rsidR="00F96F34" w:rsidRPr="00C450B1">
          <w:rPr>
            <w:rFonts w:cs="Arial"/>
            <w:spacing w:val="-1"/>
          </w:rPr>
          <w:tab/>
        </w:r>
      </w:hyperlink>
    </w:p>
    <w:p w:rsidR="00F96F34" w:rsidRDefault="0027668A" w:rsidP="00F96F34">
      <w:pPr>
        <w:pStyle w:val="Heading3"/>
        <w:tabs>
          <w:tab w:val="right" w:leader="dot" w:pos="8755"/>
        </w:tabs>
        <w:spacing w:before="210"/>
        <w:ind w:left="120"/>
        <w:rPr>
          <w:rFonts w:cs="Arial"/>
          <w:spacing w:val="2"/>
        </w:rPr>
      </w:pPr>
      <w:hyperlink w:anchor="_bookmark37" w:history="1">
        <w:r w:rsidR="00F96F34" w:rsidRPr="00C450B1">
          <w:rPr>
            <w:rFonts w:cs="Arial"/>
          </w:rPr>
          <w:t>Other</w:t>
        </w:r>
        <w:r w:rsidR="00F96F34" w:rsidRPr="00C450B1">
          <w:rPr>
            <w:rFonts w:cs="Arial"/>
            <w:spacing w:val="1"/>
          </w:rPr>
          <w:t xml:space="preserve"> </w:t>
        </w:r>
        <w:r w:rsidR="00F96F34" w:rsidRPr="00C450B1">
          <w:rPr>
            <w:rFonts w:cs="Arial"/>
            <w:spacing w:val="-1"/>
          </w:rPr>
          <w:t>Protocol</w:t>
        </w:r>
        <w:r w:rsidR="00F96F34" w:rsidRPr="00C450B1">
          <w:rPr>
            <w:rFonts w:cs="Arial"/>
            <w:spacing w:val="2"/>
          </w:rPr>
          <w:t xml:space="preserve"> </w:t>
        </w:r>
        <w:r w:rsidR="00F96F34" w:rsidRPr="00C450B1">
          <w:rPr>
            <w:rFonts w:cs="Arial"/>
            <w:spacing w:val="-2"/>
          </w:rPr>
          <w:t>Actions</w:t>
        </w:r>
        <w:r w:rsidR="00F96F34" w:rsidRPr="00C450B1">
          <w:rPr>
            <w:rFonts w:cs="Arial"/>
            <w:spacing w:val="-2"/>
          </w:rPr>
          <w:tab/>
        </w:r>
        <w:r w:rsidR="00E60B6C">
          <w:rPr>
            <w:rFonts w:cs="Arial"/>
            <w:spacing w:val="2"/>
          </w:rPr>
          <w:t>17</w:t>
        </w:r>
      </w:hyperlink>
    </w:p>
    <w:p w:rsidR="003831DD" w:rsidRPr="003831DD" w:rsidRDefault="003831DD" w:rsidP="00F96F34">
      <w:pPr>
        <w:pStyle w:val="Heading3"/>
        <w:tabs>
          <w:tab w:val="right" w:leader="dot" w:pos="8755"/>
        </w:tabs>
        <w:spacing w:before="210"/>
        <w:ind w:left="120"/>
        <w:rPr>
          <w:rFonts w:cs="Arial"/>
          <w:b w:val="0"/>
          <w:bCs w:val="0"/>
        </w:rPr>
      </w:pPr>
      <w:r w:rsidRPr="003831DD">
        <w:rPr>
          <w:rFonts w:cs="Arial"/>
          <w:b w:val="0"/>
          <w:spacing w:val="2"/>
        </w:rPr>
        <w:t xml:space="preserve">   Closing your study …………………………………………………………………………</w:t>
      </w:r>
      <w:r>
        <w:rPr>
          <w:rFonts w:cs="Arial"/>
          <w:b w:val="0"/>
          <w:spacing w:val="2"/>
        </w:rPr>
        <w:t>….</w:t>
      </w:r>
    </w:p>
    <w:p w:rsidR="00F96F34" w:rsidRPr="00C450B1" w:rsidRDefault="00F96F34" w:rsidP="00F96F34">
      <w:pPr>
        <w:rPr>
          <w:rFonts w:ascii="Arial" w:eastAsia="Cambria" w:hAnsi="Arial" w:cs="Arial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AF5A2E" w:rsidRDefault="00AF5A2E" w:rsidP="00AF5A2E">
      <w:pPr>
        <w:pStyle w:val="Heading1"/>
        <w:spacing w:before="139" w:line="252" w:lineRule="auto"/>
        <w:ind w:left="0" w:right="345"/>
        <w:rPr>
          <w:color w:val="632423"/>
          <w:spacing w:val="17"/>
        </w:rPr>
      </w:pPr>
    </w:p>
    <w:p w:rsidR="004F7B36" w:rsidRDefault="004F7B36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4F7B36" w:rsidRDefault="004F7B36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4F7B36" w:rsidRDefault="004F7B36" w:rsidP="00F96F34">
      <w:pPr>
        <w:pStyle w:val="Heading1"/>
        <w:spacing w:before="139" w:line="252" w:lineRule="auto"/>
        <w:ind w:left="3721" w:right="345" w:hanging="3246"/>
        <w:rPr>
          <w:color w:val="632423"/>
          <w:spacing w:val="17"/>
        </w:rPr>
      </w:pPr>
    </w:p>
    <w:p w:rsidR="00F96F34" w:rsidRDefault="00F96F34" w:rsidP="00F96F34">
      <w:pPr>
        <w:pStyle w:val="Heading1"/>
        <w:spacing w:before="139" w:line="252" w:lineRule="auto"/>
        <w:ind w:left="3721" w:right="345" w:hanging="3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80118F5" wp14:editId="1D2751C3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777" name="Group 449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778" name="Freeform 450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51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780" name="Freeform 452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453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782" name="Freeform 454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55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84" name="Freeform 456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457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786" name="Freeform 458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459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788" name="Freeform 460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8369D" id="Group 776" o:spid="_x0000_s1026" style="position:absolute;margin-left:23.95pt;margin-top:24.9pt;width:565.1pt;height:743.6pt;z-index:-25165721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">
                <v:group id="Group 449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450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Nu8IA&#10;AADcAAAADwAAAGRycy9kb3ducmV2LnhtbERPXWvCMBR9H/gfwhX2tqbKmFKNIoIgDDZWi+jbtbk2&#10;xeamNFnb/fvlYbDHw/leb0fbiJ46XztWMEtSEMSl0zVXCorT4WUJwgdkjY1jUvBDHrabydMaM+0G&#10;/qI+D5WIIewzVGBCaDMpfWnIok9cSxy5u+sshgi7SuoOhxhuGzlP0zdpsebYYLClvaHykX9bBWF2&#10;N3San/dF/Xl91fb9eOs/Lko9T8fdCkSgMfyL/9xHrWCxi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E27wgAAANwAAAAPAAAAAAAAAAAAAAAAAJgCAABkcnMvZG93&#10;bnJldi54bWxQSwUGAAAAAAQABAD1AAAAhwMAAAAA&#10;" path="m,l11242,e" filled="f" strokeweight="1.06pt">
                    <v:path arrowok="t" o:connecttype="custom" o:connectlocs="0,0;11242,0" o:connectangles="0,0"/>
                  </v:shape>
                </v:group>
                <v:group id="Group 451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452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HNsIA&#10;AADcAAAADwAAAGRycy9kb3ducmV2LnhtbERPS2rDMBDdB3oHMYXuYtldOK4bOYSCwRQKbZIDDNLE&#10;n1gj11IS9/bVotDl4/23u8WO4kaz7x0ryJIUBLF2pudWwelYrwsQPiAbHB2Tgh/ysKseVlssjbvz&#10;F90OoRUxhH2JCroQplJKrzuy6BM3EUfu7GaLIcK5lWbGewy3o3xO01xa7Dk2dDjRW0f6crhaBUv9&#10;/j2kzUZnRXPC60u+zz+GT6WeHpf9K4hAS/gX/7kbo2BTxPnxTDw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oc2wgAAANwAAAAPAAAAAAAAAAAAAAAAAJgCAABkcnMvZG93&#10;bnJldi54bWxQSwUGAAAAAAQABAD1AAAAhwMAAAAA&#10;" path="m,l,14804e" filled="f" strokeweight="1.06pt">
                    <v:path arrowok="t" o:connecttype="custom" o:connectlocs="0,518;0,15322" o:connectangles="0,0"/>
                  </v:shape>
                </v:group>
                <v:group id="Group 453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454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BoMYA&#10;AADcAAAADwAAAGRycy9kb3ducmV2LnhtbESPQWvCQBSE70L/w/IK3nRTKRqiq4SK0JZ60Cri7ZF9&#10;JtHs25BdTfrvXUHocZiZb5jZojOVuFHjSssK3oYRCOLM6pJzBbvf1SAG4TyyxsoyKfgjB4v5S2+G&#10;ibYtb+i29bkIEHYJKii8rxMpXVaQQTe0NXHwTrYx6INscqkbbAPcVHIURWNpsOSwUGBNHwVll+3V&#10;KODOt5d1+pNG++P75ngoz1/f46VS/dcunYLw1Pn/8LP9qRVM4h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KBoM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455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456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BNcUA&#10;AADcAAAADwAAAGRycy9kb3ducmV2LnhtbESP0WrCQBRE3wv+w3IF3+ompcSYuhERhCAUWvUDLtlr&#10;Epu9G7Nrkv59t1Do4zAzZ5jNdjKtGKh3jWUF8TICQVxa3XCl4HI+PKcgnEfW2FomBd/kYJvPnjaY&#10;aTvyJw0nX4kAYZehgtr7LpPSlTUZdEvbEQfvanuDPsi+krrHMcBNK1+iKJEGGw4LNXa0r6n8Oj2M&#10;gulwvN+iYlXGaXHBxzrZJe+3D6UW82n3BsLT5P/Df+1CK1ilr/B7Jh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YE1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457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458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rEsUA&#10;AADcAAAADwAAAGRycy9kb3ducmV2LnhtbESP0WrCQBRE3wv+w3IF3+pGkVSiq4RIi+2TRj/gmr0m&#10;wezdkF01+vXdQsHHYWbOMMt1bxpxo87VlhVMxhEI4sLqmksFx8Pn+xyE88gaG8uk4EEO1qvB2xIT&#10;be+8p1vuSxEg7BJUUHnfJlK6oiKDbmxb4uCdbWfQB9mVUnd4D3DTyGkUxdJgzWGhwpayiopLfjUK&#10;vuwz3m12P9+zWXM4Zdc03WR5qtRo2KcLEJ56/wr/t7dawcc8hr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esS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459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460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5tMQA&#10;AADcAAAADwAAAGRycy9kb3ducmV2LnhtbERPTWvCQBC9F/oflhG8FN1YSpXoGqql0EMrGD0ktyE7&#10;JsHsbMyuSfrvu4dCj4/3vUlG04ieOldbVrCYRyCIC6trLhWcTx+zFQjnkTU2lknBDzlIto8PG4y1&#10;HfhIfepLEULYxaig8r6NpXRFRQbd3LbEgbvYzqAPsCul7nAI4aaRz1H0Kg3WHBoqbGlfUXFN70bB&#10;1adPWWa++0P/YvNbe/p63+WFUtPJ+LYG4Wn0/+I/96dWsFyFteF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ObTEAAAA3AAAAA8AAAAAAAAAAAAAAAAAmAIAAGRycy9k&#10;b3ducmV2LnhtbFBLBQYAAAAABAAEAPUAAACJ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" w:name="Creating_an_Amendment_to_a_Currently_App"/>
      <w:bookmarkStart w:id="2" w:name="_bookmark27"/>
      <w:bookmarkEnd w:id="1"/>
      <w:bookmarkEnd w:id="2"/>
      <w:r>
        <w:rPr>
          <w:color w:val="632423"/>
          <w:spacing w:val="17"/>
        </w:rPr>
        <w:t>CREATING</w:t>
      </w:r>
      <w:r>
        <w:rPr>
          <w:color w:val="632423"/>
          <w:spacing w:val="30"/>
        </w:rPr>
        <w:t xml:space="preserve"> </w:t>
      </w:r>
      <w:r>
        <w:rPr>
          <w:color w:val="632423"/>
          <w:spacing w:val="9"/>
        </w:rPr>
        <w:t>AN</w:t>
      </w:r>
      <w:r>
        <w:rPr>
          <w:color w:val="632423"/>
          <w:spacing w:val="29"/>
        </w:rPr>
        <w:t xml:space="preserve"> </w:t>
      </w:r>
      <w:r>
        <w:rPr>
          <w:color w:val="632423"/>
          <w:spacing w:val="18"/>
        </w:rPr>
        <w:t>AMENDMENT</w:t>
      </w:r>
      <w:r>
        <w:rPr>
          <w:color w:val="632423"/>
          <w:spacing w:val="30"/>
        </w:rPr>
        <w:t xml:space="preserve"> </w:t>
      </w:r>
      <w:r>
        <w:rPr>
          <w:color w:val="632423"/>
          <w:spacing w:val="8"/>
        </w:rPr>
        <w:t>TO</w:t>
      </w:r>
      <w:r>
        <w:rPr>
          <w:color w:val="632423"/>
          <w:spacing w:val="33"/>
        </w:rPr>
        <w:t xml:space="preserve"> </w:t>
      </w:r>
      <w:r>
        <w:rPr>
          <w:color w:val="632423"/>
        </w:rPr>
        <w:t>A</w:t>
      </w:r>
      <w:r>
        <w:rPr>
          <w:color w:val="632423"/>
          <w:spacing w:val="27"/>
        </w:rPr>
        <w:t xml:space="preserve"> </w:t>
      </w:r>
      <w:r>
        <w:rPr>
          <w:color w:val="632423"/>
          <w:spacing w:val="18"/>
        </w:rPr>
        <w:t>CURRENTLY</w:t>
      </w:r>
      <w:r>
        <w:rPr>
          <w:color w:val="632423"/>
          <w:spacing w:val="28"/>
        </w:rPr>
        <w:t xml:space="preserve"> </w:t>
      </w:r>
      <w:r>
        <w:rPr>
          <w:color w:val="632423"/>
          <w:spacing w:val="18"/>
        </w:rPr>
        <w:t>APPROVED</w:t>
      </w:r>
      <w:r>
        <w:rPr>
          <w:color w:val="632423"/>
          <w:spacing w:val="42"/>
          <w:w w:val="99"/>
        </w:rPr>
        <w:t xml:space="preserve"> </w:t>
      </w:r>
      <w:r>
        <w:rPr>
          <w:color w:val="632423"/>
          <w:spacing w:val="17"/>
        </w:rPr>
        <w:t>PROTOCOL</w:t>
      </w:r>
      <w:r>
        <w:rPr>
          <w:color w:val="632423"/>
          <w:spacing w:val="-38"/>
        </w:rPr>
        <w:t xml:space="preserve"> </w:t>
      </w:r>
    </w:p>
    <w:p w:rsidR="00F96F34" w:rsidRDefault="00F96F34" w:rsidP="00F96F34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 wp14:anchorId="3C889E7E" wp14:editId="60350B5B">
                <wp:extent cx="5542915" cy="38100"/>
                <wp:effectExtent l="9525" t="8890" r="635" b="635"/>
                <wp:docPr id="7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772" name="Group 444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773" name="Freeform 445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44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775" name="Freeform 44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68EEB5" id="Group 771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">
                <v:group id="Group 444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445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D2sUA&#10;AADcAAAADwAAAGRycy9kb3ducmV2LnhtbESPwW7CMBBE70j8g7VI3MApoEJTDKIVVFwJHHpcxUuS&#10;Nl6H2CSBr6+RKnEczcwbzXLdmVI0VLvCsoKXcQSCOLW64EzB6bgbLUA4j6yxtEwKbuRgver3lhhr&#10;2/KBmsRnIkDYxagg976KpXRpTgbd2FbEwTvb2qAPss6krrENcFPKSRS9SoMFh4UcK/rMKf1NrkbB&#10;9GvWfm8ac0m25v5xLrdvP7ubV2o46DbvIDx1/hn+b++1gvl8Co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EPaxQAAANwAAAAPAAAAAAAAAAAAAAAAAJgCAABkcnMv&#10;ZG93bnJldi54bWxQSwUGAAAAAAQABAD1AAAAigMAAAAA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446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447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PCsUA&#10;AADcAAAADwAAAGRycy9kb3ducmV2LnhtbESPQUsDMRSE70L/Q3gFbzZbwa1um5YqVFw8tRbPj83r&#10;ZjV5WZLY3frrjSB4HGbmG2a1GZ0VZwqx86xgPitAEDded9wqOL7tbu5BxISs0XomBReKsFlPrlZY&#10;aT/wns6H1IoM4VihApNSX0kZG0MO48z3xNk7+eAwZRlaqQMOGe6svC2KUjrsOC8Y7OnJUPN5+HIK&#10;3gdffj+a+mLr+vnjlcvdMTxYpa6n43YJItGY/sN/7RetYLG4g9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8KxQAAANwAAAAPAAAAAAAAAAAAAAAAAJgCAABkcnMv&#10;ZG93bnJldi54bWxQSwUGAAAAAAQABAD1AAAAigMAAAAA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5"/>
        <w:rPr>
          <w:rFonts w:ascii="Cambria" w:eastAsia="Cambria" w:hAnsi="Cambria" w:cs="Cambria"/>
          <w:sz w:val="11"/>
          <w:szCs w:val="11"/>
        </w:rPr>
      </w:pPr>
    </w:p>
    <w:p w:rsidR="00F96F34" w:rsidRDefault="00F96F34" w:rsidP="00F96F34">
      <w:pPr>
        <w:spacing w:before="72"/>
        <w:ind w:left="160"/>
        <w:rPr>
          <w:rFonts w:ascii="Arial" w:eastAsia="Arial" w:hAnsi="Arial" w:cs="Arial"/>
        </w:rPr>
      </w:pP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on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4"/>
        </w:rPr>
        <w:t>My</w:t>
      </w:r>
      <w:r>
        <w:rPr>
          <w:rFonts w:ascii="Arial"/>
          <w:b/>
          <w:spacing w:val="-2"/>
        </w:rPr>
        <w:t xml:space="preserve"> IRB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Protocols</w:t>
      </w:r>
      <w:r>
        <w:rPr>
          <w:rFonts w:ascii="Arial"/>
          <w:spacing w:val="-1"/>
        </w:rPr>
        <w:t>.</w:t>
      </w:r>
    </w:p>
    <w:p w:rsidR="00F96F34" w:rsidRDefault="00F96F34" w:rsidP="00F96F34">
      <w:pPr>
        <w:spacing w:before="6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pStyle w:val="BodyText"/>
        <w:spacing w:line="252" w:lineRule="auto"/>
        <w:ind w:left="159" w:right="345"/>
      </w:pPr>
      <w:r>
        <w:rPr>
          <w:spacing w:val="-2"/>
        </w:rPr>
        <w:t>Click</w:t>
      </w:r>
      <w:r>
        <w:rPr>
          <w:spacing w:val="1"/>
        </w:rPr>
        <w:t xml:space="preserve"> on</w:t>
      </w:r>
      <w:r>
        <w:rPr>
          <w:spacing w:val="3"/>
        </w:rPr>
        <w:t xml:space="preserve"> </w:t>
      </w:r>
      <w:r>
        <w:rPr>
          <w:b/>
          <w:spacing w:val="-4"/>
        </w:rPr>
        <w:t>All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Protocols</w:t>
      </w:r>
      <w:r>
        <w:rPr>
          <w:b/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1"/>
        </w:rPr>
        <w:t>listing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protocols</w:t>
      </w:r>
      <w:r>
        <w:rPr>
          <w:spacing w:val="-4"/>
        </w:rPr>
        <w:t xml:space="preserve"> </w:t>
      </w:r>
      <w:r>
        <w:t>and their current statuses.</w:t>
      </w:r>
      <w:r>
        <w:rPr>
          <w:spacing w:val="65"/>
        </w:rPr>
        <w:t xml:space="preserve"> </w:t>
      </w:r>
      <w:r>
        <w:rPr>
          <w:spacing w:val="-1"/>
        </w:rPr>
        <w:t>Select</w:t>
      </w:r>
      <w:r>
        <w:rPr>
          <w:spacing w:val="2"/>
        </w:rPr>
        <w:t xml:space="preserve"> approved </w:t>
      </w:r>
      <w:r>
        <w:rPr>
          <w:spacing w:val="-1"/>
        </w:rPr>
        <w:t>protocol</w:t>
      </w:r>
      <w: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3"/>
        </w:rPr>
        <w:t>with.</w:t>
      </w:r>
      <w:r>
        <w:rPr>
          <w:spacing w:val="2"/>
        </w:rPr>
        <w:t xml:space="preserve"> </w:t>
      </w:r>
      <w:r>
        <w:rPr>
          <w:spacing w:val="-1"/>
        </w:rPr>
        <w:t>Note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 xml:space="preserve">sorted </w:t>
      </w:r>
      <w:r>
        <w:rPr>
          <w:spacing w:val="1"/>
        </w:rPr>
        <w:t xml:space="preserve">by </w:t>
      </w:r>
      <w:r>
        <w:rPr>
          <w:spacing w:val="-2"/>
        </w:rPr>
        <w:t xml:space="preserve">clicking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rPr>
          <w:spacing w:val="-1"/>
        </w:rPr>
        <w:t>headings.</w:t>
      </w:r>
      <w:r>
        <w:rPr>
          <w:spacing w:val="59"/>
        </w:rPr>
        <w:t xml:space="preserve"> </w:t>
      </w:r>
      <w:r>
        <w:t>Example:</w:t>
      </w:r>
      <w:r>
        <w:rPr>
          <w:spacing w:val="65"/>
        </w:rPr>
        <w:t xml:space="preserve"> </w:t>
      </w:r>
      <w:r>
        <w:rPr>
          <w:spacing w:val="-1"/>
        </w:rPr>
        <w:t>Statuses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sorted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ascending/descending</w:t>
      </w:r>
      <w:r>
        <w:rPr>
          <w:spacing w:val="-6"/>
        </w:rPr>
        <w:t xml:space="preserve"> </w:t>
      </w:r>
      <w:r>
        <w:rPr>
          <w:spacing w:val="-1"/>
        </w:rPr>
        <w:t>alphabetical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clicking</w:t>
      </w:r>
      <w:r>
        <w:rPr>
          <w:spacing w:val="3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93"/>
        </w:rPr>
        <w:t xml:space="preserve"> </w:t>
      </w:r>
      <w:r>
        <w:t>column</w:t>
      </w:r>
      <w:r>
        <w:rPr>
          <w:spacing w:val="-2"/>
        </w:rPr>
        <w:t xml:space="preserve"> </w:t>
      </w:r>
      <w:r>
        <w:rPr>
          <w:spacing w:val="-1"/>
        </w:rPr>
        <w:t>heading</w:t>
      </w:r>
      <w:r>
        <w:rPr>
          <w:spacing w:val="-2"/>
        </w:rPr>
        <w:t xml:space="preserve"> </w:t>
      </w:r>
      <w:r>
        <w:rPr>
          <w:color w:val="0000FF"/>
          <w:spacing w:val="-1"/>
        </w:rPr>
        <w:t>Status</w:t>
      </w:r>
      <w:r>
        <w:rPr>
          <w:spacing w:val="-1"/>
        </w:rPr>
        <w:t>.</w:t>
      </w:r>
    </w:p>
    <w:p w:rsidR="00F96F34" w:rsidRDefault="00F96F34" w:rsidP="00F96F34">
      <w:pPr>
        <w:spacing w:before="9"/>
        <w:rPr>
          <w:rFonts w:ascii="Arial" w:eastAsia="Arial" w:hAnsi="Arial" w:cs="Arial"/>
          <w:sz w:val="17"/>
          <w:szCs w:val="17"/>
        </w:rPr>
      </w:pPr>
    </w:p>
    <w:p w:rsidR="00F96F34" w:rsidRDefault="00F96F34" w:rsidP="00F96F34">
      <w:pPr>
        <w:spacing w:line="200" w:lineRule="atLeast"/>
        <w:ind w:left="14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B9E7068" wp14:editId="184B2AF0">
            <wp:extent cx="5740400" cy="2067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pStyle w:val="BodyText"/>
      </w:pPr>
      <w:r>
        <w:rPr>
          <w:spacing w:val="-2"/>
        </w:rPr>
        <w:t>Click</w:t>
      </w:r>
      <w:r>
        <w:rPr>
          <w:spacing w:val="1"/>
        </w:rPr>
        <w:t xml:space="preserve"> on</w:t>
      </w:r>
      <w:r>
        <w:rPr>
          <w:spacing w:val="3"/>
        </w:rPr>
        <w:t xml:space="preserve"> </w:t>
      </w:r>
      <w:r>
        <w:rPr>
          <w:b/>
          <w:spacing w:val="-2"/>
        </w:rPr>
        <w:t>New</w:t>
      </w:r>
      <w:r>
        <w:rPr>
          <w:b/>
          <w:spacing w:val="2"/>
        </w:rPr>
        <w:t xml:space="preserve"> </w:t>
      </w:r>
      <w:r>
        <w:rPr>
          <w:b/>
          <w:spacing w:val="-2"/>
        </w:rPr>
        <w:t>Amendment</w:t>
      </w:r>
      <w:r>
        <w:rPr>
          <w:b/>
          <w:spacing w:val="-1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left-hand</w:t>
      </w:r>
      <w:r>
        <w:rPr>
          <w:spacing w:val="-2"/>
        </w:rPr>
        <w:t xml:space="preserve"> </w:t>
      </w:r>
      <w:r>
        <w:rPr>
          <w:spacing w:val="-1"/>
        </w:rPr>
        <w:t>side.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open</w:t>
      </w:r>
      <w:r>
        <w:rPr>
          <w:spacing w:val="-2"/>
        </w:rPr>
        <w:t xml:space="preserve"> </w:t>
      </w:r>
      <w:r>
        <w:rPr>
          <w:spacing w:val="-1"/>
        </w:rPr>
        <w:t>the</w:t>
      </w:r>
    </w:p>
    <w:p w:rsidR="00F96F34" w:rsidRPr="00F13056" w:rsidRDefault="00F96F34" w:rsidP="00F96F34">
      <w:pPr>
        <w:spacing w:before="11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Amendment</w:t>
      </w:r>
      <w:r>
        <w:rPr>
          <w:rFonts w:ascii="Arial"/>
          <w:b/>
          <w:spacing w:val="-1"/>
        </w:rPr>
        <w:t xml:space="preserve"> Summary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window.</w:t>
      </w:r>
    </w:p>
    <w:p w:rsidR="00F96F34" w:rsidRDefault="00F96F34" w:rsidP="00F96F34">
      <w:pPr>
        <w:spacing w:before="5"/>
        <w:rPr>
          <w:rFonts w:ascii="Arial" w:eastAsia="Arial" w:hAnsi="Arial" w:cs="Arial"/>
          <w:sz w:val="21"/>
          <w:szCs w:val="21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F96F34">
          <w:footerReference w:type="default" r:id="rId8"/>
          <w:pgSz w:w="12240" w:h="15840" w:code="1"/>
          <w:pgMar w:top="1500" w:right="1560" w:bottom="274" w:left="1640" w:header="0" w:footer="0" w:gutter="0"/>
          <w:cols w:space="720"/>
        </w:sectPr>
      </w:pPr>
    </w:p>
    <w:p w:rsidR="00F96F34" w:rsidRDefault="00F96F34" w:rsidP="00F96F34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1650D7" wp14:editId="6C28167A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759" name="Group 462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760" name="Freeform 463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64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762" name="Freeform 465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466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764" name="Freeform 467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468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66" name="Freeform 469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70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768" name="Freeform 471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72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770" name="Freeform 473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1CCC4" id="Group 758" o:spid="_x0000_s1026" style="position:absolute;margin-left:23.95pt;margin-top:24.9pt;width:565.1pt;height:743.6pt;z-index:-251656192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">
                <v:group id="Group 462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463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XYMEA&#10;AADcAAAADwAAAGRycy9kb3ducmV2LnhtbERPTYvCMBC9C/6HMII3TRVRqUYRQRAWXFZF9DY2Y1Ns&#10;JqXJ1vrvN4cFj4/3vVy3thQN1b5wrGA0TEAQZ04XnCs4n3aDOQgfkDWWjknBmzysV93OElPtXvxD&#10;zTHkIoawT1GBCaFKpfSZIYt+6CriyD1cbTFEWOdS1/iK4baU4ySZSosFxwaDFW0NZc/jr1UQRg9D&#10;p/Fley6+bxNtv/b35nBVqt9rNwsQgdrwEf+791rBbBrnxz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12DBAAAA3AAAAA8AAAAAAAAAAAAAAAAAmAIAAGRycy9kb3du&#10;cmV2LnhtbFBLBQYAAAAABAAEAPUAAACGAwAAAAA=&#10;" path="m,l11242,e" filled="f" strokeweight="1.06pt">
                    <v:path arrowok="t" o:connecttype="custom" o:connectlocs="0,0;11242,0" o:connectangles="0,0"/>
                  </v:shape>
                </v:group>
                <v:group id="Group 464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465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aIMQA&#10;AADcAAAADwAAAGRycy9kb3ducmV2LnhtbESP3YrCMBSE74V9h3AWvLOpXlS3ayqyIBRhwb8HODTH&#10;/ticdJuo3bc3guDlMDPfMMvVYFpxo97VlhVMoxgEcWF1zaWC03EzWYBwHllja5kU/JODVfYxWmKq&#10;7Z33dDv4UgQIuxQVVN53qZSuqMigi2xHHLyz7Q36IPtS6h7vAW5aOYvjRBqsOSxU2NFPRcXlcDUK&#10;hs32r4nzeTFd5Ce8fiXr5LfZKTX+HNbfIDwN/h1+tXOtYJ7M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8WiD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466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467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atcYA&#10;AADcAAAADwAAAGRycy9kb3ducmV2LnhtbESPT2vCQBTE7wW/w/KE3urGIqlEVwkWwRZ78B/i7ZF9&#10;JtHs25DdmvjtXaHQ4zAzv2Gm885U4kaNKy0rGA4iEMSZ1SXnCva75dsYhPPIGivLpOBODuaz3ssU&#10;E21b3tBt63MRIOwSVFB4XydSuqwgg25ga+LgnW1j0AfZ5FI32Aa4qeR7FMXSYMlhocCaFgVl1+2v&#10;UcCdb68/6TqNDqfR5nQsL1/f8adSr/0unYDw1Pn/8F97pRV8xC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tatc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468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469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cI8QA&#10;AADcAAAADwAAAGRycy9kb3ducmV2LnhtbESP3YrCMBSE7xf2HcJZ8G6b6kXUrlFEEIog+PcAh+Zs&#10;W7c56TZR69sbQfBymJlvmNmit424UudrxxqGSQqCuHCm5lLD6bj+noDwAdlg45g03MnDYv75McPM&#10;uBvv6XoIpYgQ9hlqqEJoMyl9UZFFn7iWOHq/rrMYouxKaTq8Rbht5ChNlbRYc1yosKVVRcXf4WI1&#10;9OvN/znNx8Vwkp/wMlVLtT3vtB589csfEIH68A6/2rnRMFYK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CP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470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471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8AcEA&#10;AADcAAAADwAAAGRycy9kb3ducmV2LnhtbERPzYrCMBC+C/sOYRb2pukuUpdqlFJRVk9a9wHGZmyL&#10;zaQ0UatPbw6Cx4/vf7boTSOu1LnasoLvUQSCuLC65lLB/2E1/AXhPLLGxjIpuJODxfxjMMNE2xvv&#10;6Zr7UoQQdgkqqLxvEyldUZFBN7ItceBOtjPoA+xKqTu8hXDTyJ8oiqXBmkNDhS1lFRXn/GIUrO0j&#10;3i1328143ByO2SVNl1meKvX12adTEJ56/xa/3H9awSQ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iPAHBAAAA3AAAAA8AAAAAAAAAAAAAAAAAmAIAAGRycy9kb3du&#10;cmV2LnhtbFBLBQYAAAAABAAEAPUAAACGAwAAAAA=&#10;" path="m,l11261,e" filled="f" strokeweight="2.02pt">
                    <v:path arrowok="t" o:connecttype="custom" o:connectlocs="0,0;11261,0" o:connectangles="0,0"/>
                  </v:shape>
                </v:group>
                <v:group id="Group 472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473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FlcQA&#10;AADcAAAADwAAAGRycy9kb3ducmV2LnhtbERPz2vCMBS+C/4P4Q12kZlOxI5qFDcZ7DAHaz3o7dG8&#10;tcXmpUuyWv/75SB4/Ph+rzaDaUVPzjeWFTxPExDEpdUNVwoOxfvTCwgfkDW2lknBlTxs1uPRCjNt&#10;L/xNfR4qEUPYZ6igDqHLpPRlTQb91HbEkfuxzmCI0FVSO7zEcNPKWZIspMGGY0ONHb3VVJ7zP6Pg&#10;HPLJ8Wj2/Vc/t6ffrvjcvZ5KpR4fhu0SRKAh3MU394dWkKZxfj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RZXEAAAA3AAAAA8AAAAAAAAAAAAAAAAAmAIAAGRycy9k&#10;b3ducmV2LnhtbFBLBQYAAAAABAAEAPUAAACJ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05456468" wp14:editId="522993AA">
            <wp:extent cx="5651500" cy="2460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3"/>
        <w:rPr>
          <w:rFonts w:ascii="Cambria" w:eastAsia="Cambria" w:hAnsi="Cambria" w:cs="Cambria"/>
          <w:sz w:val="18"/>
          <w:szCs w:val="18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AF5A2E" w:rsidRDefault="00AF5A2E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8E76EC" w:rsidP="00F96F34">
      <w:pPr>
        <w:spacing w:before="1"/>
        <w:rPr>
          <w:rFonts w:ascii="Cambria" w:eastAsia="Cambria" w:hAnsi="Cambria" w:cs="Cambria"/>
          <w:sz w:val="18"/>
          <w:szCs w:val="18"/>
        </w:rPr>
      </w:pPr>
      <w:r>
        <w:rPr>
          <w:noProof/>
        </w:rPr>
        <w:drawing>
          <wp:inline distT="0" distB="0" distL="0" distR="0" wp14:anchorId="5C610779" wp14:editId="1168A06D">
            <wp:extent cx="5651500" cy="257048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A2E" w:rsidRDefault="00AF5A2E" w:rsidP="00F96F34">
      <w:pPr>
        <w:pStyle w:val="BodyText"/>
        <w:spacing w:line="251" w:lineRule="auto"/>
        <w:ind w:left="120" w:right="300"/>
        <w:rPr>
          <w:spacing w:val="-1"/>
        </w:rPr>
      </w:pPr>
    </w:p>
    <w:p w:rsidR="00F96F34" w:rsidRDefault="00F96F34" w:rsidP="008E76EC">
      <w:pPr>
        <w:pStyle w:val="BodyText"/>
        <w:spacing w:line="251" w:lineRule="auto"/>
        <w:ind w:left="119" w:right="300"/>
      </w:pPr>
      <w:r>
        <w:rPr>
          <w:spacing w:val="-1"/>
        </w:rPr>
        <w:t>You</w:t>
      </w:r>
      <w:r>
        <w:rPr>
          <w:spacing w:val="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brief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r>
        <w:rPr>
          <w:spacing w:val="3"/>
        </w:rP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amendment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window.</w:t>
      </w:r>
      <w:r>
        <w:rPr>
          <w:spacing w:val="-3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to</w:t>
      </w:r>
      <w:r>
        <w:rPr>
          <w:spacing w:val="3"/>
        </w:rPr>
        <w:t xml:space="preserve"> </w:t>
      </w:r>
      <w:r>
        <w:rPr>
          <w:spacing w:val="-2"/>
        </w:rPr>
        <w:t>note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names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1"/>
        </w:rPr>
        <w:t>new</w:t>
      </w:r>
      <w:r>
        <w:t xml:space="preserve"> </w:t>
      </w:r>
      <w:r>
        <w:rPr>
          <w:spacing w:val="-1"/>
        </w:rPr>
        <w:t>individuals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rPr>
          <w:spacing w:val="-1"/>
        </w:rPr>
        <w:t>added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research</w:t>
      </w:r>
      <w:r>
        <w:rPr>
          <w:spacing w:val="49"/>
        </w:rPr>
        <w:t xml:space="preserve"> </w:t>
      </w:r>
      <w:r>
        <w:rPr>
          <w:spacing w:val="1"/>
        </w:rPr>
        <w:t>team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 xml:space="preserve">who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replacing.</w:t>
      </w:r>
      <w:r>
        <w:rPr>
          <w:spacing w:val="-2"/>
        </w:rPr>
        <w:t xml:space="preserve"> Click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3"/>
        </w:rPr>
        <w:t xml:space="preserve"> </w:t>
      </w:r>
      <w:r>
        <w:rPr>
          <w:spacing w:val="-1"/>
        </w:rPr>
        <w:t>checkboxes</w:t>
      </w:r>
      <w:r>
        <w:rPr>
          <w:spacing w:val="-4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those</w:t>
      </w:r>
      <w:r>
        <w:rPr>
          <w:spacing w:val="3"/>
        </w:rPr>
        <w:t xml:space="preserve"> </w:t>
      </w:r>
      <w:r>
        <w:rPr>
          <w:spacing w:val="-2"/>
        </w:rPr>
        <w:t>items</w:t>
      </w:r>
      <w:r>
        <w:rPr>
          <w:spacing w:val="61"/>
        </w:rPr>
        <w:t xml:space="preserve"> </w:t>
      </w:r>
      <w:r>
        <w:rPr>
          <w:spacing w:val="-1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changed.</w:t>
      </w:r>
      <w:r>
        <w:rPr>
          <w:spacing w:val="2"/>
        </w:rP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2"/>
        </w:rPr>
        <w:t xml:space="preserve">clicking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1"/>
        </w:rPr>
        <w:t>box</w:t>
      </w:r>
      <w:r>
        <w:rPr>
          <w:spacing w:val="-4"/>
        </w:rPr>
        <w:t xml:space="preserve"> </w:t>
      </w:r>
      <w:r>
        <w:rPr>
          <w:spacing w:val="-1"/>
        </w:rPr>
        <w:t>opens</w:t>
      </w:r>
      <w:r>
        <w:rPr>
          <w:spacing w:val="1"/>
        </w:rPr>
        <w:t xml:space="preserve"> up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2"/>
        </w:rPr>
        <w:t xml:space="preserve">record </w:t>
      </w:r>
      <w:r>
        <w:rPr>
          <w:spacing w:val="1"/>
        </w:rPr>
        <w:t>for</w:t>
      </w:r>
      <w:r>
        <w:rPr>
          <w:spacing w:val="-1"/>
        </w:rP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be</w:t>
      </w:r>
      <w:r>
        <w:rPr>
          <w:spacing w:val="3"/>
        </w:rPr>
        <w:t xml:space="preserve"> </w:t>
      </w:r>
      <w:r>
        <w:rPr>
          <w:spacing w:val="-1"/>
        </w:rPr>
        <w:t>edited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tab.</w:t>
      </w:r>
    </w:p>
    <w:p w:rsidR="00F96F34" w:rsidRDefault="00F96F34" w:rsidP="00F96F34">
      <w:pPr>
        <w:spacing w:before="196" w:line="252" w:lineRule="auto"/>
        <w:ind w:left="119" w:right="300"/>
        <w:rPr>
          <w:rFonts w:ascii="Arial" w:eastAsia="Arial" w:hAnsi="Arial" w:cs="Arial"/>
        </w:rPr>
      </w:pP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on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</w:rPr>
        <w:t>Save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complete.</w:t>
      </w:r>
      <w:r>
        <w:rPr>
          <w:rFonts w:ascii="Arial"/>
        </w:rPr>
        <w:t xml:space="preserve"> </w:t>
      </w:r>
      <w:r>
        <w:rPr>
          <w:rFonts w:ascii="Arial"/>
          <w:spacing w:val="3"/>
        </w:rPr>
        <w:t xml:space="preserve"> </w:t>
      </w:r>
      <w:r>
        <w:rPr>
          <w:rFonts w:ascii="Arial"/>
          <w:i/>
          <w:spacing w:val="-1"/>
        </w:rPr>
        <w:t>Note</w:t>
      </w:r>
      <w:r>
        <w:rPr>
          <w:rFonts w:ascii="Arial"/>
          <w:i/>
          <w:spacing w:val="-2"/>
        </w:rPr>
        <w:t xml:space="preserve"> an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A00x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suffix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applied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2"/>
        </w:rPr>
        <w:t>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protocol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number.</w:t>
      </w:r>
      <w:r>
        <w:rPr>
          <w:rFonts w:ascii="Arial"/>
          <w:i/>
          <w:spacing w:val="51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refers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2"/>
        </w:rPr>
        <w:t>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sequential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 xml:space="preserve">number </w:t>
      </w:r>
      <w:r>
        <w:rPr>
          <w:rFonts w:ascii="Arial"/>
          <w:i/>
          <w:spacing w:val="1"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amendments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 xml:space="preserve">for </w:t>
      </w:r>
      <w:r>
        <w:rPr>
          <w:rFonts w:ascii="Arial"/>
          <w:i/>
        </w:rPr>
        <w:t>that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particular protocol.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2"/>
        </w:rPr>
        <w:t xml:space="preserve">The </w:t>
      </w:r>
      <w:r>
        <w:rPr>
          <w:rFonts w:ascii="Arial"/>
          <w:i/>
        </w:rPr>
        <w:t>A</w:t>
      </w:r>
      <w:r>
        <w:rPr>
          <w:rFonts w:ascii="Arial"/>
          <w:i/>
          <w:spacing w:val="65"/>
        </w:rPr>
        <w:t xml:space="preserve"> </w:t>
      </w:r>
      <w:r>
        <w:rPr>
          <w:rFonts w:ascii="Arial"/>
          <w:i/>
        </w:rPr>
        <w:t>suffix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dropped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once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1"/>
        </w:rPr>
        <w:t>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amendment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is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approved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1"/>
        </w:rPr>
        <w:t xml:space="preserve">by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2"/>
        </w:rPr>
        <w:t xml:space="preserve"> IRB.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2"/>
        </w:rPr>
        <w:t>This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means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that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changes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proposed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3"/>
        </w:rPr>
        <w:t>in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Amendment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have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been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incorporated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into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Protocol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you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can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  <w:spacing w:val="-1"/>
        </w:rPr>
        <w:t>still</w:t>
      </w:r>
      <w:r>
        <w:rPr>
          <w:rFonts w:ascii="Arial"/>
          <w:i/>
        </w:rPr>
        <w:t xml:space="preserve"> submit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other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  <w:spacing w:val="-1"/>
        </w:rPr>
        <w:t>amendments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1"/>
        </w:rPr>
        <w:t>or</w:t>
      </w:r>
      <w:r>
        <w:rPr>
          <w:rFonts w:ascii="Arial"/>
          <w:i/>
          <w:spacing w:val="-1"/>
        </w:rPr>
        <w:t xml:space="preserve"> renewals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2"/>
        </w:rPr>
        <w:t>by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searching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selecting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base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protocol</w:t>
      </w:r>
      <w:r>
        <w:rPr>
          <w:rFonts w:ascii="Arial"/>
          <w:i/>
          <w:spacing w:val="67"/>
        </w:rPr>
        <w:t xml:space="preserve"> </w:t>
      </w:r>
      <w:r>
        <w:rPr>
          <w:rFonts w:ascii="Arial"/>
          <w:i/>
          <w:spacing w:val="-1"/>
        </w:rPr>
        <w:t>number.</w:t>
      </w:r>
    </w:p>
    <w:p w:rsidR="00F96F34" w:rsidRDefault="00F96F34" w:rsidP="00F96F34">
      <w:pPr>
        <w:spacing w:before="9"/>
        <w:rPr>
          <w:rFonts w:ascii="Arial" w:eastAsia="Arial" w:hAnsi="Arial" w:cs="Arial"/>
          <w:i/>
          <w:sz w:val="17"/>
          <w:szCs w:val="17"/>
        </w:rPr>
      </w:pPr>
    </w:p>
    <w:p w:rsidR="00F96F34" w:rsidRPr="008E76EC" w:rsidRDefault="00F96F34" w:rsidP="008E76EC">
      <w:pPr>
        <w:pStyle w:val="BodyText"/>
        <w:spacing w:line="250" w:lineRule="auto"/>
        <w:ind w:left="119" w:right="300"/>
        <w:sectPr w:rsidR="00F96F34" w:rsidRPr="008E76EC" w:rsidSect="00AF5A2E">
          <w:footerReference w:type="default" r:id="rId11"/>
          <w:type w:val="continuous"/>
          <w:pgSz w:w="12240" w:h="15840" w:code="1"/>
          <w:pgMar w:top="1360" w:right="1660" w:bottom="274" w:left="1680" w:header="0" w:footer="0" w:gutter="0"/>
          <w:cols w:space="720"/>
        </w:sectPr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2"/>
        </w:rPr>
        <w:t>record,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3"/>
        </w:rPr>
        <w:t xml:space="preserve"> </w:t>
      </w:r>
      <w:r>
        <w:rPr>
          <w:spacing w:val="-1"/>
        </w:rPr>
        <w:t>tab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t>column</w:t>
      </w:r>
      <w:r>
        <w:rPr>
          <w:spacing w:val="-2"/>
        </w:rPr>
        <w:t xml:space="preserve"> 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left-hand</w:t>
      </w:r>
      <w:r>
        <w:rPr>
          <w:spacing w:val="3"/>
        </w:rPr>
        <w:t xml:space="preserve"> </w:t>
      </w:r>
      <w:r>
        <w:rPr>
          <w:spacing w:val="-2"/>
        </w:rPr>
        <w:t>side.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window</w:t>
      </w:r>
      <w:r>
        <w:rPr>
          <w:spacing w:val="-10"/>
        </w:rPr>
        <w:t xml:space="preserve"> </w:t>
      </w:r>
      <w:r>
        <w:rPr>
          <w:spacing w:val="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tab</w:t>
      </w:r>
      <w:r>
        <w:rPr>
          <w:spacing w:val="3"/>
        </w:rPr>
        <w:t xml:space="preserve"> </w:t>
      </w:r>
      <w:r>
        <w:rPr>
          <w:spacing w:val="-2"/>
        </w:rPr>
        <w:t>chosen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open,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7"/>
        </w:rPr>
        <w:t xml:space="preserve"> </w:t>
      </w:r>
      <w:r>
        <w:rPr>
          <w:spacing w:val="3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rPr>
          <w:spacing w:val="-1"/>
        </w:rPr>
        <w:t>and/or entry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 xml:space="preserve">to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removed.</w:t>
      </w:r>
      <w:r>
        <w:rPr>
          <w:spacing w:val="-3"/>
        </w:rPr>
        <w:t xml:space="preserve"> </w:t>
      </w:r>
      <w:r>
        <w:rPr>
          <w:b/>
        </w:rPr>
        <w:t>Save</w:t>
      </w:r>
      <w:r>
        <w:rPr>
          <w:b/>
          <w:spacing w:val="4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 w:rsidR="008E76EC">
        <w:rPr>
          <w:spacing w:val="-1"/>
        </w:rPr>
        <w:t>complete.</w:t>
      </w: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FDB1B2B" wp14:editId="33AE0003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734" name="Group 475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735" name="Freeform 476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477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737" name="Freeform 478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479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739" name="Freeform 480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481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41" name="Freeform 482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483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743" name="Freeform 484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485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745" name="Freeform 486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25D24" id="Group 733" o:spid="_x0000_s1026" style="position:absolute;margin-left:23.95pt;margin-top:24.9pt;width:565.1pt;height:743.6pt;z-index:-251655168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">
                <v:group id="Group 475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476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b5cYA&#10;AADcAAAADwAAAGRycy9kb3ducmV2LnhtbESP3WrCQBSE74W+w3IK3ulGrW1J3YgIgiBY/KG0d6fZ&#10;k2xo9mzIrjF9e7cg9HKYmW+YxbK3teio9ZVjBZNxAoI4d7riUsH5tBm9gvABWWPtmBT8kodl9jBY&#10;YKrdlQ/UHUMpIoR9igpMCE0qpc8NWfRj1xBHr3CtxRBlW0rd4jXCbS2nSfIsLVYcFww2tDaU/xwv&#10;VkGYFIZO04/1uXr/etJ2t/3u9p9KDR/71RuIQH34D9/bW63gZTaH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db5cYAAADcAAAADwAAAAAAAAAAAAAAAACYAgAAZHJz&#10;L2Rvd25yZXYueG1sUEsFBgAAAAAEAAQA9QAAAIsDAAAAAA==&#10;" path="m,l11242,e" filled="f" strokeweight="1.06pt">
                    <v:path arrowok="t" o:connecttype="custom" o:connectlocs="0,0;11242,0" o:connectangles="0,0"/>
                  </v:shape>
                </v:group>
                <v:group id="Group 477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478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WpcUA&#10;AADcAAAADwAAAGRycy9kb3ducmV2LnhtbESP0WrCQBRE3wv+w3IF3+omLSSauoYgBIJQaNUPuGSv&#10;SWz2bsyumv59t1Do4zAzZ5hNPple3Gl0nWUF8TICQVxb3XGj4HQsn1cgnEfW2FsmBd/kIN/OnjaY&#10;afvgT7offCMChF2GClrvh0xKV7dk0C3tQBy8sx0N+iDHRuoRHwFuevkSRYk02HFYaHGgXUv11+Fm&#10;FEzl/nqJqrSOV9UJb+ukSN4vH0ot5lPxBsLT5P/Df+1KK0hfU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Nal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479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480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aNscA&#10;AADcAAAADwAAAGRycy9kb3ducmV2LnhtbESPT2vCQBTE74V+h+UVvNWNVaxGVwlKQYs9+A/x9sg+&#10;k9Ts25DdmvTbu4WCx2FmfsNM560pxY1qV1hW0OtGIIhTqwvOFBz2H68jEM4jaywtk4JfcjCfPT9N&#10;Mda24S3ddj4TAcIuRgW591UspUtzMui6tiIO3sXWBn2QdSZ1jU2Am1K+RdFQGiw4LORY0SKn9Lr7&#10;MQq49c31K9kk0fE82J5Pxff6c7hUqvPSJhMQnlr/CP+3V1rBe38Mf2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52jbHAAAA3AAAAA8AAAAAAAAAAAAAAAAAmAIAAGRy&#10;cy9kb3ducmV2LnhtbFBLBQYAAAAABAAEAPUAAACMAwAAAAA=&#10;" path="m,l,14832e" filled="f" strokeweight="1.97pt">
                    <v:path arrowok="t" o:connecttype="custom" o:connectlocs="0,518;0,15350" o:connectangles="0,0"/>
                  </v:shape>
                </v:group>
                <v:group id="Group 481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482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YN8UA&#10;AADcAAAADwAAAGRycy9kb3ducmV2LnhtbESP0WrCQBRE3wv+w3IF3+ompcSYuooIgSAUWs0HXLLX&#10;JDZ7N2Y3mv59t1Do4zAzZ5jNbjKduNPgWssK4mUEgriyuuVaQXnOn1MQziNr7CyTgm9ysNvOnjaY&#10;afvgT7qffC0ChF2GChrv+0xKVzVk0C1tTxy8ix0M+iCHWuoBHwFuOvkSRYk02HJYaLCnQ0PV12k0&#10;Cqb8eLtGxaqK06LEcZ3sk/frh1KL+bR/A+Fp8v/hv3ahFaxe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5g3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483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484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yEMUA&#10;AADcAAAADwAAAGRycy9kb3ducmV2LnhtbESP0WrCQBRE3wv+w3KFvtWNGqxEVwkRi/XJRj/gmr1N&#10;QrN3Q3bV2K/vFgQfh5k5wyzXvWnElTpXW1YwHkUgiAuray4VnI7btzkI55E1NpZJwZ0crFeDlyUm&#10;2t74i665L0WAsEtQQeV9m0jpiooMupFtiYP3bTuDPsiulLrDW4CbRk6iaCYN1hwWKmwpq6j4yS9G&#10;wYf9nR02h/1nHDfHc3ZJ002Wp0q9Dvt0AcJT75/hR3unFbzHU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/IQ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485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486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ssMcA&#10;AADcAAAADwAAAGRycy9kb3ducmV2LnhtbESPT2vCQBTE7wW/w/IEL6VuFGtLdBX/IHiwBWMPentk&#10;n0kw+zZm1xi/vVso9DjMzG+Y6bw1pWiodoVlBYN+BII4tbrgTMHPYfP2CcJ5ZI2lZVLwIAfzWedl&#10;irG2d95Tk/hMBAi7GBXk3lexlC7NyaDr24o4eGdbG/RB1pnUNd4D3JRyGEVjabDgsJBjRauc0kty&#10;MwouPnk9Hs1X892M7OlaHXbr5SlVqtdtFxMQnlr/H/5rb7WCj9E7/J4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LLD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spacing w:before="1"/>
        <w:rPr>
          <w:rFonts w:ascii="Cambria" w:eastAsia="Cambria" w:hAnsi="Cambria" w:cs="Cambria"/>
          <w:sz w:val="14"/>
          <w:szCs w:val="14"/>
        </w:rPr>
      </w:pPr>
    </w:p>
    <w:p w:rsidR="00F96F34" w:rsidRDefault="008E76EC" w:rsidP="00F96F34">
      <w:pPr>
        <w:spacing w:line="200" w:lineRule="atLeast"/>
        <w:ind w:left="105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3F3ECD9B" wp14:editId="5D23F30E">
            <wp:extent cx="5715000" cy="1903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481DAF" w:rsidRDefault="00481DAF" w:rsidP="00481DAF">
      <w:pPr>
        <w:pStyle w:val="BodyText"/>
        <w:spacing w:before="192" w:line="254" w:lineRule="auto"/>
        <w:ind w:left="120" w:right="201"/>
        <w:rPr>
          <w:spacing w:val="-2"/>
        </w:rPr>
      </w:pPr>
      <w:r>
        <w:rPr>
          <w:spacing w:val="-2"/>
        </w:rPr>
        <w:t xml:space="preserve">Select the General Info Tab. This will bring up the IRB </w:t>
      </w:r>
      <w:r w:rsidR="0027668A">
        <w:rPr>
          <w:spacing w:val="-2"/>
        </w:rPr>
        <w:t>Amendment</w:t>
      </w:r>
      <w:r>
        <w:rPr>
          <w:spacing w:val="-2"/>
        </w:rPr>
        <w:t xml:space="preserve"> Questionnaire. You must complete the Amendment Questionnaire before submitting to the IRB.</w:t>
      </w:r>
    </w:p>
    <w:p w:rsidR="00481DAF" w:rsidRDefault="00481DAF" w:rsidP="00481DAF">
      <w:pPr>
        <w:pStyle w:val="BodyText"/>
        <w:spacing w:line="259" w:lineRule="auto"/>
        <w:ind w:left="120" w:right="27"/>
        <w:rPr>
          <w:spacing w:val="-2"/>
        </w:rPr>
      </w:pPr>
    </w:p>
    <w:p w:rsidR="00F96F34" w:rsidRPr="00481DAF" w:rsidRDefault="00F96F34" w:rsidP="00481DAF">
      <w:pPr>
        <w:pStyle w:val="BodyText"/>
        <w:spacing w:line="259" w:lineRule="auto"/>
        <w:ind w:left="120" w:right="27"/>
      </w:pP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2"/>
        </w:rPr>
        <w:t>Submit</w:t>
      </w:r>
      <w:r>
        <w:rPr>
          <w:b/>
          <w:spacing w:val="-1"/>
        </w:rPr>
        <w:t xml:space="preserve"> to</w:t>
      </w:r>
      <w:r>
        <w:rPr>
          <w:b/>
          <w:spacing w:val="5"/>
        </w:rPr>
        <w:t xml:space="preserve"> </w:t>
      </w:r>
      <w:r>
        <w:rPr>
          <w:b/>
          <w:spacing w:val="-2"/>
        </w:rPr>
        <w:t>IRB</w:t>
      </w:r>
      <w:r>
        <w:rPr>
          <w:b/>
        </w:rPr>
        <w:t xml:space="preserve"> </w:t>
      </w:r>
      <w:r>
        <w:rPr>
          <w:spacing w:val="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rPr>
          <w:spacing w:val="-1"/>
        </w:rPr>
        <w:t>Amendment</w:t>
      </w:r>
      <w:r>
        <w:rPr>
          <w:spacing w:val="2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 w:rsidR="008E76EC">
        <w:rPr>
          <w:spacing w:val="-1"/>
        </w:rPr>
        <w:t>Select</w:t>
      </w:r>
      <w:r>
        <w:rPr>
          <w:spacing w:val="3"/>
        </w:rPr>
        <w:t xml:space="preserve">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 w:rsidR="008E76EC">
        <w:rPr>
          <w:spacing w:val="-3"/>
        </w:rPr>
        <w:t xml:space="preserve">to route </w:t>
      </w:r>
      <w:r>
        <w:t>your</w:t>
      </w:r>
      <w:r>
        <w:rPr>
          <w:spacing w:val="33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IRB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 xml:space="preserve">formal </w:t>
      </w:r>
      <w:r>
        <w:rPr>
          <w:spacing w:val="-1"/>
        </w:rPr>
        <w:t>review.</w:t>
      </w:r>
      <w:r>
        <w:rPr>
          <w:spacing w:val="-2"/>
        </w:rPr>
        <w:t xml:space="preserve"> </w:t>
      </w:r>
    </w:p>
    <w:p w:rsidR="008E76EC" w:rsidRDefault="008E76EC" w:rsidP="00F96F34">
      <w:pPr>
        <w:rPr>
          <w:rFonts w:ascii="Arial" w:eastAsia="Arial" w:hAnsi="Arial" w:cs="Arial"/>
          <w:sz w:val="20"/>
          <w:szCs w:val="20"/>
        </w:rPr>
      </w:pPr>
    </w:p>
    <w:p w:rsidR="00481DAF" w:rsidRDefault="00481DAF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8E76EC" w:rsidP="00F96F34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2F0F8DC" wp14:editId="518800B0">
            <wp:extent cx="5715000" cy="2197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EC" w:rsidRDefault="008E76EC" w:rsidP="00F96F34">
      <w:pPr>
        <w:rPr>
          <w:rFonts w:ascii="Arial" w:eastAsia="Arial" w:hAnsi="Arial" w:cs="Arial"/>
          <w:sz w:val="20"/>
          <w:szCs w:val="20"/>
        </w:rPr>
      </w:pPr>
    </w:p>
    <w:p w:rsidR="008E76EC" w:rsidRDefault="008E76EC" w:rsidP="00F96F34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CCBDD9C" wp14:editId="3C282094">
            <wp:extent cx="5715000" cy="1778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7"/>
        <w:rPr>
          <w:rFonts w:ascii="Arial" w:eastAsia="Arial" w:hAnsi="Arial" w:cs="Arial"/>
          <w:sz w:val="24"/>
          <w:szCs w:val="24"/>
        </w:rPr>
      </w:pPr>
    </w:p>
    <w:p w:rsidR="00F96F34" w:rsidRDefault="00F96F34" w:rsidP="00F96F34">
      <w:pPr>
        <w:pStyle w:val="Heading2"/>
        <w:spacing w:before="66"/>
        <w:ind w:left="2892"/>
        <w:rPr>
          <w:rFonts w:ascii="Cambria" w:eastAsia="Cambria" w:hAnsi="Cambria" w:cs="Cambria"/>
        </w:rPr>
      </w:pPr>
      <w:bookmarkStart w:id="3" w:name="_bookmark28"/>
      <w:bookmarkEnd w:id="3"/>
      <w:r>
        <w:rPr>
          <w:rFonts w:ascii="Cambria"/>
          <w:color w:val="632423"/>
          <w:spacing w:val="12"/>
        </w:rPr>
        <w:t>MODIFYING</w:t>
      </w:r>
      <w:r>
        <w:rPr>
          <w:rFonts w:ascii="Cambria"/>
          <w:color w:val="632423"/>
          <w:spacing w:val="17"/>
        </w:rPr>
        <w:t xml:space="preserve"> </w:t>
      </w:r>
      <w:r>
        <w:rPr>
          <w:rFonts w:ascii="Cambria"/>
          <w:color w:val="632423"/>
          <w:spacing w:val="13"/>
        </w:rPr>
        <w:t>ATTACHMENTS</w:t>
      </w:r>
    </w:p>
    <w:p w:rsidR="00F96F34" w:rsidRDefault="00F96F34" w:rsidP="00F96F34">
      <w:pPr>
        <w:spacing w:before="9"/>
        <w:rPr>
          <w:rFonts w:ascii="Cambria" w:eastAsia="Cambria" w:hAnsi="Cambria" w:cs="Cambria"/>
          <w:sz w:val="2"/>
          <w:szCs w:val="2"/>
        </w:rPr>
      </w:pPr>
    </w:p>
    <w:p w:rsidR="00F96F34" w:rsidRDefault="00F96F34" w:rsidP="00F96F34">
      <w:pPr>
        <w:spacing w:line="20" w:lineRule="atLeast"/>
        <w:ind w:left="16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0850" cy="7620"/>
                <wp:effectExtent l="6350" t="8255" r="6350" b="3175"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7620"/>
                          <a:chOff x="0" y="0"/>
                          <a:chExt cx="8710" cy="12"/>
                        </a:xfrm>
                      </wpg:grpSpPr>
                      <wpg:grpSp>
                        <wpg:cNvPr id="707" name="Group 4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98" cy="2"/>
                            <a:chOff x="6" y="6"/>
                            <a:chExt cx="8698" cy="2"/>
                          </a:xfrm>
                        </wpg:grpSpPr>
                        <wps:wsp>
                          <wps:cNvPr id="708" name="Freeform 4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98"/>
                                <a:gd name="T2" fmla="+- 0 8703 6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B34659" id="Group 706" o:spid="_x0000_s1026" style="width:435.5pt;height:.6pt;mso-position-horizontal-relative:char;mso-position-vertical-relative:line" coordsize="8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">
                <v:group id="Group 405" o:spid="_x0000_s1027" style="position:absolute;left:6;top:6;width:8698;height:2" coordorigin="6,6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406" o:spid="_x0000_s1028" style="position:absolute;left:6;top:6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hJsEA&#10;AADcAAAADwAAAGRycy9kb3ducmV2LnhtbERPz2vCMBS+D/wfwhN2m+kE7ahGGRZh7DJWB14fzVtT&#10;1rzUJNb43y+HwY4f3+/tPtlBTORD71jB86IAQdw63XOn4Ot0fHoBESKyxsExKbhTgP1u9rDFSrsb&#10;f9LUxE7kEA4VKjAxjpWUoTVkMSzcSJy5b+ctxgx9J7XHWw63g1wWxVpa7Dk3GBzpYKj9aa5WQX1K&#10;crlKH/XlrPvyfe3Tyt+NUo/z9LoBESnFf/Gf+00rKIu8Np/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DoSbBAAAA3AAAAA8AAAAAAAAAAAAAAAAAmAIAAGRycy9kb3du&#10;cmV2LnhtbFBLBQYAAAAABAAEAPUAAACGAwAAAAA=&#10;" path="m,l8697,e" filled="f" strokecolor="#622423" strokeweight=".58pt">
                    <v:path arrowok="t" o:connecttype="custom" o:connectlocs="0,0;8697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spacing w:before="4"/>
        <w:rPr>
          <w:rFonts w:ascii="Cambria" w:eastAsia="Cambria" w:hAnsi="Cambria" w:cs="Cambria"/>
          <w:sz w:val="28"/>
          <w:szCs w:val="28"/>
        </w:rPr>
      </w:pPr>
    </w:p>
    <w:p w:rsidR="00F96F34" w:rsidRDefault="00F96F34" w:rsidP="00F96F34">
      <w:pPr>
        <w:spacing w:before="72" w:line="441" w:lineRule="auto"/>
        <w:ind w:left="200" w:right="27"/>
        <w:rPr>
          <w:rFonts w:ascii="Arial" w:eastAsia="Arial" w:hAnsi="Arial" w:cs="Arial"/>
        </w:rPr>
      </w:pPr>
      <w:r>
        <w:rPr>
          <w:rFonts w:ascii="Arial"/>
        </w:rPr>
        <w:t>Be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 xml:space="preserve">sure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clicked</w:t>
      </w:r>
      <w:r>
        <w:rPr>
          <w:rFonts w:ascii="Arial"/>
          <w:spacing w:val="-2"/>
        </w:rPr>
        <w:t xml:space="preserve"> 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2"/>
        </w:rPr>
        <w:t xml:space="preserve">Attachments </w:t>
      </w:r>
      <w:r>
        <w:rPr>
          <w:rFonts w:ascii="Arial"/>
          <w:spacing w:val="1"/>
        </w:rPr>
        <w:t>box on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2"/>
        </w:rPr>
        <w:t>Amendment</w:t>
      </w:r>
      <w:r>
        <w:rPr>
          <w:rFonts w:ascii="Arial"/>
          <w:b/>
          <w:spacing w:val="-1"/>
        </w:rPr>
        <w:t xml:space="preserve"> Summary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</w:rPr>
        <w:t>screen.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</w:rPr>
        <w:t>Save</w:t>
      </w:r>
      <w:r>
        <w:rPr>
          <w:rFonts w:ascii="Arial"/>
        </w:rPr>
        <w:t>.</w: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75619E" w:rsidP="00F96F34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3628F2C" wp14:editId="064414DE">
            <wp:extent cx="5715000" cy="22663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75619E">
      <w:pPr>
        <w:rPr>
          <w:rFonts w:ascii="Cambria" w:eastAsia="Cambria" w:hAnsi="Cambria" w:cs="Cambria"/>
        </w:rPr>
        <w:sectPr w:rsidR="00F96F34" w:rsidSect="00AF5A2E">
          <w:footerReference w:type="default" r:id="rId16"/>
          <w:type w:val="continuous"/>
          <w:pgSz w:w="12240" w:h="15840" w:code="1"/>
          <w:pgMar w:top="1500" w:right="1640" w:bottom="274" w:left="1600" w:header="0" w:footer="0" w:gutter="0"/>
          <w:cols w:space="720"/>
        </w:sectPr>
      </w:pPr>
    </w:p>
    <w:p w:rsidR="00F96F34" w:rsidRPr="0075619E" w:rsidRDefault="00F96F34" w:rsidP="0075619E">
      <w:pPr>
        <w:spacing w:before="9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30A05FE" wp14:editId="7294A83A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694" name="Group 488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695" name="Freeform 489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490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697" name="Freeform 491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492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699" name="Freeform 493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494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01" name="Freeform 495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496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703" name="Freeform 497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498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705" name="Freeform 499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5B92C" id="Group 693" o:spid="_x0000_s1026" style="position:absolute;margin-left:23.95pt;margin-top:24.9pt;width:565.1pt;height:743.6pt;z-index:-251654144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">
                <v:group id="Group 488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489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LQsYA&#10;AADcAAAADwAAAGRycy9kb3ducmV2LnhtbESPQWvCQBSE7wX/w/KE3upGacXGrCKCIBQqNSLt7TX7&#10;kg1m34bsNqb/visUPA4z8w2TrQfbiJ46XztWMJ0kIIgLp2uuFJzy3dMChA/IGhvHpOCXPKxXo4cM&#10;U+2u/EH9MVQiQtinqMCE0KZS+sKQRT9xLXH0StdZDFF2ldQdXiPcNnKWJHNpsea4YLClraHicvyx&#10;CsK0NJTPzttTffh61vZt/92/fyr1OB42SxCBhnAP/7f3WsH89QV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ALQsYAAADcAAAADwAAAAAAAAAAAAAAAACYAgAAZHJz&#10;L2Rvd25yZXYueG1sUEsFBgAAAAAEAAQA9QAAAIsDAAAAAA==&#10;" path="m,l11242,e" filled="f" strokeweight="1.06pt">
                    <v:path arrowok="t" o:connecttype="custom" o:connectlocs="0,0;11242,0" o:connectangles="0,0"/>
                  </v:shape>
                </v:group>
                <v:group id="Group 490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491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GAsQA&#10;AADcAAAADwAAAGRycy9kb3ducmV2LnhtbESP3YrCMBSE7xf2HcIRvFtTvai2a1pEEIqw4N8DHJqz&#10;bbU56TZRu29vBMHLYWa+YZb5YFpxo941lhVMJxEI4tLqhisFp+PmawHCeWSNrWVS8E8O8uzzY4mp&#10;tnfe0+3gKxEg7FJUUHvfpVK6siaDbmI74uD92t6gD7KvpO7xHuCmlbMoiqXBhsNCjR2tayovh6tR&#10;MGy2f+eomJfTRXHCaxKv4p/zTqnxaFh9g/A0+Hf41S60gjiZw/NMO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/hgL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492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493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KkcYA&#10;AADcAAAADwAAAGRycy9kb3ducmV2LnhtbESPT2vCQBTE7wW/w/IEb3VjkVCjqwSlYEt78B/i7ZF9&#10;JtHs25BdTfrtXaHQ4zAzv2Fmi85U4k6NKy0rGA0jEMSZ1SXnCva7j9d3EM4ja6wsk4JfcrCY915m&#10;mGjb8obuW5+LAGGXoILC+zqR0mUFGXRDWxMH72wbgz7IJpe6wTbATSXfoiiWBksOCwXWtCwou25v&#10;RgF3vr3+pN9pdDiNN6djefn8ildKDfpdOgXhqfP/4b/2WiuIJx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6Kkc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494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495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h98QA&#10;AADcAAAADwAAAGRycy9kb3ducmV2LnhtbESP3YrCMBSE7wXfIRzBO026F1WrUWRBKMLC+vMAh+bY&#10;VpuT2kTtvv1mYcHLYWa+YVab3jbiSZ2vHWtIpgoEceFMzaWG82k3mYPwAdlg45g0/JCHzXo4WGFm&#10;3IsP9DyGUkQI+ww1VCG0mZS+qMiin7qWOHoX11kMUXalNB2+Itw28kOpVFqsOS5U2NJnRcXt+LAa&#10;+t3+flX5rEjm+Rkfi3Sbfl2/tR6P+u0SRKA+vMP/7dxomKkE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Iff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496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497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L0MYA&#10;AADcAAAADwAAAGRycy9kb3ducmV2LnhtbESP0WrCQBRE3wv9h+UWfKubVtESs5EQUWyfNOkHXLO3&#10;SWj2bsiuGvv13ULBx2FmzjDJejSduNDgWssKXqYRCOLK6pZrBZ/l9vkNhPPIGjvLpOBGDtbp40OC&#10;sbZXPtKl8LUIEHYxKmi872MpXdWQQTe1PXHwvuxg0Ac51FIPeA1w08nXKFpIgy2HhQZ7yhuqvouz&#10;UbCzP4vD5vDxPp935Sk/Z9kmLzKlJk9jtgLhafT38H97rxUsox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lL0MYAAADcAAAADwAAAAAAAAAAAAAAAACYAgAAZHJz&#10;L2Rvd25yZXYueG1sUEsFBgAAAAAEAAQA9QAAAIsDAAAAAA==&#10;" path="m,l11261,e" filled="f" strokeweight="2.02pt">
                    <v:path arrowok="t" o:connecttype="custom" o:connectlocs="0,0;11261,0" o:connectangles="0,0"/>
                  </v:shape>
                </v:group>
                <v:group id="Group 498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499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VcMcA&#10;AADcAAAADwAAAGRycy9kb3ducmV2LnhtbESPQWvCQBSE7wX/w/IKvYhuLGolZiPaIvRQhUYPentk&#10;X5Ng9m2a3cb033cFocdhZr5hklVvatFR6yrLCibjCARxbnXFhYLjYTtagHAeWWNtmRT8koNVOnhI&#10;MNb2yp/UZb4QAcIuRgWl900spctLMujGtiEO3pdtDfog20LqFq8Bbmr5HEVzabDisFBiQ68l5Zfs&#10;xyi4+Gx4Opldt++m9vzdHD7eNudcqafHfr0E4an3/+F7+10reIlmcDs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lXD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75619E" w:rsidRDefault="0075619E" w:rsidP="00F96F34">
      <w:pPr>
        <w:pStyle w:val="BodyText"/>
        <w:spacing w:line="255" w:lineRule="auto"/>
        <w:ind w:left="119" w:right="257"/>
        <w:rPr>
          <w:spacing w:val="-1"/>
        </w:rPr>
      </w:pPr>
    </w:p>
    <w:p w:rsidR="0075619E" w:rsidRDefault="0075619E" w:rsidP="00F96F34">
      <w:pPr>
        <w:pStyle w:val="BodyText"/>
        <w:spacing w:line="255" w:lineRule="auto"/>
        <w:ind w:left="119" w:right="257"/>
        <w:rPr>
          <w:spacing w:val="-1"/>
        </w:rPr>
      </w:pPr>
    </w:p>
    <w:p w:rsidR="00F96F34" w:rsidRDefault="00F96F34" w:rsidP="00F96F34">
      <w:pPr>
        <w:pStyle w:val="BodyText"/>
        <w:spacing w:line="255" w:lineRule="auto"/>
        <w:ind w:left="119" w:right="257"/>
      </w:pPr>
      <w:r>
        <w:rPr>
          <w:spacing w:val="-1"/>
        </w:rPr>
        <w:lastRenderedPageBreak/>
        <w:t>Select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b/>
          <w:spacing w:val="-2"/>
        </w:rPr>
        <w:t xml:space="preserve">Attachments </w:t>
      </w:r>
      <w:r>
        <w:rPr>
          <w:spacing w:val="1"/>
        </w:rPr>
        <w:t>tab</w:t>
      </w:r>
      <w:r>
        <w:rPr>
          <w:spacing w:val="-2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t>hand</w:t>
      </w:r>
      <w:r>
        <w:rPr>
          <w:spacing w:val="3"/>
        </w:rPr>
        <w:t xml:space="preserve"> </w:t>
      </w:r>
      <w:r>
        <w:rPr>
          <w:spacing w:val="-2"/>
        </w:rPr>
        <w:t>column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modify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2"/>
        </w:rPr>
        <w:t>has</w:t>
      </w:r>
      <w:r>
        <w:rPr>
          <w:spacing w:val="48"/>
        </w:rP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uploaded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Coeus</w:t>
      </w:r>
      <w:r>
        <w:rPr>
          <w:spacing w:val="1"/>
        </w:rPr>
        <w:t xml:space="preserve"> </w:t>
      </w:r>
      <w:r>
        <w:rPr>
          <w:spacing w:val="-2"/>
        </w:rPr>
        <w:t>IRB.</w:t>
      </w:r>
      <w:r>
        <w:rPr>
          <w:spacing w:val="59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>modify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color w:val="0000FF"/>
          <w:spacing w:val="-2"/>
        </w:rPr>
        <w:t>Amend</w:t>
      </w:r>
      <w:r>
        <w:rPr>
          <w:b/>
          <w:color w:val="0000FF"/>
          <w:spacing w:val="55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right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listing.</w:t>
      </w:r>
    </w:p>
    <w:p w:rsidR="00F96F34" w:rsidRDefault="00F96F34" w:rsidP="00F96F34">
      <w:pPr>
        <w:spacing w:before="1"/>
        <w:rPr>
          <w:rFonts w:ascii="Arial" w:eastAsia="Arial" w:hAnsi="Arial" w:cs="Arial"/>
          <w:sz w:val="17"/>
          <w:szCs w:val="17"/>
        </w:rPr>
      </w:pPr>
    </w:p>
    <w:p w:rsidR="00F96F34" w:rsidRDefault="0075619E" w:rsidP="00F96F34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ECB11D8" wp14:editId="313AF24D">
            <wp:extent cx="5638800" cy="1606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75619E" w:rsidP="0075619E">
      <w:pPr>
        <w:spacing w:line="200" w:lineRule="atLeast"/>
        <w:ind w:firstLine="10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DF47BD0" wp14:editId="6956EA0D">
            <wp:extent cx="5638800" cy="2482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3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19"/>
          <w:type w:val="continuous"/>
          <w:pgSz w:w="12240" w:h="15840" w:code="1"/>
          <w:pgMar w:top="1360" w:right="1680" w:bottom="274" w:left="1680" w:header="0" w:footer="0" w:gutter="0"/>
          <w:cols w:space="720"/>
        </w:sectPr>
      </w:pPr>
    </w:p>
    <w:p w:rsidR="00F96F34" w:rsidRDefault="00F96F34" w:rsidP="00F96F34">
      <w:pPr>
        <w:pStyle w:val="BodyText"/>
        <w:spacing w:before="50" w:line="253" w:lineRule="auto"/>
        <w:ind w:left="160" w:right="179" w:hanging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64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647" name="Group 501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648" name="Freeform 502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03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650" name="Freeform 504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05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652" name="Freeform 506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07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654" name="Freeform 508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09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656" name="Freeform 510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11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658" name="Freeform 512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4DA03" id="Group 646" o:spid="_x0000_s1026" style="position:absolute;margin-left:23.95pt;margin-top:24.9pt;width:565.1pt;height:743.6pt;z-index:-251653120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">
                <v:group id="Group 501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502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Im8EA&#10;AADcAAAADwAAAGRycy9kb3ducmV2LnhtbERPy4rCMBTdD/gP4QqzG1NFZKimRQRBEBx8IDO7a3Nt&#10;is1NaWKtf28WwiwP573Ie1uLjlpfOVYwHiUgiAunKy4VnI7rr28QPiBrrB2Tgid5yLPBxwJT7R68&#10;p+4QShFD2KeowITQpFL6wpBFP3INceSurrUYImxLqVt8xHBby0mSzKTFimODwYZWhorb4W4VhPHV&#10;0HFyXp2qn7+pttvNpdv9KvU57JdzEIH68C9+uzdawWwa18Y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iJvBAAAA3AAAAA8AAAAAAAAAAAAAAAAAmAIAAGRycy9kb3du&#10;cmV2LnhtbFBLBQYAAAAABAAEAPUAAACGAwAAAAA=&#10;" path="m,l11242,e" filled="f" strokeweight="1.06pt">
                    <v:path arrowok="t" o:connecttype="custom" o:connectlocs="0,0;11242,0" o:connectangles="0,0"/>
                  </v:shape>
                </v:group>
                <v:group id="Group 503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504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k7MAA&#10;AADcAAAADwAAAGRycy9kb3ducmV2LnhtbERPy4rCMBTdC/MP4Q6401TBjnZMRQShCIKjfsClufYx&#10;zU1tota/NwvB5eG8l6veNOJOnassK5iMIxDEudUVFwrOp+1oDsJ5ZI2NZVLwJAer9GuwxETbB//R&#10;/egLEULYJaig9L5NpHR5SQbd2LbEgbvYzqAPsCuk7vARwk0jp1EUS4MVh4YSW9qUlP8fb0ZBv91d&#10;6yj7ySfz7Iy3RbyO9/VBqeF3v/4F4an3H/HbnWkF8SzMD2fCEZ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+k7MAAAADcAAAADwAAAAAAAAAAAAAAAACYAgAAZHJzL2Rvd25y&#10;ZXYueG1sUEsFBgAAAAAEAAQA9QAAAIUDAAAAAA==&#10;" path="m,l,14804e" filled="f" strokeweight="1.06pt">
                    <v:path arrowok="t" o:connecttype="custom" o:connectlocs="0,518;0,15322" o:connectangles="0,0"/>
                  </v:shape>
                </v:group>
                <v:group id="Group 505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06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iesYA&#10;AADcAAAADwAAAGRycy9kb3ducmV2LnhtbESPQWvCQBSE70L/w/IK3nRTqaFE1xAqQlvsQdsi3h7Z&#10;1yRN9m3Irib++64geBxm5htmmQ6mEWfqXGVZwdM0AkGcW11xoeD7azN5AeE8ssbGMim4kIN09TBa&#10;YqJtzzs6730hAoRdggpK79tESpeXZNBNbUscvF/bGfRBdoXUHfYBbho5i6JYGqw4LJTY0mtJeb0/&#10;GQU8+L7+zLZZ9HN83h0P1d/7R7xWavw4ZAsQngZ/D9/ab1pBPJ/B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Oies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507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508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i78QA&#10;AADcAAAADwAAAGRycy9kb3ducmV2LnhtbESP0YrCMBRE34X9h3AX9k1Txa1uNYoIQlkQtPoBl+Zu&#10;W21uahO1+/dGEHwcZuYMM192phY3al1lWcFwEIEgzq2uuFBwPGz6UxDOI2usLZOCf3KwXHz05pho&#10;e+c93TJfiABhl6CC0vsmkdLlJRl0A9sQB+/PtgZ9kG0hdYv3ADe1HEVRLA1WHBZKbGhdUn7OrkZB&#10;t/m9nKJ0kg+n6RGvP/Eq3p52Sn19dqsZCE+df4df7VQriL/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ou/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509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510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IyMUA&#10;AADcAAAADwAAAGRycy9kb3ducmV2LnhtbESP0WrCQBRE3wv9h+UWfNNNiwaJrhIiFe2TJv2A2+w1&#10;Cc3eDdlVo1/vFoQ+DjNzhlmuB9OKC/WusazgfRKBIC6tbrhS8F18jucgnEfW2FomBTdysF69viwx&#10;0fbKR7rkvhIBwi5BBbX3XSKlK2sy6Ca2Iw7eyfYGfZB9JXWP1wA3rfyIolgabDgs1NhRVlP5m5+N&#10;gq29x4fN4Ws/nbbFT3ZO002Wp0qN3oZ0AcLT4P/Dz/ZOK4hnM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MjI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511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512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absQA&#10;AADcAAAADwAAAGRycy9kb3ducmV2LnhtbERPz2vCMBS+C/4P4Q12kZlOtIxqFDcZ7DAHaz3o7dG8&#10;tcXmpUuyWv/75SB4/Ph+rzaDaUVPzjeWFTxPExDEpdUNVwoOxfvTCwgfkDW2lknBlTxs1uPRCjNt&#10;L/xNfR4qEUPYZ6igDqHLpPRlTQb91HbEkfuxzmCI0FVSO7zEcNPKWZKk0mDDsaHGjt5qKs/5n1Fw&#10;DvnkeDT7/quf29NvV3zuXk+lUo8Pw3YJItAQ7uKb+0MrSBdxbT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Gm7EAAAA3AAAAA8AAAAAAAAAAAAAAAAAmAIAAGRycy9k&#10;b3ducmV2LnhtbFBLBQYAAAAABAAEAPUAAACJ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4" w:name="Deleting_a_Pending_protocol"/>
      <w:bookmarkEnd w:id="4"/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2"/>
        </w:rPr>
        <w:t>Document</w:t>
      </w:r>
      <w:r>
        <w:rPr>
          <w:rFonts w:cs="Arial"/>
          <w:b/>
          <w:bCs/>
          <w:spacing w:val="-1"/>
        </w:rPr>
        <w:t xml:space="preserve"> </w:t>
      </w:r>
      <w:r>
        <w:rPr>
          <w:rFonts w:cs="Arial"/>
          <w:b/>
          <w:bCs/>
        </w:rPr>
        <w:t>Type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2"/>
        </w:rPr>
        <w:t>Description</w:t>
      </w:r>
      <w:r>
        <w:rPr>
          <w:rFonts w:cs="Arial"/>
          <w:b/>
          <w:bCs/>
          <w:spacing w:val="1"/>
        </w:rPr>
        <w:t xml:space="preserve"> </w:t>
      </w:r>
      <w:r>
        <w:t>remains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same,</w:t>
      </w:r>
      <w:r>
        <w:rPr>
          <w:spacing w:val="-3"/>
        </w:rPr>
        <w:t xml:space="preserve"> </w:t>
      </w:r>
      <w:r>
        <w:rPr>
          <w:spacing w:val="1"/>
        </w:rPr>
        <w:t>as</w:t>
      </w:r>
      <w:r>
        <w:rPr>
          <w:spacing w:val="5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1"/>
        </w:rPr>
        <w:t>user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2"/>
        </w:rPr>
        <w:t>modifying.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grayed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text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image</w:t>
      </w:r>
      <w:r>
        <w:rPr>
          <w:spacing w:val="-2"/>
        </w:rPr>
        <w:t xml:space="preserve"> </w:t>
      </w:r>
      <w:r>
        <w:rPr>
          <w:spacing w:val="-1"/>
        </w:rPr>
        <w:t>above.)</w:t>
      </w:r>
      <w:r>
        <w:rPr>
          <w:spacing w:val="67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 w:rsidR="0075619E">
        <w:rPr>
          <w:spacing w:val="-1"/>
        </w:rPr>
        <w:t>Choose File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upload the</w:t>
      </w:r>
      <w:r>
        <w:rPr>
          <w:spacing w:val="3"/>
        </w:rPr>
        <w:t xml:space="preserve"> </w:t>
      </w:r>
      <w:r>
        <w:rPr>
          <w:spacing w:val="-2"/>
        </w:rPr>
        <w:t>modified</w:t>
      </w:r>
      <w:r>
        <w:rPr>
          <w:spacing w:val="3"/>
        </w:rPr>
        <w:t xml:space="preserve"> </w:t>
      </w:r>
      <w:r>
        <w:rPr>
          <w:spacing w:val="-2"/>
        </w:rPr>
        <w:t>version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8"/>
        </w:rPr>
        <w:t xml:space="preserve"> </w:t>
      </w:r>
      <w:r>
        <w:rPr>
          <w:spacing w:val="1"/>
        </w:rPr>
        <w:t>from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user’s</w:t>
      </w:r>
      <w:r>
        <w:rPr>
          <w:spacing w:val="81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rPr>
          <w:spacing w:val="-1"/>
        </w:rPr>
        <w:t>files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travel</w:t>
      </w:r>
      <w:r>
        <w:t xml:space="preserve"> </w:t>
      </w:r>
      <w:r>
        <w:rPr>
          <w:spacing w:val="-1"/>
        </w:rPr>
        <w:t>drive.</w:t>
      </w:r>
    </w:p>
    <w:p w:rsidR="00F96F34" w:rsidRDefault="00F96F34" w:rsidP="00F96F34">
      <w:pPr>
        <w:rPr>
          <w:rFonts w:ascii="Arial" w:eastAsia="Arial" w:hAnsi="Arial" w:cs="Arial"/>
        </w:rPr>
      </w:pPr>
    </w:p>
    <w:p w:rsidR="00F96F34" w:rsidRDefault="00F96F34" w:rsidP="00F96F34">
      <w:pPr>
        <w:pStyle w:val="Heading2"/>
        <w:spacing w:before="150"/>
        <w:ind w:left="1124"/>
        <w:rPr>
          <w:rFonts w:ascii="Cambria" w:eastAsia="Cambria" w:hAnsi="Cambria" w:cs="Cambria"/>
        </w:rPr>
      </w:pPr>
      <w:bookmarkStart w:id="5" w:name="Uploading_a_New_Document_for_Review_by_t"/>
      <w:bookmarkStart w:id="6" w:name="_bookmark29"/>
      <w:bookmarkEnd w:id="5"/>
      <w:bookmarkEnd w:id="6"/>
      <w:r>
        <w:rPr>
          <w:rFonts w:ascii="Cambria"/>
          <w:color w:val="632423"/>
          <w:spacing w:val="12"/>
        </w:rPr>
        <w:t>UPLOADING</w:t>
      </w:r>
      <w:r>
        <w:rPr>
          <w:rFonts w:ascii="Cambria"/>
          <w:color w:val="632423"/>
          <w:spacing w:val="27"/>
        </w:rPr>
        <w:t xml:space="preserve"> </w:t>
      </w:r>
      <w:r>
        <w:rPr>
          <w:rFonts w:ascii="Cambria"/>
          <w:color w:val="632423"/>
        </w:rPr>
        <w:t>A</w:t>
      </w:r>
      <w:r>
        <w:rPr>
          <w:rFonts w:ascii="Cambria"/>
          <w:color w:val="632423"/>
          <w:spacing w:val="25"/>
        </w:rPr>
        <w:t xml:space="preserve"> </w:t>
      </w:r>
      <w:r>
        <w:rPr>
          <w:rFonts w:ascii="Cambria"/>
          <w:color w:val="632423"/>
          <w:spacing w:val="9"/>
        </w:rPr>
        <w:t>NEW</w:t>
      </w:r>
      <w:r>
        <w:rPr>
          <w:rFonts w:ascii="Cambria"/>
          <w:color w:val="632423"/>
          <w:spacing w:val="25"/>
        </w:rPr>
        <w:t xml:space="preserve"> </w:t>
      </w:r>
      <w:r>
        <w:rPr>
          <w:rFonts w:ascii="Cambria"/>
          <w:color w:val="632423"/>
          <w:spacing w:val="12"/>
        </w:rPr>
        <w:t>DOCUMENT</w:t>
      </w:r>
      <w:r>
        <w:rPr>
          <w:rFonts w:ascii="Cambria"/>
          <w:color w:val="632423"/>
          <w:spacing w:val="26"/>
        </w:rPr>
        <w:t xml:space="preserve"> </w:t>
      </w:r>
      <w:r>
        <w:rPr>
          <w:rFonts w:ascii="Cambria"/>
          <w:color w:val="632423"/>
          <w:spacing w:val="10"/>
        </w:rPr>
        <w:t>FOR</w:t>
      </w:r>
      <w:r>
        <w:rPr>
          <w:rFonts w:ascii="Cambria"/>
          <w:color w:val="632423"/>
          <w:spacing w:val="25"/>
        </w:rPr>
        <w:t xml:space="preserve"> </w:t>
      </w:r>
      <w:r>
        <w:rPr>
          <w:rFonts w:ascii="Cambria"/>
          <w:color w:val="632423"/>
          <w:spacing w:val="13"/>
        </w:rPr>
        <w:t>REVIEW</w:t>
      </w:r>
      <w:r>
        <w:rPr>
          <w:rFonts w:ascii="Cambria"/>
          <w:color w:val="632423"/>
          <w:spacing w:val="25"/>
        </w:rPr>
        <w:t xml:space="preserve"> </w:t>
      </w:r>
      <w:r>
        <w:rPr>
          <w:rFonts w:ascii="Cambria"/>
          <w:color w:val="632423"/>
          <w:spacing w:val="8"/>
        </w:rPr>
        <w:t>BY</w:t>
      </w:r>
      <w:r>
        <w:rPr>
          <w:rFonts w:ascii="Cambria"/>
          <w:color w:val="632423"/>
          <w:spacing w:val="27"/>
        </w:rPr>
        <w:t xml:space="preserve"> </w:t>
      </w:r>
      <w:r>
        <w:rPr>
          <w:rFonts w:ascii="Cambria"/>
          <w:color w:val="632423"/>
          <w:spacing w:val="9"/>
        </w:rPr>
        <w:t>THE</w:t>
      </w:r>
      <w:r>
        <w:rPr>
          <w:rFonts w:ascii="Cambria"/>
          <w:color w:val="632423"/>
          <w:spacing w:val="27"/>
        </w:rPr>
        <w:t xml:space="preserve"> </w:t>
      </w:r>
      <w:r>
        <w:rPr>
          <w:rFonts w:ascii="Cambria"/>
          <w:color w:val="632423"/>
          <w:spacing w:val="9"/>
        </w:rPr>
        <w:t>IRB</w:t>
      </w:r>
    </w:p>
    <w:p w:rsidR="00F96F34" w:rsidRDefault="00F96F34" w:rsidP="00F96F34">
      <w:pPr>
        <w:spacing w:before="9"/>
        <w:rPr>
          <w:rFonts w:ascii="Cambria" w:eastAsia="Cambria" w:hAnsi="Cambria" w:cs="Cambria"/>
          <w:sz w:val="2"/>
          <w:szCs w:val="2"/>
        </w:rPr>
      </w:pPr>
    </w:p>
    <w:p w:rsidR="00F96F34" w:rsidRPr="0075619E" w:rsidRDefault="00F96F34" w:rsidP="0075619E">
      <w:pPr>
        <w:spacing w:line="20" w:lineRule="atLeast"/>
        <w:ind w:left="12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0850" cy="7620"/>
                <wp:effectExtent l="6350" t="5080" r="6350" b="6350"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7620"/>
                          <a:chOff x="0" y="0"/>
                          <a:chExt cx="8710" cy="12"/>
                        </a:xfrm>
                      </wpg:grpSpPr>
                      <wpg:grpSp>
                        <wpg:cNvPr id="644" name="Group 3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98" cy="2"/>
                            <a:chOff x="6" y="6"/>
                            <a:chExt cx="8698" cy="2"/>
                          </a:xfrm>
                        </wpg:grpSpPr>
                        <wps:wsp>
                          <wps:cNvPr id="645" name="Freeform 3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98"/>
                                <a:gd name="T2" fmla="+- 0 8703 6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879EC2" id="Group 643" o:spid="_x0000_s1026" style="width:435.5pt;height:.6pt;mso-position-horizontal-relative:char;mso-position-vertical-relative:line" coordsize="8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">
                <v:group id="Group 368" o:spid="_x0000_s1027" style="position:absolute;left:6;top:6;width:8698;height:2" coordorigin="6,6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69" o:spid="_x0000_s1028" style="position:absolute;left:6;top:6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45cQA&#10;AADcAAAADwAAAGRycy9kb3ducmV2LnhtbESPQWsCMRSE74X+h/AKvdVspbuWrVFKRRAvUi30+tg8&#10;N4ubl20SNf57Iwg9DjPzDTOdJ9uLE/nQOVbwOipAEDdOd9wq+NktX95BhIissXdMCi4UYD57fJhi&#10;rd2Zv+m0ja3IEA41KjAxDrWUoTFkMYzcQJy9vfMWY5a+ldrjOcNtL8dFUUmLHecFgwN9GWoO26NV&#10;sNglOS7TZvH3q7vJuvKp9Bej1PNT+vwAESnF//C9vdIKqrcSbmfy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uOXEAAAA3AAAAA8AAAAAAAAAAAAAAAAAmAIAAGRycy9k&#10;b3ducmV2LnhtbFBLBQYAAAAABAAEAPUAAACJAwAAAAA=&#10;" path="m,l8697,e" filled="f" strokecolor="#622423" strokeweight=".58pt">
                    <v:path arrowok="t" o:connecttype="custom" o:connectlocs="0,0;8697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8"/>
        <w:rPr>
          <w:rFonts w:ascii="Cambria" w:eastAsia="Cambria" w:hAnsi="Cambria" w:cs="Cambria"/>
          <w:sz w:val="28"/>
          <w:szCs w:val="28"/>
        </w:rPr>
      </w:pPr>
    </w:p>
    <w:p w:rsidR="00F96F34" w:rsidRDefault="00F96F34" w:rsidP="00F96F34">
      <w:pPr>
        <w:pStyle w:val="BodyText"/>
        <w:spacing w:before="72" w:line="252" w:lineRule="auto"/>
        <w:ind w:left="160" w:right="179" w:hanging="1"/>
      </w:pPr>
      <w:r>
        <w:rPr>
          <w:spacing w:val="-2"/>
        </w:rPr>
        <w:t>Click</w:t>
      </w:r>
      <w:r>
        <w:rPr>
          <w:spacing w:val="6"/>
        </w:rPr>
        <w:t xml:space="preserve"> </w:t>
      </w:r>
      <w:r>
        <w:rPr>
          <w:rFonts w:cs="Arial"/>
          <w:b/>
          <w:bCs/>
          <w:spacing w:val="-4"/>
        </w:rPr>
        <w:t>Add</w:t>
      </w:r>
      <w:r>
        <w:rPr>
          <w:rFonts w:cs="Arial"/>
          <w:b/>
          <w:bCs/>
        </w:rPr>
        <w:t xml:space="preserve"> a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2"/>
        </w:rPr>
        <w:t>New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  <w:spacing w:val="-1"/>
        </w:rPr>
        <w:t xml:space="preserve">Document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upload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document,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example,</w:t>
      </w:r>
      <w:r>
        <w:rPr>
          <w:spacing w:val="-2"/>
        </w:rPr>
        <w:t xml:space="preserve"> </w:t>
      </w:r>
      <w:r>
        <w:rPr>
          <w:spacing w:val="-1"/>
        </w:rPr>
        <w:t>adding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49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added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project.</w:t>
      </w:r>
      <w:r>
        <w:rPr>
          <w:spacing w:val="59"/>
        </w:rPr>
        <w:t xml:space="preserve"> </w:t>
      </w:r>
      <w:r>
        <w:rPr>
          <w:spacing w:val="-2"/>
        </w:rPr>
        <w:t>Select</w:t>
      </w:r>
      <w:r>
        <w:rPr>
          <w:spacing w:val="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appropriate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2"/>
        </w:rPr>
        <w:t>Document</w:t>
      </w:r>
      <w:r>
        <w:rPr>
          <w:rFonts w:cs="Arial"/>
          <w:b/>
          <w:bCs/>
          <w:spacing w:val="-6"/>
        </w:rPr>
        <w:t xml:space="preserve"> </w:t>
      </w:r>
      <w:r>
        <w:rPr>
          <w:rFonts w:cs="Arial"/>
          <w:b/>
          <w:bCs/>
        </w:rPr>
        <w:t>Type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drop</w:t>
      </w:r>
      <w:r>
        <w:rPr>
          <w:spacing w:val="-2"/>
        </w:rPr>
        <w:t xml:space="preserve"> </w:t>
      </w:r>
      <w:r>
        <w:rPr>
          <w:spacing w:val="-1"/>
        </w:rPr>
        <w:t>down</w:t>
      </w:r>
      <w:r>
        <w:rPr>
          <w:spacing w:val="-2"/>
        </w:rPr>
        <w:t xml:space="preserve"> </w:t>
      </w:r>
      <w:r>
        <w:rPr>
          <w:spacing w:val="1"/>
        </w:rPr>
        <w:t>box.</w:t>
      </w:r>
      <w:r>
        <w:rPr>
          <w:spacing w:val="59"/>
        </w:rPr>
        <w:t xml:space="preserve"> </w:t>
      </w:r>
      <w:r>
        <w:rPr>
          <w:spacing w:val="-1"/>
        </w:rPr>
        <w:t>Enter 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49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2"/>
        </w:rPr>
        <w:t>Description</w:t>
      </w:r>
      <w:r>
        <w:rPr>
          <w:rFonts w:cs="Arial"/>
          <w:b/>
          <w:bCs/>
          <w:spacing w:val="1"/>
        </w:rPr>
        <w:t xml:space="preserve"> </w:t>
      </w:r>
      <w:r>
        <w:t>field.</w:t>
      </w:r>
      <w:r>
        <w:rPr>
          <w:spacing w:val="59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>sure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commonly</w:t>
      </w:r>
      <w:r>
        <w:rPr>
          <w:spacing w:val="57"/>
        </w:rPr>
        <w:t xml:space="preserve"> </w:t>
      </w:r>
      <w:r>
        <w:rPr>
          <w:spacing w:val="-1"/>
        </w:rPr>
        <w:t>referred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team.</w:t>
      </w:r>
      <w:r>
        <w:t xml:space="preserve"> 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2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want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clarity</w:t>
      </w:r>
      <w:r>
        <w:rPr>
          <w:spacing w:val="-4"/>
        </w:rPr>
        <w:t xml:space="preserve"> </w:t>
      </w:r>
      <w:r>
        <w:rPr>
          <w:spacing w:val="-1"/>
        </w:rPr>
        <w:t>purposes.</w:t>
      </w:r>
      <w:r>
        <w:rPr>
          <w:spacing w:val="57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 w:rsidR="0075619E">
        <w:rPr>
          <w:rFonts w:cs="Arial"/>
          <w:b/>
          <w:bCs/>
          <w:spacing w:val="-2"/>
        </w:rPr>
        <w:t>Choose File</w:t>
      </w:r>
      <w:r>
        <w:rPr>
          <w:rFonts w:cs="Arial"/>
          <w:b/>
          <w:bCs/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upload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version</w:t>
      </w:r>
      <w:r>
        <w:rPr>
          <w:spacing w:val="-7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user’s</w:t>
      </w:r>
      <w:r>
        <w:rPr>
          <w:spacing w:val="1"/>
        </w:rPr>
        <w:t xml:space="preserve"> </w:t>
      </w:r>
      <w:r>
        <w:rPr>
          <w:spacing w:val="-1"/>
        </w:rPr>
        <w:t>computer</w:t>
      </w:r>
      <w:r>
        <w:rPr>
          <w:spacing w:val="-6"/>
        </w:rPr>
        <w:t xml:space="preserve"> </w:t>
      </w:r>
      <w:r>
        <w:rPr>
          <w:spacing w:val="-1"/>
        </w:rPr>
        <w:t>files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travel</w:t>
      </w:r>
      <w:r>
        <w:t xml:space="preserve"> </w:t>
      </w:r>
      <w:r>
        <w:rPr>
          <w:spacing w:val="-1"/>
        </w:rPr>
        <w:t>drive.</w:t>
      </w:r>
    </w:p>
    <w:p w:rsidR="00F96F34" w:rsidRDefault="00F96F34" w:rsidP="00F96F34">
      <w:pPr>
        <w:spacing w:before="8"/>
        <w:rPr>
          <w:rFonts w:ascii="Arial" w:eastAsia="Arial" w:hAnsi="Arial" w:cs="Arial"/>
          <w:sz w:val="17"/>
          <w:szCs w:val="17"/>
        </w:rPr>
      </w:pPr>
    </w:p>
    <w:p w:rsidR="00F96F34" w:rsidRDefault="0075619E" w:rsidP="0075619E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F1ACC3" wp14:editId="2E6B9968">
            <wp:extent cx="5727700" cy="36988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9E" w:rsidRDefault="0075619E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75619E" w:rsidP="00F96F34">
      <w:pPr>
        <w:ind w:left="160"/>
        <w:rPr>
          <w:rFonts w:ascii="Arial" w:eastAsia="Arial" w:hAnsi="Arial" w:cs="Arial"/>
        </w:rPr>
      </w:pPr>
      <w:r>
        <w:rPr>
          <w:rFonts w:ascii="Arial"/>
          <w:spacing w:val="-2"/>
        </w:rPr>
        <w:t>C</w:t>
      </w:r>
      <w:r w:rsidR="00F96F34">
        <w:rPr>
          <w:rFonts w:ascii="Arial"/>
          <w:spacing w:val="-2"/>
        </w:rPr>
        <w:t>lick</w:t>
      </w:r>
      <w:r w:rsidR="00F96F34">
        <w:rPr>
          <w:rFonts w:ascii="Arial"/>
          <w:spacing w:val="1"/>
        </w:rPr>
        <w:t xml:space="preserve"> </w:t>
      </w:r>
      <w:r w:rsidR="00F96F34">
        <w:rPr>
          <w:rFonts w:ascii="Arial"/>
          <w:b/>
        </w:rPr>
        <w:t>Save.</w:t>
      </w:r>
    </w:p>
    <w:p w:rsidR="00F96F34" w:rsidRDefault="00F96F34" w:rsidP="00F96F34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F96F34" w:rsidRDefault="00F96F34" w:rsidP="00F96F34">
      <w:pPr>
        <w:pStyle w:val="BodyText"/>
        <w:spacing w:line="254" w:lineRule="auto"/>
        <w:ind w:left="160" w:right="179" w:hanging="1"/>
      </w:pP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2"/>
        </w:rPr>
        <w:t>Submit</w:t>
      </w:r>
      <w:r>
        <w:rPr>
          <w:b/>
          <w:spacing w:val="-1"/>
        </w:rPr>
        <w:t xml:space="preserve"> to</w:t>
      </w:r>
      <w:r>
        <w:rPr>
          <w:b/>
          <w:spacing w:val="5"/>
        </w:rPr>
        <w:t xml:space="preserve"> </w:t>
      </w:r>
      <w:r>
        <w:rPr>
          <w:b/>
          <w:spacing w:val="-2"/>
        </w:rPr>
        <w:t>IRB</w:t>
      </w:r>
      <w:r>
        <w:rPr>
          <w:b/>
        </w:rPr>
        <w:t xml:space="preserve"> </w:t>
      </w:r>
      <w:r>
        <w:rPr>
          <w:spacing w:val="1"/>
        </w:rPr>
        <w:t>from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rPr>
          <w:spacing w:val="-1"/>
        </w:rPr>
        <w:t xml:space="preserve">column </w:t>
      </w:r>
      <w:r>
        <w:t>to</w:t>
      </w:r>
      <w:r>
        <w:rPr>
          <w:spacing w:val="-7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amendment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 </w:t>
      </w:r>
      <w:r>
        <w:rPr>
          <w:spacing w:val="3"/>
        </w:rPr>
        <w:t>for</w:t>
      </w:r>
      <w:r>
        <w:rPr>
          <w:spacing w:val="31"/>
        </w:rPr>
        <w:t xml:space="preserve"> </w:t>
      </w:r>
      <w:r>
        <w:t xml:space="preserve">formal </w:t>
      </w:r>
      <w:r>
        <w:rPr>
          <w:spacing w:val="-1"/>
        </w:rPr>
        <w:t>review.</w:t>
      </w:r>
    </w:p>
    <w:p w:rsidR="00F96F34" w:rsidRDefault="00F96F34" w:rsidP="00F96F34">
      <w:pPr>
        <w:spacing w:before="5"/>
        <w:rPr>
          <w:rFonts w:ascii="Arial" w:eastAsia="Arial" w:hAnsi="Arial" w:cs="Arial"/>
          <w:sz w:val="31"/>
          <w:szCs w:val="31"/>
        </w:rPr>
      </w:pPr>
    </w:p>
    <w:p w:rsidR="00F96F34" w:rsidRDefault="00F96F34" w:rsidP="00F96F34">
      <w:pPr>
        <w:pStyle w:val="Heading1"/>
        <w:spacing w:before="0"/>
        <w:ind w:left="2137"/>
      </w:pPr>
      <w:bookmarkStart w:id="7" w:name="_bookmark30"/>
      <w:bookmarkEnd w:id="7"/>
      <w:r>
        <w:rPr>
          <w:color w:val="632423"/>
          <w:spacing w:val="17"/>
        </w:rPr>
        <w:t>DELETING</w:t>
      </w:r>
      <w:r>
        <w:rPr>
          <w:color w:val="632423"/>
          <w:spacing w:val="28"/>
        </w:rPr>
        <w:t xml:space="preserve"> </w:t>
      </w:r>
      <w:r>
        <w:rPr>
          <w:color w:val="632423"/>
        </w:rPr>
        <w:t>A</w:t>
      </w:r>
      <w:r>
        <w:rPr>
          <w:color w:val="632423"/>
          <w:spacing w:val="25"/>
        </w:rPr>
        <w:t xml:space="preserve"> </w:t>
      </w:r>
      <w:r>
        <w:rPr>
          <w:color w:val="632423"/>
          <w:spacing w:val="17"/>
        </w:rPr>
        <w:t>PENDING</w:t>
      </w:r>
      <w:r>
        <w:rPr>
          <w:color w:val="632423"/>
          <w:spacing w:val="24"/>
        </w:rPr>
        <w:t xml:space="preserve"> </w:t>
      </w:r>
      <w:r>
        <w:rPr>
          <w:color w:val="632423"/>
          <w:spacing w:val="18"/>
        </w:rPr>
        <w:t>PROTOCOL</w:t>
      </w:r>
    </w:p>
    <w:p w:rsidR="00F96F34" w:rsidRDefault="00F96F34" w:rsidP="00F96F34">
      <w:pPr>
        <w:spacing w:before="2"/>
        <w:rPr>
          <w:rFonts w:ascii="Cambria" w:eastAsia="Cambria" w:hAnsi="Cambria" w:cs="Cambria"/>
          <w:sz w:val="3"/>
          <w:szCs w:val="3"/>
        </w:rPr>
      </w:pPr>
    </w:p>
    <w:p w:rsidR="00F96F34" w:rsidRDefault="00F96F34" w:rsidP="00F96F34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5542915" cy="38100"/>
                <wp:effectExtent l="9525" t="9525" r="635" b="0"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629" name="Group 353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630" name="Freeform 354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5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632" name="Freeform 35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4BB4F7" id="Group 628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">
                <v:group id="Group 353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354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r8MEA&#10;AADcAAAADwAAAGRycy9kb3ducmV2LnhtbERPPW/CMBDdK/EfrEPqVhygQhAwCBBUrA0MjKf4SALx&#10;OcQmCf31eKjE+PS+F6vOlKKh2hWWFQwHEQji1OqCMwWn4/5rCsJ5ZI2lZVLwJAerZe9jgbG2Lf9S&#10;k/hMhBB2MSrIva9iKV2ak0E3sBVx4C62NugDrDOpa2xDuCnlKIom0mDBoSHHirY5pbfkYRSMf77b&#10;87ox92Rn/jaXcje77p9eqc9+t56D8NT5t/jffdAKJuMwP5w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Za/DBAAAA3AAAAA8AAAAAAAAAAAAAAAAAmAIAAGRycy9kb3du&#10;cmV2LnhtbFBLBQYAAAAABAAEAPUAAACGAwAAAAA=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355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356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hI8QA&#10;AADcAAAADwAAAGRycy9kb3ducmV2LnhtbESPQUsDMRSE70L/Q3gFbzbbCotdm5a2UHHxZC09PzbP&#10;zWrysiSxu/XXG0HwOMzMN8xqMzorLhRi51nBfFaAIG687rhVcHo73D2AiAlZo/VMCq4UYbOe3Kyw&#10;0n7gV7ocUysyhGOFCkxKfSVlbAw5jDPfE2fv3QeHKcvQSh1wyHBn5aIoSumw47xgsKe9oebz+OUU&#10;nAdffu9MfbV1/fTxwuXhFJZWqdvpuH0EkWhM/+G/9rNWUN4v4PdMP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ISPEAAAA3AAAAA8AAAAAAAAAAAAAAAAAmAIAAGRycy9k&#10;b3ducmV2LnhtbFBLBQYAAAAABAAEAPUAAACJAwAAAAA=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1"/>
        <w:rPr>
          <w:rFonts w:ascii="Cambria" w:eastAsia="Cambria" w:hAnsi="Cambria" w:cs="Cambria"/>
          <w:sz w:val="10"/>
          <w:szCs w:val="10"/>
        </w:rPr>
      </w:pPr>
    </w:p>
    <w:p w:rsidR="00F96F34" w:rsidRDefault="00F96F34" w:rsidP="00F96F34">
      <w:pPr>
        <w:pStyle w:val="BodyText"/>
        <w:spacing w:before="72" w:line="250" w:lineRule="auto"/>
        <w:ind w:left="160" w:right="179" w:hanging="1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protocol</w:t>
      </w:r>
      <w:r>
        <w:t xml:space="preserve"> </w:t>
      </w:r>
      <w:r>
        <w:rPr>
          <w:spacing w:val="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amendment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pending</w:t>
      </w:r>
      <w:r>
        <w:rPr>
          <w:spacing w:val="3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user</w:t>
      </w:r>
      <w:r>
        <w:rPr>
          <w:spacing w:val="43"/>
        </w:rPr>
        <w:t xml:space="preserve"> </w:t>
      </w:r>
      <w:r>
        <w:t>submits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amendment</w:t>
      </w:r>
      <w:r>
        <w:rPr>
          <w:spacing w:val="2"/>
        </w:rPr>
        <w:t xml:space="preserve"> </w:t>
      </w:r>
      <w:r>
        <w:rPr>
          <w:spacing w:val="-2"/>
        </w:rPr>
        <w:t xml:space="preserve">to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  <w:r>
        <w:rPr>
          <w:spacing w:val="59"/>
        </w:rPr>
        <w:t xml:space="preserve"> </w:t>
      </w:r>
      <w:r>
        <w:rPr>
          <w:spacing w:val="-1"/>
        </w:rPr>
        <w:t>Protocols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deleted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submitted.</w:t>
      </w:r>
      <w:r>
        <w:rPr>
          <w:spacing w:val="59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1"/>
        </w:rPr>
        <w:t>cannot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deleted.</w:t>
      </w:r>
    </w:p>
    <w:p w:rsidR="00F96F34" w:rsidRPr="0075619E" w:rsidRDefault="00F96F34" w:rsidP="0075619E">
      <w:pPr>
        <w:pStyle w:val="BodyText"/>
        <w:spacing w:before="197" w:line="254" w:lineRule="auto"/>
        <w:ind w:left="160" w:right="179" w:hanging="1"/>
        <w:sectPr w:rsidR="00F96F34" w:rsidRPr="0075619E" w:rsidSect="00AF5A2E">
          <w:footerReference w:type="default" r:id="rId21"/>
          <w:type w:val="continuous"/>
          <w:pgSz w:w="12240" w:h="15840" w:code="1"/>
          <w:pgMar w:top="1380" w:right="1580" w:bottom="274" w:left="1640" w:header="0" w:footer="0" w:gutter="0"/>
          <w:cols w:space="720"/>
        </w:sectPr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protocol,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b/>
          <w:spacing w:val="-2"/>
        </w:rPr>
        <w:t>Pending</w:t>
      </w:r>
      <w:r>
        <w:rPr>
          <w:b/>
        </w:rPr>
        <w:t xml:space="preserve"> </w:t>
      </w:r>
      <w:r>
        <w:rPr>
          <w:b/>
          <w:spacing w:val="-1"/>
        </w:rPr>
        <w:t>Protocols</w:t>
      </w:r>
      <w:r>
        <w:rPr>
          <w:b/>
          <w:spacing w:val="-2"/>
        </w:rPr>
        <w:t xml:space="preserve"> </w:t>
      </w:r>
      <w:r>
        <w:t>from</w:t>
      </w:r>
      <w:r>
        <w:rPr>
          <w:spacing w:val="-1"/>
        </w:rPr>
        <w:t xml:space="preserve"> the</w:t>
      </w:r>
      <w:r>
        <w:rPr>
          <w:spacing w:val="3"/>
        </w:rPr>
        <w:t xml:space="preserve"> </w:t>
      </w:r>
      <w:r>
        <w:rPr>
          <w:spacing w:val="-2"/>
        </w:rPr>
        <w:t>main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2"/>
        </w:rPr>
        <w:t>menu.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click</w:t>
      </w:r>
      <w:r>
        <w:rPr>
          <w:spacing w:val="51"/>
        </w:rPr>
        <w:t xml:space="preserve"> </w:t>
      </w:r>
      <w:r>
        <w:rPr>
          <w:b/>
          <w:spacing w:val="-1"/>
        </w:rPr>
        <w:t>Status</w:t>
      </w:r>
      <w:r>
        <w:rPr>
          <w:b/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up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alphabetical</w:t>
      </w:r>
      <w:r>
        <w:t xml:space="preserve"> </w:t>
      </w:r>
      <w:r>
        <w:rPr>
          <w:spacing w:val="-2"/>
        </w:rPr>
        <w:t>listing of</w:t>
      </w:r>
      <w:r>
        <w:rPr>
          <w:spacing w:val="2"/>
        </w:rPr>
        <w:t xml:space="preserve"> </w:t>
      </w:r>
      <w:r>
        <w:rPr>
          <w:spacing w:val="-1"/>
        </w:rPr>
        <w:t>protocols</w:t>
      </w:r>
      <w:r>
        <w:rPr>
          <w:spacing w:val="1"/>
        </w:rPr>
        <w:t xml:space="preserve"> by</w:t>
      </w:r>
      <w:r>
        <w:rPr>
          <w:spacing w:val="-4"/>
        </w:rPr>
        <w:t xml:space="preserve"> </w:t>
      </w:r>
      <w:r>
        <w:rPr>
          <w:spacing w:val="-1"/>
        </w:rPr>
        <w:t>status.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Search</w:t>
      </w:r>
      <w:r>
        <w:rPr>
          <w:spacing w:val="-7"/>
        </w:rPr>
        <w:t xml:space="preserve"> </w:t>
      </w:r>
      <w:r>
        <w:rPr>
          <w:spacing w:val="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protocol</w:t>
      </w:r>
      <w:r>
        <w:rPr>
          <w:spacing w:val="87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wish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 w:rsidR="0075619E">
        <w:t>delete.</w:t>
      </w:r>
    </w:p>
    <w:p w:rsidR="00F96F34" w:rsidRPr="0075619E" w:rsidRDefault="00F96F34" w:rsidP="0075619E">
      <w:pPr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BFDADFD" wp14:editId="0E08999B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616" name="Group 514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617" name="Freeform 515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16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619" name="Freeform 517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18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621" name="Freeform 519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20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623" name="Freeform 521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22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625" name="Freeform 523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24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627" name="Freeform 525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E8A1D" id="Group 615" o:spid="_x0000_s1026" style="position:absolute;margin-left:23.95pt;margin-top:24.9pt;width:565.1pt;height:743.6pt;z-index:-25165209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">
                <v:group id="Group 514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15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z9MUA&#10;AADcAAAADwAAAGRycy9kb3ducmV2LnhtbESPQWvCQBSE74X+h+UVequbSLES3UgRCoJgqYZSb8/s&#10;SzaYfRuya4z/vlsoeBxm5htmuRptKwbqfeNYQTpJQBCXTjdcKygOHy9zED4ga2wdk4IbeVjljw9L&#10;zLS78hcN+1CLCGGfoQITQpdJ6UtDFv3EdcTRq1xvMUTZ11L3eI1w28ppksykxYbjgsGO1obK8/5i&#10;FYS0MnSYfq+L5vP4qu12cxp2P0o9P43vCxCBxnAP/7c3WsEsfYO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TP0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516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17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0scUA&#10;AADcAAAADwAAAGRycy9kb3ducmV2LnhtbESP0WrCQBRE3wv+w3IF3+omfUhj6ioiBEJBaFM/4JK9&#10;JtHs3ZjdaPx7t1Do4zAzZ5j1djKduNHgWssK4mUEgriyuuVawfEnf01BOI+ssbNMCh7kYLuZvawx&#10;0/bO33QrfS0ChF2GChrv+0xKVzVk0C1tTxy8kx0M+iCHWuoB7wFuOvkWRYk02HJYaLCnfUPVpRyN&#10;gin/vJ6j4r2K0+KI4yrZJYfzl1KL+bT7AOFp8v/hv3ahFSTxCn7Ph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7Sx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18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19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PcMYA&#10;AADcAAAADwAAAGRycy9kb3ducmV2LnhtbESPQWvCQBSE74X+h+UVvDUbpYQS3YTQItjSHrSKeHtk&#10;n0k0+zZkVxP/vVso9DjMzDfMIh9NK67Uu8aygmkUgyAurW64UrD9WT6/gnAeWWNrmRTcyEGePT4s&#10;MNV24DVdN74SAcIuRQW1910qpStrMugi2xEH72h7gz7IvpK6xyHATStncZxIgw2HhRo7equpPG8u&#10;RgGPfjh/F19FvDu8rA/75vTxmbwrNXkaizkIT6P/D/+1V1pBMpvC7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dPcM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520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21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J5sUA&#10;AADcAAAADwAAAGRycy9kb3ducmV2LnhtbESP0WrCQBRE3wv+w3KFvtVNLKQa3YgIQhAKrfoBl+w1&#10;iWbvxuwmxr/vFgp9HGbmDLPejKYRA3WutqwgnkUgiAuray4VnE/7twUI55E1NpZJwZMcbLLJyxpT&#10;bR/8TcPRlyJA2KWooPK+TaV0RUUG3cy2xMG72M6gD7Irpe7wEeCmkfMoSqTBmsNChS3tKipux94o&#10;GPeH+zXKP4p4kZ+xXybb5PP6pdTrdNyuQHga/X/4r51rBcn8HX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0nm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22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23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lwsUA&#10;AADcAAAADwAAAGRycy9kb3ducmV2LnhtbESP0WrCQBRE3wv+w3KFvtWNokGiq4SIxfZJox9wzV6T&#10;YPZuyK4a+/VuodDHYWbOMMt1bxpxp87VlhWMRxEI4sLqmksFp+P2Yw7CeWSNjWVS8CQH69XgbYmJ&#10;tg8+0D33pQgQdgkqqLxvEyldUZFBN7ItcfAutjPog+xKqTt8BLhp5CSKYmmw5rBQYUtZRcU1vxkF&#10;n/Yn3m/231/TaXM8Z7c03WR5qtT7sE8XIDz1/j/8195pBfFkBr9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CXC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524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25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9YccA&#10;AADcAAAADwAAAGRycy9kb3ducmV2LnhtbESPT2vCQBTE7wW/w/KEXkqzUYpKmlX8Q6EHK5j0oLdH&#10;9jUJZt/G7Dam394tFHocZuY3TLoaTCN66lxtWcEkikEQF1bXXCr4zN+eFyCcR9bYWCYFP+RgtRw9&#10;pJhoe+Mj9ZkvRYCwS1BB5X2bSOmKigy6yLbEwfuynUEfZFdK3eEtwE0jp3E8kwZrDgsVtrStqLhk&#10;30bBxWdPp5P56A/9iz1f23y/25wLpR7Hw/oVhKfB/4f/2u9awWw6h98z4Qj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p/WH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spacing w:before="72"/>
        <w:ind w:left="580"/>
        <w:rPr>
          <w:rFonts w:ascii="Arial" w:eastAsia="Arial" w:hAnsi="Arial" w:cs="Arial"/>
        </w:rPr>
      </w:pP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on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2"/>
        </w:rPr>
        <w:t>Delete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Protocol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spacing w:val="1"/>
        </w:rPr>
        <w:t>from</w:t>
      </w:r>
      <w:r>
        <w:rPr>
          <w:rFonts w:ascii="Arial"/>
          <w:spacing w:val="-1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left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hand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column.</w:t>
      </w:r>
    </w:p>
    <w:p w:rsidR="00F96F34" w:rsidRDefault="00F96F34" w:rsidP="00F96F34">
      <w:pPr>
        <w:spacing w:before="10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spacing w:line="200" w:lineRule="atLeast"/>
        <w:ind w:left="5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E0FF60E" wp14:editId="355F520D">
            <wp:extent cx="2036757" cy="914400"/>
            <wp:effectExtent l="0" t="0" r="0" b="0"/>
            <wp:docPr id="39" name="image9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7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4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pStyle w:val="BodyText"/>
        <w:spacing w:line="250" w:lineRule="auto"/>
        <w:ind w:left="580" w:right="1404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user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prompted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rPr>
          <w:spacing w:val="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asks</w:t>
      </w:r>
      <w:r>
        <w:rPr>
          <w:spacing w:val="1"/>
        </w:rPr>
        <w:t xml:space="preserve"> </w:t>
      </w:r>
      <w:r>
        <w:rPr>
          <w:spacing w:val="-1"/>
        </w:rPr>
        <w:t xml:space="preserve">whether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wish</w:t>
      </w:r>
      <w:r>
        <w:rPr>
          <w:spacing w:val="-2"/>
        </w:rPr>
        <w:t xml:space="preserve"> to</w:t>
      </w:r>
      <w:r>
        <w:rPr>
          <w:spacing w:val="3"/>
        </w:rPr>
        <w:t xml:space="preserve"> </w:t>
      </w:r>
      <w:r w:rsidR="0075619E">
        <w:rPr>
          <w:spacing w:val="-1"/>
        </w:rPr>
        <w:t xml:space="preserve">delete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Click</w:t>
      </w:r>
      <w:r>
        <w:rPr>
          <w:spacing w:val="-4"/>
        </w:rPr>
        <w:t xml:space="preserve"> </w:t>
      </w:r>
      <w:r>
        <w:rPr>
          <w:b/>
        </w:rPr>
        <w:t xml:space="preserve">OK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say</w:t>
      </w:r>
      <w:r>
        <w:rPr>
          <w:spacing w:val="1"/>
        </w:rPr>
        <w:t xml:space="preserve"> </w:t>
      </w:r>
      <w:r>
        <w:rPr>
          <w:spacing w:val="-1"/>
        </w:rPr>
        <w:t>yes.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Cancel</w:t>
      </w:r>
      <w:r>
        <w:rPr>
          <w:b/>
          <w:spacing w:val="-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rPr>
          <w:spacing w:val="-2"/>
        </w:rPr>
        <w:t xml:space="preserve">no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continue</w:t>
      </w:r>
      <w:r>
        <w:rPr>
          <w:spacing w:val="3"/>
        </w:rPr>
        <w:t xml:space="preserve"> </w:t>
      </w:r>
      <w:r>
        <w:rPr>
          <w:spacing w:val="-1"/>
        </w:rPr>
        <w:t>working.</w:t>
      </w:r>
    </w:p>
    <w:p w:rsidR="00F96F34" w:rsidRDefault="00F96F34" w:rsidP="00F96F34">
      <w:pPr>
        <w:spacing w:before="6"/>
        <w:rPr>
          <w:rFonts w:ascii="Arial" w:eastAsia="Arial" w:hAnsi="Arial" w:cs="Arial"/>
          <w:sz w:val="17"/>
          <w:szCs w:val="17"/>
        </w:rPr>
      </w:pPr>
    </w:p>
    <w:p w:rsidR="00F96F34" w:rsidRDefault="00F96F34" w:rsidP="00F96F34">
      <w:pPr>
        <w:spacing w:line="200" w:lineRule="atLeast"/>
        <w:ind w:left="5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24DB83D5" wp14:editId="145D4452">
            <wp:extent cx="3420665" cy="1609725"/>
            <wp:effectExtent l="0" t="0" r="0" b="0"/>
            <wp:docPr id="41" name="image9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6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8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pStyle w:val="BodyText"/>
        <w:ind w:left="580"/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rPr>
          <w:spacing w:val="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Amendment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Progress:</w:t>
      </w:r>
    </w:p>
    <w:p w:rsidR="00F96F34" w:rsidRDefault="00F96F34" w:rsidP="00F96F34">
      <w:pPr>
        <w:spacing w:before="1"/>
        <w:rPr>
          <w:rFonts w:ascii="Arial" w:eastAsia="Arial" w:hAnsi="Arial" w:cs="Arial"/>
          <w:sz w:val="18"/>
          <w:szCs w:val="18"/>
        </w:rPr>
      </w:pPr>
    </w:p>
    <w:p w:rsidR="00F96F34" w:rsidRPr="00F85203" w:rsidRDefault="00F96F34" w:rsidP="00F85203">
      <w:pPr>
        <w:spacing w:line="259" w:lineRule="auto"/>
        <w:ind w:left="580" w:right="1914" w:hanging="1"/>
        <w:rPr>
          <w:rFonts w:ascii="Arial" w:eastAsia="Arial" w:hAnsi="Arial" w:cs="Arial"/>
        </w:rPr>
      </w:pPr>
      <w:r>
        <w:rPr>
          <w:rFonts w:ascii="Arial"/>
          <w:spacing w:val="-1"/>
        </w:rPr>
        <w:t>Bring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1"/>
        </w:rPr>
        <w:t>up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2"/>
        </w:rPr>
        <w:t>Amendment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 xml:space="preserve">Summary </w:t>
      </w:r>
      <w:r>
        <w:rPr>
          <w:rFonts w:ascii="Arial"/>
          <w:spacing w:val="1"/>
        </w:rPr>
        <w:t xml:space="preserve">by </w:t>
      </w:r>
      <w:r>
        <w:rPr>
          <w:rFonts w:ascii="Arial"/>
        </w:rPr>
        <w:t>double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clicking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protocol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Amendment</w:t>
      </w:r>
      <w:r>
        <w:rPr>
          <w:rFonts w:ascii="Arial"/>
          <w:spacing w:val="68"/>
        </w:rPr>
        <w:t xml:space="preserve"> </w:t>
      </w:r>
      <w:r>
        <w:rPr>
          <w:rFonts w:ascii="Arial"/>
          <w:spacing w:val="-1"/>
        </w:rPr>
        <w:t>number.</w: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spacing w:before="2"/>
        <w:rPr>
          <w:rFonts w:ascii="Arial" w:eastAsia="Arial" w:hAnsi="Arial" w:cs="Arial"/>
          <w:sz w:val="17"/>
          <w:szCs w:val="17"/>
        </w:rPr>
      </w:pPr>
    </w:p>
    <w:p w:rsidR="00F96F34" w:rsidRDefault="00F96F34" w:rsidP="00F85203">
      <w:pPr>
        <w:spacing w:line="200" w:lineRule="atLeas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26200" cy="2065020"/>
                <wp:effectExtent l="15875" t="2540" r="15875" b="8890"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2065020"/>
                          <a:chOff x="0" y="0"/>
                          <a:chExt cx="10120" cy="3252"/>
                        </a:xfrm>
                      </wpg:grpSpPr>
                      <pic:pic xmlns:pic="http://schemas.openxmlformats.org/drawingml/2006/picture">
                        <pic:nvPicPr>
                          <pic:cNvPr id="604" name="Picture 34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20"/>
                            <a:ext cx="8587" cy="3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5" name="Group 342"/>
                        <wpg:cNvGrpSpPr>
                          <a:grpSpLocks/>
                        </wpg:cNvGrpSpPr>
                        <wpg:grpSpPr bwMode="auto">
                          <a:xfrm>
                            <a:off x="470" y="11"/>
                            <a:ext cx="8631" cy="2"/>
                            <a:chOff x="470" y="11"/>
                            <a:chExt cx="8631" cy="2"/>
                          </a:xfrm>
                        </wpg:grpSpPr>
                        <wps:wsp>
                          <wps:cNvPr id="606" name="Freeform 343"/>
                          <wps:cNvSpPr>
                            <a:spLocks/>
                          </wps:cNvSpPr>
                          <wps:spPr bwMode="auto">
                            <a:xfrm>
                              <a:off x="470" y="11"/>
                              <a:ext cx="8631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8631"/>
                                <a:gd name="T2" fmla="+- 0 9100 470"/>
                                <a:gd name="T3" fmla="*/ T2 w 8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1">
                                  <a:moveTo>
                                    <a:pt x="0" y="0"/>
                                  </a:moveTo>
                                  <a:lnTo>
                                    <a:pt x="863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44"/>
                        <wpg:cNvGrpSpPr>
                          <a:grpSpLocks/>
                        </wpg:cNvGrpSpPr>
                        <wpg:grpSpPr bwMode="auto">
                          <a:xfrm>
                            <a:off x="480" y="20"/>
                            <a:ext cx="2" cy="3212"/>
                            <a:chOff x="480" y="20"/>
                            <a:chExt cx="2" cy="3212"/>
                          </a:xfrm>
                        </wpg:grpSpPr>
                        <wps:wsp>
                          <wps:cNvPr id="608" name="Freeform 345"/>
                          <wps:cNvSpPr>
                            <a:spLocks/>
                          </wps:cNvSpPr>
                          <wps:spPr bwMode="auto">
                            <a:xfrm>
                              <a:off x="480" y="20"/>
                              <a:ext cx="2" cy="321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212"/>
                                <a:gd name="T2" fmla="+- 0 3231 20"/>
                                <a:gd name="T3" fmla="*/ 3231 h 3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2">
                                  <a:moveTo>
                                    <a:pt x="0" y="0"/>
                                  </a:moveTo>
                                  <a:lnTo>
                                    <a:pt x="0" y="321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46"/>
                        <wpg:cNvGrpSpPr>
                          <a:grpSpLocks/>
                        </wpg:cNvGrpSpPr>
                        <wpg:grpSpPr bwMode="auto">
                          <a:xfrm>
                            <a:off x="9091" y="20"/>
                            <a:ext cx="2" cy="3212"/>
                            <a:chOff x="9091" y="20"/>
                            <a:chExt cx="2" cy="3212"/>
                          </a:xfrm>
                        </wpg:grpSpPr>
                        <wps:wsp>
                          <wps:cNvPr id="610" name="Freeform 347"/>
                          <wps:cNvSpPr>
                            <a:spLocks/>
                          </wps:cNvSpPr>
                          <wps:spPr bwMode="auto">
                            <a:xfrm>
                              <a:off x="9091" y="20"/>
                              <a:ext cx="2" cy="321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212"/>
                                <a:gd name="T2" fmla="+- 0 3231 20"/>
                                <a:gd name="T3" fmla="*/ 3231 h 3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2">
                                  <a:moveTo>
                                    <a:pt x="0" y="0"/>
                                  </a:moveTo>
                                  <a:lnTo>
                                    <a:pt x="0" y="321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48"/>
                        <wpg:cNvGrpSpPr>
                          <a:grpSpLocks/>
                        </wpg:cNvGrpSpPr>
                        <wpg:grpSpPr bwMode="auto">
                          <a:xfrm>
                            <a:off x="470" y="3241"/>
                            <a:ext cx="8631" cy="2"/>
                            <a:chOff x="470" y="3241"/>
                            <a:chExt cx="8631" cy="2"/>
                          </a:xfrm>
                        </wpg:grpSpPr>
                        <wps:wsp>
                          <wps:cNvPr id="612" name="Freeform 349"/>
                          <wps:cNvSpPr>
                            <a:spLocks/>
                          </wps:cNvSpPr>
                          <wps:spPr bwMode="auto">
                            <a:xfrm>
                              <a:off x="470" y="3241"/>
                              <a:ext cx="8631" cy="2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8631"/>
                                <a:gd name="T2" fmla="+- 0 9100 470"/>
                                <a:gd name="T3" fmla="*/ T2 w 8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1">
                                  <a:moveTo>
                                    <a:pt x="0" y="0"/>
                                  </a:moveTo>
                                  <a:lnTo>
                                    <a:pt x="863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50"/>
                        <wpg:cNvGrpSpPr>
                          <a:grpSpLocks/>
                        </wpg:cNvGrpSpPr>
                        <wpg:grpSpPr bwMode="auto">
                          <a:xfrm>
                            <a:off x="20" y="1705"/>
                            <a:ext cx="10080" cy="900"/>
                            <a:chOff x="20" y="1705"/>
                            <a:chExt cx="10080" cy="900"/>
                          </a:xfrm>
                        </wpg:grpSpPr>
                        <wps:wsp>
                          <wps:cNvPr id="614" name="Freeform 351"/>
                          <wps:cNvSpPr>
                            <a:spLocks/>
                          </wps:cNvSpPr>
                          <wps:spPr bwMode="auto">
                            <a:xfrm>
                              <a:off x="20" y="1705"/>
                              <a:ext cx="10080" cy="900"/>
                            </a:xfrm>
                            <a:custGeom>
                              <a:avLst/>
                              <a:gdLst>
                                <a:gd name="T0" fmla="+- 0 4647 20"/>
                                <a:gd name="T1" fmla="*/ T0 w 10080"/>
                                <a:gd name="T2" fmla="+- 0 1707 1705"/>
                                <a:gd name="T3" fmla="*/ 1707 h 900"/>
                                <a:gd name="T4" fmla="+- 0 3849 20"/>
                                <a:gd name="T5" fmla="*/ T4 w 10080"/>
                                <a:gd name="T6" fmla="+- 0 1718 1705"/>
                                <a:gd name="T7" fmla="*/ 1718 h 900"/>
                                <a:gd name="T8" fmla="+- 0 3098 20"/>
                                <a:gd name="T9" fmla="*/ T8 w 10080"/>
                                <a:gd name="T10" fmla="+- 0 1741 1705"/>
                                <a:gd name="T11" fmla="*/ 1741 h 900"/>
                                <a:gd name="T12" fmla="+- 0 2405 20"/>
                                <a:gd name="T13" fmla="*/ T12 w 10080"/>
                                <a:gd name="T14" fmla="+- 0 1773 1705"/>
                                <a:gd name="T15" fmla="*/ 1773 h 900"/>
                                <a:gd name="T16" fmla="+- 0 1780 20"/>
                                <a:gd name="T17" fmla="*/ T16 w 10080"/>
                                <a:gd name="T18" fmla="+- 0 1814 1705"/>
                                <a:gd name="T19" fmla="*/ 1814 h 900"/>
                                <a:gd name="T20" fmla="+- 0 1233 20"/>
                                <a:gd name="T21" fmla="*/ T20 w 10080"/>
                                <a:gd name="T22" fmla="+- 0 1863 1705"/>
                                <a:gd name="T23" fmla="*/ 1863 h 900"/>
                                <a:gd name="T24" fmla="+- 0 775 20"/>
                                <a:gd name="T25" fmla="*/ T24 w 10080"/>
                                <a:gd name="T26" fmla="+- 0 1918 1705"/>
                                <a:gd name="T27" fmla="*/ 1918 h 900"/>
                                <a:gd name="T28" fmla="+- 0 416 20"/>
                                <a:gd name="T29" fmla="*/ T28 w 10080"/>
                                <a:gd name="T30" fmla="+- 0 1980 1705"/>
                                <a:gd name="T31" fmla="*/ 1980 h 900"/>
                                <a:gd name="T32" fmla="+- 0 166 20"/>
                                <a:gd name="T33" fmla="*/ T32 w 10080"/>
                                <a:gd name="T34" fmla="+- 0 2047 1705"/>
                                <a:gd name="T35" fmla="*/ 2047 h 900"/>
                                <a:gd name="T36" fmla="+- 0 37 20"/>
                                <a:gd name="T37" fmla="*/ T36 w 10080"/>
                                <a:gd name="T38" fmla="+- 0 2118 1705"/>
                                <a:gd name="T39" fmla="*/ 2118 h 900"/>
                                <a:gd name="T40" fmla="+- 0 37 20"/>
                                <a:gd name="T41" fmla="*/ T40 w 10080"/>
                                <a:gd name="T42" fmla="+- 0 2192 1705"/>
                                <a:gd name="T43" fmla="*/ 2192 h 900"/>
                                <a:gd name="T44" fmla="+- 0 166 20"/>
                                <a:gd name="T45" fmla="*/ T44 w 10080"/>
                                <a:gd name="T46" fmla="+- 0 2264 1705"/>
                                <a:gd name="T47" fmla="*/ 2264 h 900"/>
                                <a:gd name="T48" fmla="+- 0 416 20"/>
                                <a:gd name="T49" fmla="*/ T48 w 10080"/>
                                <a:gd name="T50" fmla="+- 0 2331 1705"/>
                                <a:gd name="T51" fmla="*/ 2331 h 900"/>
                                <a:gd name="T52" fmla="+- 0 775 20"/>
                                <a:gd name="T53" fmla="*/ T52 w 10080"/>
                                <a:gd name="T54" fmla="+- 0 2392 1705"/>
                                <a:gd name="T55" fmla="*/ 2392 h 900"/>
                                <a:gd name="T56" fmla="+- 0 1233 20"/>
                                <a:gd name="T57" fmla="*/ T56 w 10080"/>
                                <a:gd name="T58" fmla="+- 0 2448 1705"/>
                                <a:gd name="T59" fmla="*/ 2448 h 900"/>
                                <a:gd name="T60" fmla="+- 0 1780 20"/>
                                <a:gd name="T61" fmla="*/ T60 w 10080"/>
                                <a:gd name="T62" fmla="+- 0 2497 1705"/>
                                <a:gd name="T63" fmla="*/ 2497 h 900"/>
                                <a:gd name="T64" fmla="+- 0 2405 20"/>
                                <a:gd name="T65" fmla="*/ T64 w 10080"/>
                                <a:gd name="T66" fmla="+- 0 2538 1705"/>
                                <a:gd name="T67" fmla="*/ 2538 h 900"/>
                                <a:gd name="T68" fmla="+- 0 3098 20"/>
                                <a:gd name="T69" fmla="*/ T68 w 10080"/>
                                <a:gd name="T70" fmla="+- 0 2570 1705"/>
                                <a:gd name="T71" fmla="*/ 2570 h 900"/>
                                <a:gd name="T72" fmla="+- 0 3849 20"/>
                                <a:gd name="T73" fmla="*/ T72 w 10080"/>
                                <a:gd name="T74" fmla="+- 0 2592 1705"/>
                                <a:gd name="T75" fmla="*/ 2592 h 900"/>
                                <a:gd name="T76" fmla="+- 0 4647 20"/>
                                <a:gd name="T77" fmla="*/ T76 w 10080"/>
                                <a:gd name="T78" fmla="+- 0 2604 1705"/>
                                <a:gd name="T79" fmla="*/ 2604 h 900"/>
                                <a:gd name="T80" fmla="+- 0 5473 20"/>
                                <a:gd name="T81" fmla="*/ T80 w 10080"/>
                                <a:gd name="T82" fmla="+- 0 2604 1705"/>
                                <a:gd name="T83" fmla="*/ 2604 h 900"/>
                                <a:gd name="T84" fmla="+- 0 6271 20"/>
                                <a:gd name="T85" fmla="*/ T84 w 10080"/>
                                <a:gd name="T86" fmla="+- 0 2592 1705"/>
                                <a:gd name="T87" fmla="*/ 2592 h 900"/>
                                <a:gd name="T88" fmla="+- 0 7022 20"/>
                                <a:gd name="T89" fmla="*/ T88 w 10080"/>
                                <a:gd name="T90" fmla="+- 0 2570 1705"/>
                                <a:gd name="T91" fmla="*/ 2570 h 900"/>
                                <a:gd name="T92" fmla="+- 0 7715 20"/>
                                <a:gd name="T93" fmla="*/ T92 w 10080"/>
                                <a:gd name="T94" fmla="+- 0 2538 1705"/>
                                <a:gd name="T95" fmla="*/ 2538 h 900"/>
                                <a:gd name="T96" fmla="+- 0 8340 20"/>
                                <a:gd name="T97" fmla="*/ T96 w 10080"/>
                                <a:gd name="T98" fmla="+- 0 2497 1705"/>
                                <a:gd name="T99" fmla="*/ 2497 h 900"/>
                                <a:gd name="T100" fmla="+- 0 8887 20"/>
                                <a:gd name="T101" fmla="*/ T100 w 10080"/>
                                <a:gd name="T102" fmla="+- 0 2448 1705"/>
                                <a:gd name="T103" fmla="*/ 2448 h 900"/>
                                <a:gd name="T104" fmla="+- 0 9345 20"/>
                                <a:gd name="T105" fmla="*/ T104 w 10080"/>
                                <a:gd name="T106" fmla="+- 0 2392 1705"/>
                                <a:gd name="T107" fmla="*/ 2392 h 900"/>
                                <a:gd name="T108" fmla="+- 0 9704 20"/>
                                <a:gd name="T109" fmla="*/ T108 w 10080"/>
                                <a:gd name="T110" fmla="+- 0 2331 1705"/>
                                <a:gd name="T111" fmla="*/ 2331 h 900"/>
                                <a:gd name="T112" fmla="+- 0 9954 20"/>
                                <a:gd name="T113" fmla="*/ T112 w 10080"/>
                                <a:gd name="T114" fmla="+- 0 2264 1705"/>
                                <a:gd name="T115" fmla="*/ 2264 h 900"/>
                                <a:gd name="T116" fmla="+- 0 10083 20"/>
                                <a:gd name="T117" fmla="*/ T116 w 10080"/>
                                <a:gd name="T118" fmla="+- 0 2192 1705"/>
                                <a:gd name="T119" fmla="*/ 2192 h 900"/>
                                <a:gd name="T120" fmla="+- 0 10083 20"/>
                                <a:gd name="T121" fmla="*/ T120 w 10080"/>
                                <a:gd name="T122" fmla="+- 0 2118 1705"/>
                                <a:gd name="T123" fmla="*/ 2118 h 900"/>
                                <a:gd name="T124" fmla="+- 0 9954 20"/>
                                <a:gd name="T125" fmla="*/ T124 w 10080"/>
                                <a:gd name="T126" fmla="+- 0 2047 1705"/>
                                <a:gd name="T127" fmla="*/ 2047 h 900"/>
                                <a:gd name="T128" fmla="+- 0 9704 20"/>
                                <a:gd name="T129" fmla="*/ T128 w 10080"/>
                                <a:gd name="T130" fmla="+- 0 1980 1705"/>
                                <a:gd name="T131" fmla="*/ 1980 h 900"/>
                                <a:gd name="T132" fmla="+- 0 9345 20"/>
                                <a:gd name="T133" fmla="*/ T132 w 10080"/>
                                <a:gd name="T134" fmla="+- 0 1918 1705"/>
                                <a:gd name="T135" fmla="*/ 1918 h 900"/>
                                <a:gd name="T136" fmla="+- 0 8887 20"/>
                                <a:gd name="T137" fmla="*/ T136 w 10080"/>
                                <a:gd name="T138" fmla="+- 0 1863 1705"/>
                                <a:gd name="T139" fmla="*/ 1863 h 900"/>
                                <a:gd name="T140" fmla="+- 0 8340 20"/>
                                <a:gd name="T141" fmla="*/ T140 w 10080"/>
                                <a:gd name="T142" fmla="+- 0 1814 1705"/>
                                <a:gd name="T143" fmla="*/ 1814 h 900"/>
                                <a:gd name="T144" fmla="+- 0 7715 20"/>
                                <a:gd name="T145" fmla="*/ T144 w 10080"/>
                                <a:gd name="T146" fmla="+- 0 1773 1705"/>
                                <a:gd name="T147" fmla="*/ 1773 h 900"/>
                                <a:gd name="T148" fmla="+- 0 7022 20"/>
                                <a:gd name="T149" fmla="*/ T148 w 10080"/>
                                <a:gd name="T150" fmla="+- 0 1741 1705"/>
                                <a:gd name="T151" fmla="*/ 1741 h 900"/>
                                <a:gd name="T152" fmla="+- 0 6271 20"/>
                                <a:gd name="T153" fmla="*/ T152 w 10080"/>
                                <a:gd name="T154" fmla="+- 0 1718 1705"/>
                                <a:gd name="T155" fmla="*/ 1718 h 900"/>
                                <a:gd name="T156" fmla="+- 0 5473 20"/>
                                <a:gd name="T157" fmla="*/ T156 w 10080"/>
                                <a:gd name="T158" fmla="+- 0 1707 1705"/>
                                <a:gd name="T159" fmla="*/ 170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080" h="900">
                                  <a:moveTo>
                                    <a:pt x="5040" y="0"/>
                                  </a:moveTo>
                                  <a:lnTo>
                                    <a:pt x="4627" y="2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3829" y="13"/>
                                  </a:lnTo>
                                  <a:lnTo>
                                    <a:pt x="3447" y="23"/>
                                  </a:lnTo>
                                  <a:lnTo>
                                    <a:pt x="3078" y="36"/>
                                  </a:lnTo>
                                  <a:lnTo>
                                    <a:pt x="2724" y="51"/>
                                  </a:lnTo>
                                  <a:lnTo>
                                    <a:pt x="2385" y="68"/>
                                  </a:lnTo>
                                  <a:lnTo>
                                    <a:pt x="2063" y="87"/>
                                  </a:lnTo>
                                  <a:lnTo>
                                    <a:pt x="1760" y="109"/>
                                  </a:lnTo>
                                  <a:lnTo>
                                    <a:pt x="1476" y="132"/>
                                  </a:lnTo>
                                  <a:lnTo>
                                    <a:pt x="1213" y="158"/>
                                  </a:lnTo>
                                  <a:lnTo>
                                    <a:pt x="972" y="185"/>
                                  </a:lnTo>
                                  <a:lnTo>
                                    <a:pt x="755" y="213"/>
                                  </a:lnTo>
                                  <a:lnTo>
                                    <a:pt x="563" y="244"/>
                                  </a:lnTo>
                                  <a:lnTo>
                                    <a:pt x="396" y="275"/>
                                  </a:lnTo>
                                  <a:lnTo>
                                    <a:pt x="257" y="308"/>
                                  </a:lnTo>
                                  <a:lnTo>
                                    <a:pt x="146" y="342"/>
                                  </a:lnTo>
                                  <a:lnTo>
                                    <a:pt x="66" y="377"/>
                                  </a:lnTo>
                                  <a:lnTo>
                                    <a:pt x="17" y="413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17" y="487"/>
                                  </a:lnTo>
                                  <a:lnTo>
                                    <a:pt x="66" y="523"/>
                                  </a:lnTo>
                                  <a:lnTo>
                                    <a:pt x="146" y="559"/>
                                  </a:lnTo>
                                  <a:lnTo>
                                    <a:pt x="257" y="593"/>
                                  </a:lnTo>
                                  <a:lnTo>
                                    <a:pt x="396" y="626"/>
                                  </a:lnTo>
                                  <a:lnTo>
                                    <a:pt x="563" y="657"/>
                                  </a:lnTo>
                                  <a:lnTo>
                                    <a:pt x="755" y="687"/>
                                  </a:lnTo>
                                  <a:lnTo>
                                    <a:pt x="972" y="716"/>
                                  </a:lnTo>
                                  <a:lnTo>
                                    <a:pt x="1213" y="743"/>
                                  </a:lnTo>
                                  <a:lnTo>
                                    <a:pt x="1476" y="769"/>
                                  </a:lnTo>
                                  <a:lnTo>
                                    <a:pt x="1760" y="792"/>
                                  </a:lnTo>
                                  <a:lnTo>
                                    <a:pt x="2063" y="814"/>
                                  </a:lnTo>
                                  <a:lnTo>
                                    <a:pt x="2385" y="833"/>
                                  </a:lnTo>
                                  <a:lnTo>
                                    <a:pt x="2724" y="850"/>
                                  </a:lnTo>
                                  <a:lnTo>
                                    <a:pt x="3078" y="865"/>
                                  </a:lnTo>
                                  <a:lnTo>
                                    <a:pt x="3447" y="877"/>
                                  </a:lnTo>
                                  <a:lnTo>
                                    <a:pt x="3829" y="887"/>
                                  </a:lnTo>
                                  <a:lnTo>
                                    <a:pt x="4222" y="895"/>
                                  </a:lnTo>
                                  <a:lnTo>
                                    <a:pt x="4627" y="899"/>
                                  </a:lnTo>
                                  <a:lnTo>
                                    <a:pt x="5040" y="900"/>
                                  </a:lnTo>
                                  <a:lnTo>
                                    <a:pt x="5453" y="899"/>
                                  </a:lnTo>
                                  <a:lnTo>
                                    <a:pt x="5858" y="895"/>
                                  </a:lnTo>
                                  <a:lnTo>
                                    <a:pt x="6251" y="887"/>
                                  </a:lnTo>
                                  <a:lnTo>
                                    <a:pt x="6633" y="877"/>
                                  </a:lnTo>
                                  <a:lnTo>
                                    <a:pt x="7002" y="865"/>
                                  </a:lnTo>
                                  <a:lnTo>
                                    <a:pt x="7356" y="850"/>
                                  </a:lnTo>
                                  <a:lnTo>
                                    <a:pt x="7695" y="833"/>
                                  </a:lnTo>
                                  <a:lnTo>
                                    <a:pt x="8017" y="814"/>
                                  </a:lnTo>
                                  <a:lnTo>
                                    <a:pt x="8320" y="792"/>
                                  </a:lnTo>
                                  <a:lnTo>
                                    <a:pt x="8604" y="769"/>
                                  </a:lnTo>
                                  <a:lnTo>
                                    <a:pt x="8867" y="743"/>
                                  </a:lnTo>
                                  <a:lnTo>
                                    <a:pt x="9108" y="716"/>
                                  </a:lnTo>
                                  <a:lnTo>
                                    <a:pt x="9325" y="687"/>
                                  </a:lnTo>
                                  <a:lnTo>
                                    <a:pt x="9517" y="657"/>
                                  </a:lnTo>
                                  <a:lnTo>
                                    <a:pt x="9684" y="626"/>
                                  </a:lnTo>
                                  <a:lnTo>
                                    <a:pt x="9823" y="593"/>
                                  </a:lnTo>
                                  <a:lnTo>
                                    <a:pt x="9934" y="559"/>
                                  </a:lnTo>
                                  <a:lnTo>
                                    <a:pt x="10014" y="523"/>
                                  </a:lnTo>
                                  <a:lnTo>
                                    <a:pt x="10063" y="487"/>
                                  </a:lnTo>
                                  <a:lnTo>
                                    <a:pt x="10080" y="450"/>
                                  </a:lnTo>
                                  <a:lnTo>
                                    <a:pt x="10063" y="413"/>
                                  </a:lnTo>
                                  <a:lnTo>
                                    <a:pt x="10014" y="377"/>
                                  </a:lnTo>
                                  <a:lnTo>
                                    <a:pt x="9934" y="342"/>
                                  </a:lnTo>
                                  <a:lnTo>
                                    <a:pt x="9823" y="308"/>
                                  </a:lnTo>
                                  <a:lnTo>
                                    <a:pt x="9684" y="275"/>
                                  </a:lnTo>
                                  <a:lnTo>
                                    <a:pt x="9517" y="244"/>
                                  </a:lnTo>
                                  <a:lnTo>
                                    <a:pt x="9325" y="213"/>
                                  </a:lnTo>
                                  <a:lnTo>
                                    <a:pt x="9108" y="185"/>
                                  </a:lnTo>
                                  <a:lnTo>
                                    <a:pt x="8867" y="158"/>
                                  </a:lnTo>
                                  <a:lnTo>
                                    <a:pt x="8604" y="132"/>
                                  </a:lnTo>
                                  <a:lnTo>
                                    <a:pt x="8320" y="109"/>
                                  </a:lnTo>
                                  <a:lnTo>
                                    <a:pt x="8017" y="87"/>
                                  </a:lnTo>
                                  <a:lnTo>
                                    <a:pt x="7695" y="68"/>
                                  </a:lnTo>
                                  <a:lnTo>
                                    <a:pt x="7356" y="51"/>
                                  </a:lnTo>
                                  <a:lnTo>
                                    <a:pt x="7002" y="36"/>
                                  </a:lnTo>
                                  <a:lnTo>
                                    <a:pt x="6633" y="23"/>
                                  </a:lnTo>
                                  <a:lnTo>
                                    <a:pt x="6251" y="13"/>
                                  </a:lnTo>
                                  <a:lnTo>
                                    <a:pt x="5858" y="6"/>
                                  </a:lnTo>
                                  <a:lnTo>
                                    <a:pt x="5453" y="2"/>
                                  </a:lnTo>
                                  <a:lnTo>
                                    <a:pt x="50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645B20" id="Group 603" o:spid="_x0000_s1026" style="width:506pt;height:162.6pt;mso-position-horizontal-relative:char;mso-position-vertical-relative:line" coordsize="10120,3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">
                <v:shape id="Picture 341" o:spid="_x0000_s1027" type="#_x0000_t75" alt="þÿ" style="position:absolute;left:484;top:20;width:8587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x/hbDAAAA3AAAAA8AAABkcnMvZG93bnJldi54bWxEj81qwzAQhO+FvIPYQm61lOKa4EYJTSGk&#10;t5KfS26LtbFNrZWwlNh5+6gQyHGYmW+YxWq0nbhSH1rHGmaZAkFcOdNyreF42LzNQYSIbLBzTBpu&#10;FGC1nLwssDRu4B1d97EWCcKhRA1NjL6UMlQNWQyZ88TJO7veYkyyr6XpcUhw28l3pQppseW00KCn&#10;74aqv/3FatipX5efCr/2s+EcZS0x/9gWWk9fx69PEJHG+Aw/2j9GQ6Fy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H+FsMAAADcAAAADwAAAAAAAAAAAAAAAACf&#10;AgAAZHJzL2Rvd25yZXYueG1sUEsFBgAAAAAEAAQA9wAAAI8DAAAAAA==&#10;">
                  <v:imagedata r:id="rId29" o:title="þÿ"/>
                </v:shape>
                <v:group id="Group 342" o:spid="_x0000_s1028" style="position:absolute;left:470;top:11;width:8631;height:2" coordorigin="470,11" coordsize="8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43" o:spid="_x0000_s1029" style="position:absolute;left:470;top:11;width:8631;height:2;visibility:visible;mso-wrap-style:square;v-text-anchor:top" coordsize="8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losEA&#10;AADcAAAADwAAAGRycy9kb3ducmV2LnhtbESPQYvCMBSE74L/IbyFvWmqQpFqFFcUvHiwevD4bJ5t&#10;tXkpTardf28EweMwM98w82VnKvGgxpWWFYyGEQjizOqScwWn43YwBeE8ssbKMin4JwfLRb83x0Tb&#10;Jx/okfpcBAi7BBUU3teJlC4ryKAb2po4eFfbGPRBNrnUDT4D3FRyHEWxNFhyWCiwpnVB2T1tjQJs&#10;b+0Z/d+oTU02GV/2ZDcXUur3p1vNQHjq/Df8ae+0gjiK4X0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v5aLBAAAA3AAAAA8AAAAAAAAAAAAAAAAAmAIAAGRycy9kb3du&#10;cmV2LnhtbFBLBQYAAAAABAAEAPUAAACGAwAAAAA=&#10;" path="m,l8630,e" filled="f" strokeweight="1.06pt">
                    <v:path arrowok="t" o:connecttype="custom" o:connectlocs="0,0;8630,0" o:connectangles="0,0"/>
                  </v:shape>
                </v:group>
                <v:group id="Group 344" o:spid="_x0000_s1030" style="position:absolute;left:480;top:20;width:2;height:3212" coordorigin="480,20" coordsize="2,3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45" o:spid="_x0000_s1031" style="position:absolute;left:480;top:20;width:2;height:3212;visibility:visible;mso-wrap-style:square;v-text-anchor:top" coordsize="2,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HacIA&#10;AADcAAAADwAAAGRycy9kb3ducmV2LnhtbERPTYvCMBC9C/6HMAt703RdrVKNIoKwBy9q97C3oRmb&#10;YjMpTaxdf705CB4f73u16W0tOmp95VjB1zgBQVw4XXGpID/vRwsQPiBrrB2Tgn/ysFkPByvMtLvz&#10;kbpTKEUMYZ+hAhNCk0npC0MW/dg1xJG7uNZiiLAtpW7xHsNtLSdJkkqLFccGgw3tDBXX080q+E6n&#10;+d/8cV3M6l95MLe9nB9nnVKfH/12CSJQH97il/tHK0iTuDa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UdpwgAAANwAAAAPAAAAAAAAAAAAAAAAAJgCAABkcnMvZG93&#10;bnJldi54bWxQSwUGAAAAAAQABAD1AAAAhwMAAAAA&#10;" path="m,l,3211e" filled="f" strokeweight="1.06pt">
                    <v:path arrowok="t" o:connecttype="custom" o:connectlocs="0,20;0,3231" o:connectangles="0,0"/>
                  </v:shape>
                </v:group>
                <v:group id="Group 346" o:spid="_x0000_s1032" style="position:absolute;left:9091;top:20;width:2;height:3212" coordorigin="9091,20" coordsize="2,3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47" o:spid="_x0000_s1033" style="position:absolute;left:9091;top:20;width:2;height:3212;visibility:visible;mso-wrap-style:square;v-text-anchor:top" coordsize="2,3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dssMA&#10;AADcAAAADwAAAGRycy9kb3ducmV2LnhtbERPz2vCMBS+C/4P4Q282bRzttIZiwyEHXbRucNuj+at&#10;KTYvpYm121+/HASPH9/vbTXZTow0+NaxgixJQRDXTrfcKDh/HpYbED4ga+wck4Jf8lDt5rMtltrd&#10;+EjjKTQihrAvUYEJoS+l9LUhiz5xPXHkftxgMUQ4NFIPeIvhtpPPaZpLiy3HBoM9vRmqL6erVbDK&#10;X87fxd9ls+6+5Ie5HmRxXI9KLZ6m/SuIQFN4iO/ud60gz+L8eC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LdssMAAADcAAAADwAAAAAAAAAAAAAAAACYAgAAZHJzL2Rv&#10;d25yZXYueG1sUEsFBgAAAAAEAAQA9QAAAIgDAAAAAA==&#10;" path="m,l,3211e" filled="f" strokeweight="1.06pt">
                    <v:path arrowok="t" o:connecttype="custom" o:connectlocs="0,20;0,3231" o:connectangles="0,0"/>
                  </v:shape>
                </v:group>
                <v:group id="Group 348" o:spid="_x0000_s1034" style="position:absolute;left:470;top:3241;width:8631;height:2" coordorigin="470,3241" coordsize="8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49" o:spid="_x0000_s1035" style="position:absolute;left:470;top:3241;width:8631;height:2;visibility:visible;mso-wrap-style:square;v-text-anchor:top" coordsize="8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1fMQA&#10;AADcAAAADwAAAGRycy9kb3ducmV2LnhtbESPzWrDMBCE74W+g9hAb41sF0JxooSmJNBLD3FzyHEt&#10;bW231spY8k/fvgoEchxm5htms5ttK0bqfeNYQbpMQBBrZxquFJy/js+vIHxANtg6JgV/5GG3fXzY&#10;YG7cxCcai1CJCGGfo4I6hC6X0uuaLPql64ij9+16iyHKvpKmxynCbSuzJFlJiw3HhRo7eq9J/xaD&#10;VYDDz3DBsE+HwuqXrPwkdyhJqafF/LYGEWgO9/Ct/WEUrNIMr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dXzEAAAA3AAAAA8AAAAAAAAAAAAAAAAAmAIAAGRycy9k&#10;b3ducmV2LnhtbFBLBQYAAAAABAAEAPUAAACJAwAAAAA=&#10;" path="m,l8630,e" filled="f" strokeweight="1.06pt">
                    <v:path arrowok="t" o:connecttype="custom" o:connectlocs="0,0;8630,0" o:connectangles="0,0"/>
                  </v:shape>
                </v:group>
                <v:group id="Group 350" o:spid="_x0000_s1036" style="position:absolute;left:20;top:1705;width:10080;height:900" coordorigin="20,1705" coordsize="1008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51" o:spid="_x0000_s1037" style="position:absolute;left:20;top:1705;width:10080;height:900;visibility:visible;mso-wrap-style:square;v-text-anchor:top" coordsize="1008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ZqsYA&#10;AADcAAAADwAAAGRycy9kb3ducmV2LnhtbESP3WoCMRSE74W+QziF3mlWkaWsRhFLiy0I/oHt3WFz&#10;3CzdnCxJ1K1P3xQKXg4z8w0znXe2ERfyoXasYDjIQBCXTtdcKTjsX/vPIEJE1tg4JgU/FGA+e+hN&#10;sdDuylu67GIlEoRDgQpMjG0hZSgNWQwD1xIn7+S8xZikr6T2eE1w28hRluXSYs1pwWBLS0Pl9+5s&#10;FXy9jZa33JmXz81xHd7bs/nwm06pp8duMQERqYv38H97pRXkwz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ZqsYAAADcAAAADwAAAAAAAAAAAAAAAACYAgAAZHJz&#10;L2Rvd25yZXYueG1sUEsFBgAAAAAEAAQA9QAAAIsDAAAAAA==&#10;" path="m5040,l4627,2,4222,6r-393,7l3447,23,3078,36,2724,51,2385,68,2063,87r-303,22l1476,132r-263,26l972,185,755,213,563,244,396,275,257,308,146,342,66,377,17,413,,450r17,37l66,523r80,36l257,593r139,33l563,657r192,30l972,716r241,27l1476,769r284,23l2063,814r322,19l2724,850r354,15l3447,877r382,10l4222,895r405,4l5040,900r413,-1l5858,895r393,-8l6633,877r369,-12l7356,850r339,-17l8017,814r303,-22l8604,769r263,-26l9108,716r217,-29l9517,657r167,-31l9823,593r111,-34l10014,523r49,-36l10080,450r-17,-37l10014,377r-80,-35l9823,308,9684,275,9517,244,9325,213,9108,185,8867,158,8604,132,8320,109,8017,87,7695,68,7356,51,7002,36,6633,23,6251,13,5858,6,5453,2,5040,xe" filled="f" strokecolor="red" strokeweight="2pt">
                    <v:path arrowok="t" o:connecttype="custom" o:connectlocs="4627,1707;3829,1718;3078,1741;2385,1773;1760,1814;1213,1863;755,1918;396,1980;146,2047;17,2118;17,2192;146,2264;396,2331;755,2392;1213,2448;1760,2497;2385,2538;3078,2570;3829,2592;4627,2604;5453,2604;6251,2592;7002,2570;7695,2538;8320,2497;8867,2448;9325,2392;9684,2331;9934,2264;10063,2192;10063,2118;9934,2047;9684,1980;9325,1918;8867,1863;8320,1814;7695,1773;7002,1741;6251,1718;5453,1707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2"/>
        <w:rPr>
          <w:rFonts w:ascii="Arial" w:eastAsia="Arial" w:hAnsi="Arial" w:cs="Arial"/>
          <w:sz w:val="27"/>
          <w:szCs w:val="27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30"/>
          <w:type w:val="continuous"/>
          <w:pgSz w:w="12240" w:h="15840" w:code="1"/>
          <w:pgMar w:top="1500" w:right="680" w:bottom="274" w:left="1220" w:header="0" w:footer="0" w:gutter="0"/>
          <w:cols w:space="720"/>
        </w:sectPr>
      </w:pPr>
    </w:p>
    <w:p w:rsidR="00F96F34" w:rsidRDefault="00F96F34" w:rsidP="00F96F34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591" name="Group 527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592" name="Freeform 528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29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594" name="Freeform 530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31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596" name="Freeform 532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33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598" name="Freeform 534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35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600" name="Freeform 536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37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602" name="Freeform 538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1F652" id="Group 590" o:spid="_x0000_s1026" style="position:absolute;margin-left:23.95pt;margin-top:24.9pt;width:565.1pt;height:743.6pt;z-index:-251651072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">
                <v:group id="Group 527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28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ySsUA&#10;AADcAAAADwAAAGRycy9kb3ducmV2LnhtbESPQWvCQBSE74X+h+UJvdWNQUuNrlIEQRCUqojentln&#10;Nph9G7LbGP+9Wyj0OMzMN8x03tlKtNT40rGCQT8BQZw7XXKh4LBfvn+C8AFZY+WYFDzIw3z2+jLF&#10;TLs7f1O7C4WIEPYZKjAh1JmUPjdk0fddTRy9q2sshiibQuoG7xFuK5kmyYe0WHJcMFjTwlB+2/1Y&#10;BWFwNbRPj4tDuT0PtV2vLu3mpNRbr/uagAjUhf/wX3ulFYzGKf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PJK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529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30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5CcUA&#10;AADcAAAADwAAAGRycy9kb3ducmV2LnhtbESP0WrCQBRE3wv9h+UKvtWNRdMYXUUKQhAKrc0HXLLX&#10;JJq9m2bXJP69Wyj0cZiZM8xmN5pG9NS52rKC+SwCQVxYXXOpIP8+vCQgnEfW2FgmBXdysNs+P20w&#10;1XbgL+pPvhQBwi5FBZX3bSqlKyoy6Ga2JQ7e2XYGfZBdKXWHQ4CbRr5GUSwN1hwWKmzpvaLieroZ&#10;BePh+HOJsrdinmQ53lbxPv64fCo1nYz7NQhPo/8P/7UzrWC5WsDv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HkJ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31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32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/n8YA&#10;AADcAAAADwAAAGRycy9kb3ducmV2LnhtbESPQWvCQBSE70L/w/IKvemmUkObukqwFKrowbQi3h7Z&#10;1yQ1+zZktyb+e1cQPA4z8w0znfemFidqXWVZwfMoAkGcW11xoeDn+3P4CsJ5ZI21ZVJwJgfz2cNg&#10;iom2HW/plPlCBAi7BBWU3jeJlC4vyaAb2YY4eL+2NeiDbAupW+wC3NRyHEWxNFhxWCixoUVJ+TH7&#10;Nwq4991xk67TaHd42R721d9yFX8o9fTYp+8gPPX+Hr61v7SCyVsM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R/n8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533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34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zDMIA&#10;AADcAAAADwAAAGRycy9kb3ducmV2LnhtbERP3WrCMBS+F3yHcITdaepgnVajiFAog4FzPsChOWur&#10;zUlt0h/f3lwMvPz4/rf70dSip9ZVlhUsFxEI4tzqigsFl990vgLhPLLG2jIpeJCD/W462WKi7cA/&#10;1J99IUIIuwQVlN43iZQuL8mgW9iGOHB/tjXoA2wLqVscQrip5XsUxdJgxaGhxIaOJeW3c2cUjOnX&#10;/Rpln/lylV2wW8eH+Pt6UuptNh42IDyN/iX+d2dawcc6rA1nw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XMMwgAAANwAAAAPAAAAAAAAAAAAAAAAAJgCAABkcnMvZG93&#10;bnJldi54bWxQSwUGAAAAAAQABAD1AAAAhwMAAAAA&#10;" path="m,l,14804e" filled="f" strokeweight="1.06pt">
                    <v:path arrowok="t" o:connecttype="custom" o:connectlocs="0,518;0,15322" o:connectangles="0,0"/>
                  </v:shape>
                </v:group>
                <v:group id="Group 535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36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aOsEA&#10;AADcAAAADwAAAGRycy9kb3ducmV2LnhtbERPzYrCMBC+C/sOYRa8aeoiRapRSmXF9aStDzDbzLbF&#10;ZlKaqHWf3hwEjx/f/2ozmFbcqHeNZQWzaQSCuLS64UrBufieLEA4j6yxtUwKHuRgs/4YrTDR9s4n&#10;uuW+EiGEXYIKau+7REpX1mTQTW1HHLg/2xv0AfaV1D3eQ7hp5VcUxdJgw6Ghxo6ymspLfjUKdvY/&#10;Pm6Ph5/5vC1+s2uabrM8VWr8OaRLEJ4G/xa/3HutII7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q2jrBAAAA3AAAAA8AAAAAAAAAAAAAAAAAmAIAAGRycy9kb3du&#10;cmV2LnhtbFBLBQYAAAAABAAEAPUAAACGAwAAAAA=&#10;" path="m,l11261,e" filled="f" strokeweight="2.02pt">
                    <v:path arrowok="t" o:connecttype="custom" o:connectlocs="0,0;11261,0" o:connectangles="0,0"/>
                  </v:shape>
                </v:group>
                <v:group id="Group 537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38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CmccA&#10;AADcAAAADwAAAGRycy9kb3ducmV2LnhtbESPzWrDMBCE74W8g9hALyWRa0oIjuWQHwI9tIU4OSS3&#10;xdrYJtbKtVTbffuqUOhxmJlvmHQ9mkb01LnasoLneQSCuLC65lLB+XSYLUE4j6yxsUwKvsnBOps8&#10;pJhoO/CR+tyXIkDYJaig8r5NpHRFRQbd3LbEwbvZzqAPsiul7nAIcNPIOIoW0mDNYaHClnYVFff8&#10;yyi4+/zpcjHv/Uf/Yq+f7eltv70WSj1Ox80KhKfR/4f/2q9awSKK4fdMO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rApn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Pr="00F85203" w:rsidRDefault="00F96F34" w:rsidP="00F85203">
      <w:pPr>
        <w:spacing w:line="200" w:lineRule="atLeast"/>
        <w:ind w:left="14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97195" cy="2673350"/>
                <wp:effectExtent l="12065" t="635" r="5715" b="21590"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195" cy="2673350"/>
                          <a:chOff x="0" y="0"/>
                          <a:chExt cx="8657" cy="4210"/>
                        </a:xfrm>
                      </wpg:grpSpPr>
                      <pic:pic xmlns:pic="http://schemas.openxmlformats.org/drawingml/2006/picture">
                        <pic:nvPicPr>
                          <pic:cNvPr id="579" name="Picture 32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8597" cy="4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3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36" cy="2"/>
                            <a:chOff x="11" y="11"/>
                            <a:chExt cx="8636" cy="2"/>
                          </a:xfrm>
                        </wpg:grpSpPr>
                        <wps:wsp>
                          <wps:cNvPr id="581" name="Freeform 3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3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36"/>
                                <a:gd name="T2" fmla="+- 0 8646 11"/>
                                <a:gd name="T3" fmla="*/ T2 w 8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6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3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4080"/>
                            <a:chOff x="20" y="20"/>
                            <a:chExt cx="2" cy="4080"/>
                          </a:xfrm>
                        </wpg:grpSpPr>
                        <wps:wsp>
                          <wps:cNvPr id="583" name="Freeform 33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408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080"/>
                                <a:gd name="T2" fmla="+- 0 4100 20"/>
                                <a:gd name="T3" fmla="*/ 4100 h 4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0">
                                  <a:moveTo>
                                    <a:pt x="0" y="0"/>
                                  </a:moveTo>
                                  <a:lnTo>
                                    <a:pt x="0" y="40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34"/>
                        <wpg:cNvGrpSpPr>
                          <a:grpSpLocks/>
                        </wpg:cNvGrpSpPr>
                        <wpg:grpSpPr bwMode="auto">
                          <a:xfrm>
                            <a:off x="8636" y="20"/>
                            <a:ext cx="2" cy="4080"/>
                            <a:chOff x="8636" y="20"/>
                            <a:chExt cx="2" cy="4080"/>
                          </a:xfrm>
                        </wpg:grpSpPr>
                        <wps:wsp>
                          <wps:cNvPr id="585" name="Freeform 335"/>
                          <wps:cNvSpPr>
                            <a:spLocks/>
                          </wps:cNvSpPr>
                          <wps:spPr bwMode="auto">
                            <a:xfrm>
                              <a:off x="8636" y="20"/>
                              <a:ext cx="2" cy="408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080"/>
                                <a:gd name="T2" fmla="+- 0 4100 20"/>
                                <a:gd name="T3" fmla="*/ 4100 h 4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0">
                                  <a:moveTo>
                                    <a:pt x="0" y="0"/>
                                  </a:moveTo>
                                  <a:lnTo>
                                    <a:pt x="0" y="40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36"/>
                        <wpg:cNvGrpSpPr>
                          <a:grpSpLocks/>
                        </wpg:cNvGrpSpPr>
                        <wpg:grpSpPr bwMode="auto">
                          <a:xfrm>
                            <a:off x="11" y="4110"/>
                            <a:ext cx="8636" cy="2"/>
                            <a:chOff x="11" y="4110"/>
                            <a:chExt cx="8636" cy="2"/>
                          </a:xfrm>
                        </wpg:grpSpPr>
                        <wps:wsp>
                          <wps:cNvPr id="587" name="Freeform 337"/>
                          <wps:cNvSpPr>
                            <a:spLocks/>
                          </wps:cNvSpPr>
                          <wps:spPr bwMode="auto">
                            <a:xfrm>
                              <a:off x="11" y="4110"/>
                              <a:ext cx="863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36"/>
                                <a:gd name="T2" fmla="+- 0 8646 11"/>
                                <a:gd name="T3" fmla="*/ T2 w 8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6">
                                  <a:moveTo>
                                    <a:pt x="0" y="0"/>
                                  </a:moveTo>
                                  <a:lnTo>
                                    <a:pt x="863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38"/>
                        <wpg:cNvGrpSpPr>
                          <a:grpSpLocks/>
                        </wpg:cNvGrpSpPr>
                        <wpg:grpSpPr bwMode="auto">
                          <a:xfrm>
                            <a:off x="26" y="3830"/>
                            <a:ext cx="1560" cy="360"/>
                            <a:chOff x="26" y="3830"/>
                            <a:chExt cx="1560" cy="360"/>
                          </a:xfrm>
                        </wpg:grpSpPr>
                        <wps:wsp>
                          <wps:cNvPr id="589" name="Freeform 339"/>
                          <wps:cNvSpPr>
                            <a:spLocks/>
                          </wps:cNvSpPr>
                          <wps:spPr bwMode="auto">
                            <a:xfrm>
                              <a:off x="26" y="3830"/>
                              <a:ext cx="1560" cy="360"/>
                            </a:xfrm>
                            <a:custGeom>
                              <a:avLst/>
                              <a:gdLst>
                                <a:gd name="T0" fmla="+- 0 806 26"/>
                                <a:gd name="T1" fmla="*/ T0 w 1560"/>
                                <a:gd name="T2" fmla="+- 0 3830 3830"/>
                                <a:gd name="T3" fmla="*/ 3830 h 360"/>
                                <a:gd name="T4" fmla="+- 0 742 26"/>
                                <a:gd name="T5" fmla="*/ T4 w 1560"/>
                                <a:gd name="T6" fmla="+- 0 3830 3830"/>
                                <a:gd name="T7" fmla="*/ 3830 h 360"/>
                                <a:gd name="T8" fmla="+- 0 679 26"/>
                                <a:gd name="T9" fmla="*/ T8 w 1560"/>
                                <a:gd name="T10" fmla="+- 0 3832 3830"/>
                                <a:gd name="T11" fmla="*/ 3832 h 360"/>
                                <a:gd name="T12" fmla="+- 0 618 26"/>
                                <a:gd name="T13" fmla="*/ T12 w 1560"/>
                                <a:gd name="T14" fmla="+- 0 3835 3830"/>
                                <a:gd name="T15" fmla="*/ 3835 h 360"/>
                                <a:gd name="T16" fmla="+- 0 502 26"/>
                                <a:gd name="T17" fmla="*/ T16 w 1560"/>
                                <a:gd name="T18" fmla="+- 0 3844 3830"/>
                                <a:gd name="T19" fmla="*/ 3844 h 360"/>
                                <a:gd name="T20" fmla="+- 0 395 26"/>
                                <a:gd name="T21" fmla="*/ T20 w 1560"/>
                                <a:gd name="T22" fmla="+- 0 3857 3830"/>
                                <a:gd name="T23" fmla="*/ 3857 h 360"/>
                                <a:gd name="T24" fmla="+- 0 298 26"/>
                                <a:gd name="T25" fmla="*/ T24 w 1560"/>
                                <a:gd name="T26" fmla="+- 0 3873 3830"/>
                                <a:gd name="T27" fmla="*/ 3873 h 360"/>
                                <a:gd name="T28" fmla="+- 0 213 26"/>
                                <a:gd name="T29" fmla="*/ T28 w 1560"/>
                                <a:gd name="T30" fmla="+- 0 3893 3830"/>
                                <a:gd name="T31" fmla="*/ 3893 h 360"/>
                                <a:gd name="T32" fmla="+- 0 142 26"/>
                                <a:gd name="T33" fmla="*/ T32 w 1560"/>
                                <a:gd name="T34" fmla="+- 0 3915 3830"/>
                                <a:gd name="T35" fmla="*/ 3915 h 360"/>
                                <a:gd name="T36" fmla="+- 0 87 26"/>
                                <a:gd name="T37" fmla="*/ T36 w 1560"/>
                                <a:gd name="T38" fmla="+- 0 3940 3830"/>
                                <a:gd name="T39" fmla="*/ 3940 h 360"/>
                                <a:gd name="T40" fmla="+- 0 36 26"/>
                                <a:gd name="T41" fmla="*/ T40 w 1560"/>
                                <a:gd name="T42" fmla="+- 0 3981 3830"/>
                                <a:gd name="T43" fmla="*/ 3981 h 360"/>
                                <a:gd name="T44" fmla="+- 0 26 26"/>
                                <a:gd name="T45" fmla="*/ T44 w 1560"/>
                                <a:gd name="T46" fmla="+- 0 4010 3830"/>
                                <a:gd name="T47" fmla="*/ 4010 h 360"/>
                                <a:gd name="T48" fmla="+- 0 28 26"/>
                                <a:gd name="T49" fmla="*/ T48 w 1560"/>
                                <a:gd name="T50" fmla="+- 0 4025 3830"/>
                                <a:gd name="T51" fmla="*/ 4025 h 360"/>
                                <a:gd name="T52" fmla="+- 0 87 26"/>
                                <a:gd name="T53" fmla="*/ T52 w 1560"/>
                                <a:gd name="T54" fmla="+- 0 4080 3830"/>
                                <a:gd name="T55" fmla="*/ 4080 h 360"/>
                                <a:gd name="T56" fmla="+- 0 142 26"/>
                                <a:gd name="T57" fmla="*/ T56 w 1560"/>
                                <a:gd name="T58" fmla="+- 0 4105 3830"/>
                                <a:gd name="T59" fmla="*/ 4105 h 360"/>
                                <a:gd name="T60" fmla="+- 0 213 26"/>
                                <a:gd name="T61" fmla="*/ T60 w 1560"/>
                                <a:gd name="T62" fmla="+- 0 4127 3830"/>
                                <a:gd name="T63" fmla="*/ 4127 h 360"/>
                                <a:gd name="T64" fmla="+- 0 298 26"/>
                                <a:gd name="T65" fmla="*/ T64 w 1560"/>
                                <a:gd name="T66" fmla="+- 0 4146 3830"/>
                                <a:gd name="T67" fmla="*/ 4146 h 360"/>
                                <a:gd name="T68" fmla="+- 0 395 26"/>
                                <a:gd name="T69" fmla="*/ T68 w 1560"/>
                                <a:gd name="T70" fmla="+- 0 4163 3830"/>
                                <a:gd name="T71" fmla="*/ 4163 h 360"/>
                                <a:gd name="T72" fmla="+- 0 502 26"/>
                                <a:gd name="T73" fmla="*/ T72 w 1560"/>
                                <a:gd name="T74" fmla="+- 0 4176 3830"/>
                                <a:gd name="T75" fmla="*/ 4176 h 360"/>
                                <a:gd name="T76" fmla="+- 0 618 26"/>
                                <a:gd name="T77" fmla="*/ T76 w 1560"/>
                                <a:gd name="T78" fmla="+- 0 4185 3830"/>
                                <a:gd name="T79" fmla="*/ 4185 h 360"/>
                                <a:gd name="T80" fmla="+- 0 679 26"/>
                                <a:gd name="T81" fmla="*/ T80 w 1560"/>
                                <a:gd name="T82" fmla="+- 0 4187 3830"/>
                                <a:gd name="T83" fmla="*/ 4187 h 360"/>
                                <a:gd name="T84" fmla="+- 0 742 26"/>
                                <a:gd name="T85" fmla="*/ T84 w 1560"/>
                                <a:gd name="T86" fmla="+- 0 4189 3830"/>
                                <a:gd name="T87" fmla="*/ 4189 h 360"/>
                                <a:gd name="T88" fmla="+- 0 806 26"/>
                                <a:gd name="T89" fmla="*/ T88 w 1560"/>
                                <a:gd name="T90" fmla="+- 0 4190 3830"/>
                                <a:gd name="T91" fmla="*/ 4190 h 360"/>
                                <a:gd name="T92" fmla="+- 0 870 26"/>
                                <a:gd name="T93" fmla="*/ T92 w 1560"/>
                                <a:gd name="T94" fmla="+- 0 4189 3830"/>
                                <a:gd name="T95" fmla="*/ 4189 h 360"/>
                                <a:gd name="T96" fmla="+- 0 932 26"/>
                                <a:gd name="T97" fmla="*/ T96 w 1560"/>
                                <a:gd name="T98" fmla="+- 0 4187 3830"/>
                                <a:gd name="T99" fmla="*/ 4187 h 360"/>
                                <a:gd name="T100" fmla="+- 0 993 26"/>
                                <a:gd name="T101" fmla="*/ T100 w 1560"/>
                                <a:gd name="T102" fmla="+- 0 4185 3830"/>
                                <a:gd name="T103" fmla="*/ 4185 h 360"/>
                                <a:gd name="T104" fmla="+- 0 1109 26"/>
                                <a:gd name="T105" fmla="*/ T104 w 1560"/>
                                <a:gd name="T106" fmla="+- 0 4176 3830"/>
                                <a:gd name="T107" fmla="*/ 4176 h 360"/>
                                <a:gd name="T108" fmla="+- 0 1216 26"/>
                                <a:gd name="T109" fmla="*/ T108 w 1560"/>
                                <a:gd name="T110" fmla="+- 0 4163 3830"/>
                                <a:gd name="T111" fmla="*/ 4163 h 360"/>
                                <a:gd name="T112" fmla="+- 0 1313 26"/>
                                <a:gd name="T113" fmla="*/ T112 w 1560"/>
                                <a:gd name="T114" fmla="+- 0 4146 3830"/>
                                <a:gd name="T115" fmla="*/ 4146 h 360"/>
                                <a:gd name="T116" fmla="+- 0 1398 26"/>
                                <a:gd name="T117" fmla="*/ T116 w 1560"/>
                                <a:gd name="T118" fmla="+- 0 4127 3830"/>
                                <a:gd name="T119" fmla="*/ 4127 h 360"/>
                                <a:gd name="T120" fmla="+- 0 1469 26"/>
                                <a:gd name="T121" fmla="*/ T120 w 1560"/>
                                <a:gd name="T122" fmla="+- 0 4105 3830"/>
                                <a:gd name="T123" fmla="*/ 4105 h 360"/>
                                <a:gd name="T124" fmla="+- 0 1524 26"/>
                                <a:gd name="T125" fmla="*/ T124 w 1560"/>
                                <a:gd name="T126" fmla="+- 0 4080 3830"/>
                                <a:gd name="T127" fmla="*/ 4080 h 360"/>
                                <a:gd name="T128" fmla="+- 0 1575 26"/>
                                <a:gd name="T129" fmla="*/ T128 w 1560"/>
                                <a:gd name="T130" fmla="+- 0 4039 3830"/>
                                <a:gd name="T131" fmla="*/ 4039 h 360"/>
                                <a:gd name="T132" fmla="+- 0 1586 26"/>
                                <a:gd name="T133" fmla="*/ T132 w 1560"/>
                                <a:gd name="T134" fmla="+- 0 4010 3830"/>
                                <a:gd name="T135" fmla="*/ 4010 h 360"/>
                                <a:gd name="T136" fmla="+- 0 1583 26"/>
                                <a:gd name="T137" fmla="*/ T136 w 1560"/>
                                <a:gd name="T138" fmla="+- 0 3995 3830"/>
                                <a:gd name="T139" fmla="*/ 3995 h 360"/>
                                <a:gd name="T140" fmla="+- 0 1524 26"/>
                                <a:gd name="T141" fmla="*/ T140 w 1560"/>
                                <a:gd name="T142" fmla="+- 0 3940 3830"/>
                                <a:gd name="T143" fmla="*/ 3940 h 360"/>
                                <a:gd name="T144" fmla="+- 0 1469 26"/>
                                <a:gd name="T145" fmla="*/ T144 w 1560"/>
                                <a:gd name="T146" fmla="+- 0 3915 3830"/>
                                <a:gd name="T147" fmla="*/ 3915 h 360"/>
                                <a:gd name="T148" fmla="+- 0 1398 26"/>
                                <a:gd name="T149" fmla="*/ T148 w 1560"/>
                                <a:gd name="T150" fmla="+- 0 3893 3830"/>
                                <a:gd name="T151" fmla="*/ 3893 h 360"/>
                                <a:gd name="T152" fmla="+- 0 1313 26"/>
                                <a:gd name="T153" fmla="*/ T152 w 1560"/>
                                <a:gd name="T154" fmla="+- 0 3873 3830"/>
                                <a:gd name="T155" fmla="*/ 3873 h 360"/>
                                <a:gd name="T156" fmla="+- 0 1216 26"/>
                                <a:gd name="T157" fmla="*/ T156 w 1560"/>
                                <a:gd name="T158" fmla="+- 0 3857 3830"/>
                                <a:gd name="T159" fmla="*/ 3857 h 360"/>
                                <a:gd name="T160" fmla="+- 0 1109 26"/>
                                <a:gd name="T161" fmla="*/ T160 w 1560"/>
                                <a:gd name="T162" fmla="+- 0 3844 3830"/>
                                <a:gd name="T163" fmla="*/ 3844 h 360"/>
                                <a:gd name="T164" fmla="+- 0 993 26"/>
                                <a:gd name="T165" fmla="*/ T164 w 1560"/>
                                <a:gd name="T166" fmla="+- 0 3835 3830"/>
                                <a:gd name="T167" fmla="*/ 3835 h 360"/>
                                <a:gd name="T168" fmla="+- 0 932 26"/>
                                <a:gd name="T169" fmla="*/ T168 w 1560"/>
                                <a:gd name="T170" fmla="+- 0 3832 3830"/>
                                <a:gd name="T171" fmla="*/ 3832 h 360"/>
                                <a:gd name="T172" fmla="+- 0 870 26"/>
                                <a:gd name="T173" fmla="*/ T172 w 1560"/>
                                <a:gd name="T174" fmla="+- 0 3830 3830"/>
                                <a:gd name="T175" fmla="*/ 3830 h 360"/>
                                <a:gd name="T176" fmla="+- 0 806 26"/>
                                <a:gd name="T177" fmla="*/ T176 w 1560"/>
                                <a:gd name="T178" fmla="+- 0 3830 3830"/>
                                <a:gd name="T179" fmla="*/ 383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560" h="360">
                                  <a:moveTo>
                                    <a:pt x="780" y="0"/>
                                  </a:moveTo>
                                  <a:lnTo>
                                    <a:pt x="716" y="0"/>
                                  </a:lnTo>
                                  <a:lnTo>
                                    <a:pt x="653" y="2"/>
                                  </a:lnTo>
                                  <a:lnTo>
                                    <a:pt x="592" y="5"/>
                                  </a:lnTo>
                                  <a:lnTo>
                                    <a:pt x="476" y="14"/>
                                  </a:lnTo>
                                  <a:lnTo>
                                    <a:pt x="369" y="27"/>
                                  </a:lnTo>
                                  <a:lnTo>
                                    <a:pt x="272" y="43"/>
                                  </a:lnTo>
                                  <a:lnTo>
                                    <a:pt x="187" y="63"/>
                                  </a:lnTo>
                                  <a:lnTo>
                                    <a:pt x="116" y="85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61" y="250"/>
                                  </a:lnTo>
                                  <a:lnTo>
                                    <a:pt x="116" y="275"/>
                                  </a:lnTo>
                                  <a:lnTo>
                                    <a:pt x="187" y="297"/>
                                  </a:lnTo>
                                  <a:lnTo>
                                    <a:pt x="272" y="316"/>
                                  </a:lnTo>
                                  <a:lnTo>
                                    <a:pt x="369" y="333"/>
                                  </a:lnTo>
                                  <a:lnTo>
                                    <a:pt x="476" y="346"/>
                                  </a:lnTo>
                                  <a:lnTo>
                                    <a:pt x="592" y="355"/>
                                  </a:lnTo>
                                  <a:lnTo>
                                    <a:pt x="653" y="357"/>
                                  </a:lnTo>
                                  <a:lnTo>
                                    <a:pt x="716" y="359"/>
                                  </a:lnTo>
                                  <a:lnTo>
                                    <a:pt x="780" y="360"/>
                                  </a:lnTo>
                                  <a:lnTo>
                                    <a:pt x="844" y="359"/>
                                  </a:lnTo>
                                  <a:lnTo>
                                    <a:pt x="906" y="357"/>
                                  </a:lnTo>
                                  <a:lnTo>
                                    <a:pt x="967" y="355"/>
                                  </a:lnTo>
                                  <a:lnTo>
                                    <a:pt x="1083" y="346"/>
                                  </a:lnTo>
                                  <a:lnTo>
                                    <a:pt x="1190" y="333"/>
                                  </a:lnTo>
                                  <a:lnTo>
                                    <a:pt x="1287" y="316"/>
                                  </a:lnTo>
                                  <a:lnTo>
                                    <a:pt x="1372" y="297"/>
                                  </a:lnTo>
                                  <a:lnTo>
                                    <a:pt x="1443" y="275"/>
                                  </a:lnTo>
                                  <a:lnTo>
                                    <a:pt x="1498" y="250"/>
                                  </a:lnTo>
                                  <a:lnTo>
                                    <a:pt x="1549" y="209"/>
                                  </a:lnTo>
                                  <a:lnTo>
                                    <a:pt x="1560" y="180"/>
                                  </a:lnTo>
                                  <a:lnTo>
                                    <a:pt x="1557" y="165"/>
                                  </a:lnTo>
                                  <a:lnTo>
                                    <a:pt x="1498" y="110"/>
                                  </a:lnTo>
                                  <a:lnTo>
                                    <a:pt x="1443" y="85"/>
                                  </a:lnTo>
                                  <a:lnTo>
                                    <a:pt x="1372" y="63"/>
                                  </a:lnTo>
                                  <a:lnTo>
                                    <a:pt x="1287" y="43"/>
                                  </a:lnTo>
                                  <a:lnTo>
                                    <a:pt x="1190" y="27"/>
                                  </a:lnTo>
                                  <a:lnTo>
                                    <a:pt x="1083" y="1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06" y="2"/>
                                  </a:lnTo>
                                  <a:lnTo>
                                    <a:pt x="844" y="0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3967C" id="Group 578" o:spid="_x0000_s1026" style="width:432.85pt;height:210.5pt;mso-position-horizontal-relative:char;mso-position-vertical-relative:line" coordsize="8657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">
                <v:shape id="Picture 329" o:spid="_x0000_s1027" type="#_x0000_t75" alt="þÿ" style="position:absolute;left:25;top:15;width:8597;height:4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Hv/EAAAA3AAAAA8AAABkcnMvZG93bnJldi54bWxEj0FrwkAUhO+C/2F5Qi9SNyrVGl1FC6Ue&#10;zMG03h/ZZxLMvg3ZbYz++q5Q8DjMzDfMatOZSrTUuNKygvEoAkGcWV1yruDn+/P1HYTzyBory6Tg&#10;Rg42635vhbG2Vz5Sm/pcBAi7GBUU3texlC4ryKAb2Zo4eGfbGPRBNrnUDV4D3FRyEkUzabDksFBg&#10;TR8FZZf01yi4t4k8HXRpEh6ep7cdfs3ShJV6GXTbJQhPnX+G/9t7reBtvoDHmXA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vHv/EAAAA3AAAAA8AAAAAAAAAAAAAAAAA&#10;nwIAAGRycy9kb3ducmV2LnhtbFBLBQYAAAAABAAEAPcAAACQAwAAAAA=&#10;">
                  <v:imagedata r:id="rId32" o:title="þÿ"/>
                </v:shape>
                <v:group id="Group 330" o:spid="_x0000_s1028" style="position:absolute;left:11;top:11;width:8636;height:2" coordorigin="11,11" coordsize="8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31" o:spid="_x0000_s1029" style="position:absolute;left:11;top:11;width:8636;height:2;visibility:visible;mso-wrap-style:square;v-text-anchor:top" coordsize="8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l58YA&#10;AADcAAAADwAAAGRycy9kb3ducmV2LnhtbESPT2vCQBDF70K/wzIFb7qxognRVdqKpaAe/ANeh+w0&#10;Sc3OhuyqqZ++KwgeH2/e782bzltTiQs1rrSsYNCPQBBnVpecKzjsl70EhPPIGivLpOCPHMxnL50p&#10;ptpeeUuXnc9FgLBLUUHhfZ1K6bKCDLq+rYmD92Mbgz7IJpe6wWuAm0q+RdFYGiw5NBRY02dB2Wl3&#10;NuGNEZ4/Vvx7i4eL+Hb6itdHu0mU6r627xMQnlr/PH6kv7WCUTKA+5hAAD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al58YAAADcAAAADwAAAAAAAAAAAAAAAACYAgAAZHJz&#10;L2Rvd25yZXYueG1sUEsFBgAAAAAEAAQA9QAAAIsDAAAAAA==&#10;" path="m,l8635,e" filled="f" strokeweight="1.06pt">
                    <v:path arrowok="t" o:connecttype="custom" o:connectlocs="0,0;8635,0" o:connectangles="0,0"/>
                  </v:shape>
                </v:group>
                <v:group id="Group 332" o:spid="_x0000_s1030" style="position:absolute;left:20;top:20;width:2;height:4080" coordorigin="20,20" coordsize="2,4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33" o:spid="_x0000_s1031" style="position:absolute;left:20;top:20;width:2;height:4080;visibility:visible;mso-wrap-style:square;v-text-anchor:top" coordsize="2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2HMQA&#10;AADcAAAADwAAAGRycy9kb3ducmV2LnhtbESPQWvCQBSE74L/YXlCb7rRokh0FZEGCu2l0YPHR/aZ&#10;RLNv092NSf99t1DwOMzMN8x2P5hGPMj52rKC+SwBQVxYXXOp4HzKpmsQPiBrbCyTgh/ysN+NR1tM&#10;te35ix55KEWEsE9RQRVCm0rpi4oM+pltiaN3tc5giNKVUjvsI9w0cpEkK2mw5rhQYUvHiop73hkF&#10;vcu74qK/O/OR4eciO96Wl7ebUi+T4bABEWgIz/B/+10rWK5f4e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9hzEAAAA3AAAAA8AAAAAAAAAAAAAAAAAmAIAAGRycy9k&#10;b3ducmV2LnhtbFBLBQYAAAAABAAEAPUAAACJAwAAAAA=&#10;" path="m,l,4080e" filled="f" strokeweight="1.06pt">
                    <v:path arrowok="t" o:connecttype="custom" o:connectlocs="0,20;0,4100" o:connectangles="0,0"/>
                  </v:shape>
                </v:group>
                <v:group id="Group 334" o:spid="_x0000_s1032" style="position:absolute;left:8636;top:20;width:2;height:4080" coordorigin="8636,20" coordsize="2,4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35" o:spid="_x0000_s1033" style="position:absolute;left:8636;top:20;width:2;height:4080;visibility:visible;mso-wrap-style:square;v-text-anchor:top" coordsize="2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L88QA&#10;AADcAAAADwAAAGRycy9kb3ducmV2LnhtbESPQWvCQBSE7wX/w/IEb3VTIUWiqxQxUGgvjR48PrKv&#10;SWz2bdzdmPjvu4LgcZiZb5j1djStuJLzjWUFb/MEBHFpdcOVguMhf12C8AFZY2uZFNzIw3YzeVlj&#10;pu3AP3QtQiUihH2GCuoQukxKX9Zk0M9tRxy9X+sMhihdJbXDIcJNKxdJ8i4NNhwXauxoV1P5V/RG&#10;weCKvjzpS2++cvxe5LtzetqflZpNx48ViEBjeIYf7U+tIF2m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y/PEAAAA3AAAAA8AAAAAAAAAAAAAAAAAmAIAAGRycy9k&#10;b3ducmV2LnhtbFBLBQYAAAAABAAEAPUAAACJAwAAAAA=&#10;" path="m,l,4080e" filled="f" strokeweight="1.06pt">
                    <v:path arrowok="t" o:connecttype="custom" o:connectlocs="0,20;0,4100" o:connectangles="0,0"/>
                  </v:shape>
                </v:group>
                <v:group id="Group 336" o:spid="_x0000_s1034" style="position:absolute;left:11;top:4110;width:8636;height:2" coordorigin="11,4110" coordsize="8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37" o:spid="_x0000_s1035" style="position:absolute;left:11;top:4110;width:8636;height:2;visibility:visible;mso-wrap-style:square;v-text-anchor:top" coordsize="8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YCMYA&#10;AADcAAAADwAAAGRycy9kb3ducmV2LnhtbESPQWvCQBCF7wX/wzKCt7ppiyZEV9EWRdAeagWvQ3ZM&#10;UrOzIbtq9Ne7gtDj48373rzxtDWVOFPjSssK3voRCOLM6pJzBbvfxWsCwnlkjZVlUnAlB9NJ52WM&#10;qbYX/qHz1uciQNilqKDwvk6ldFlBBl3f1sTBO9jGoA+yyaVu8BLgppLvUTSUBksODQXW9FlQdtye&#10;THhjgKf5mv9u8cdXfDsu483efidK9brtbATCU+v/j5/plVYwSGJ4jAkE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OYCMYAAADcAAAADwAAAAAAAAAAAAAAAACYAgAAZHJz&#10;L2Rvd25yZXYueG1sUEsFBgAAAAAEAAQA9QAAAIsDAAAAAA==&#10;" path="m,l8635,e" filled="f" strokeweight="1.06pt">
                    <v:path arrowok="t" o:connecttype="custom" o:connectlocs="0,0;8635,0" o:connectangles="0,0"/>
                  </v:shape>
                </v:group>
                <v:group id="Group 338" o:spid="_x0000_s1036" style="position:absolute;left:26;top:3830;width:1560;height:360" coordorigin="26,3830" coordsize="15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39" o:spid="_x0000_s1037" style="position:absolute;left:26;top:3830;width:1560;height:360;visibility:visible;mso-wrap-style:square;v-text-anchor:top" coordsize="15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6x8UA&#10;AADcAAAADwAAAGRycy9kb3ducmV2LnhtbESPX0vDMBTF3wW/Q7gDX8QlDhxtXVpEEAVhsM0/r5fk&#10;2tQ1N6WJW/32iyDs8XDO+R3Oqpl8Lw40xi6whtu5AkFsgu241fC2e7opQMSEbLEPTBp+KUJTX16s&#10;sLLhyBs6bFMrMoRjhRpcSkMlZTSOPMZ5GIiz9xVGjynLsZV2xGOG+14ulFpKjx3nBYcDPToy++2P&#10;12Cv38tldK9qYwq3ls/fH5/KLLS+mk0P9yASTekc/m+/WA13RQl/Z/IRkP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3rHxQAAANwAAAAPAAAAAAAAAAAAAAAAAJgCAABkcnMv&#10;ZG93bnJldi54bWxQSwUGAAAAAAQABAD1AAAAigMAAAAA&#10;" path="m780,l716,,653,2,592,5,476,14,369,27,272,43,187,63,116,85,61,110,10,151,,180r2,15l61,250r55,25l187,297r85,19l369,333r107,13l592,355r61,2l716,359r64,1l844,359r62,-2l967,355r116,-9l1190,333r97,-17l1372,297r71,-22l1498,250r51,-41l1560,180r-3,-15l1498,110,1443,85,1372,63,1287,43,1190,27,1083,14,967,5,906,2,844,,780,xe" filled="f" strokecolor="red" strokeweight="2pt">
                    <v:path arrowok="t" o:connecttype="custom" o:connectlocs="780,3830;716,3830;653,3832;592,3835;476,3844;369,3857;272,3873;187,3893;116,3915;61,3940;10,3981;0,4010;2,4025;61,4080;116,4105;187,4127;272,4146;369,4163;476,4176;592,4185;653,4187;716,4189;780,4190;844,4189;906,4187;967,4185;1083,4176;1190,4163;1287,4146;1372,4127;1443,4105;1498,4080;1549,4039;1560,4010;1557,3995;1498,3940;1443,3915;1372,3893;1287,3873;1190,3857;1083,3844;967,3835;906,3832;844,3830;780,3830" o:connectangles="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Pr="00980348" w:rsidRDefault="00F96F34" w:rsidP="00980348">
      <w:pPr>
        <w:pStyle w:val="BodyText"/>
        <w:spacing w:before="72" w:line="253" w:lineRule="auto"/>
        <w:ind w:left="160" w:right="174"/>
      </w:pPr>
      <w:r>
        <w:rPr>
          <w:spacing w:val="-2"/>
        </w:rPr>
        <w:t>Click</w:t>
      </w:r>
      <w:r>
        <w:rPr>
          <w:spacing w:val="1"/>
        </w:rPr>
        <w:t xml:space="preserve"> on</w:t>
      </w:r>
      <w:r>
        <w:rPr>
          <w:spacing w:val="3"/>
        </w:rPr>
        <w:t xml:space="preserve"> </w:t>
      </w:r>
      <w:r>
        <w:rPr>
          <w:b/>
          <w:spacing w:val="-2"/>
        </w:rPr>
        <w:t>Delete</w:t>
      </w:r>
      <w:r>
        <w:rPr>
          <w:b/>
          <w:spacing w:val="3"/>
        </w:rPr>
        <w:t xml:space="preserve"> </w:t>
      </w:r>
      <w:r>
        <w:rPr>
          <w:b/>
          <w:spacing w:val="-2"/>
        </w:rPr>
        <w:t>Amendment</w:t>
      </w:r>
      <w:r>
        <w:rPr>
          <w:b/>
          <w:spacing w:val="-1"/>
        </w:rPr>
        <w:t xml:space="preserve"> </w:t>
      </w:r>
      <w:r>
        <w:rPr>
          <w:spacing w:val="1"/>
        </w:rPr>
        <w:t>from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left</w:t>
      </w:r>
      <w:r>
        <w:rPr>
          <w:spacing w:val="2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rPr>
          <w:spacing w:val="-2"/>
        </w:rPr>
        <w:t>column</w:t>
      </w:r>
      <w:r>
        <w:rPr>
          <w:spacing w:val="3"/>
        </w:rPr>
        <w:t xml:space="preserve"> </w:t>
      </w:r>
      <w:r>
        <w:rPr>
          <w:spacing w:val="-2"/>
        </w:rPr>
        <w:t xml:space="preserve">to </w:t>
      </w:r>
      <w:r>
        <w:t>delete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amendment</w:t>
      </w:r>
      <w:r>
        <w:rPr>
          <w:spacing w:val="43"/>
        </w:rPr>
        <w:t xml:space="preserve"> </w:t>
      </w:r>
      <w:r>
        <w:rPr>
          <w:spacing w:val="-1"/>
        </w:rPr>
        <w:t>summary.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user </w:t>
      </w:r>
      <w:r>
        <w:rPr>
          <w:spacing w:val="-2"/>
        </w:rPr>
        <w:t>will</w:t>
      </w:r>
      <w: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prompted</w:t>
      </w:r>
      <w:r>
        <w:rPr>
          <w:spacing w:val="3"/>
        </w:rPr>
        <w:t xml:space="preserve"> </w:t>
      </w:r>
      <w:r>
        <w:rPr>
          <w:spacing w:val="-2"/>
        </w:rPr>
        <w:t xml:space="preserve">with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message</w:t>
      </w:r>
      <w:r>
        <w:rPr>
          <w:spacing w:val="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asks</w:t>
      </w:r>
      <w:r>
        <w:rPr>
          <w:spacing w:val="-4"/>
        </w:rPr>
        <w:t xml:space="preserve"> </w:t>
      </w:r>
      <w:r>
        <w:rPr>
          <w:spacing w:val="-1"/>
        </w:rPr>
        <w:t xml:space="preserve">whether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3"/>
        </w:rPr>
        <w:t>wish</w:t>
      </w:r>
      <w:r>
        <w:rPr>
          <w:spacing w:val="5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amendment.</w:t>
      </w:r>
      <w:r>
        <w:rPr>
          <w:spacing w:val="59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</w:rPr>
        <w:t>OK</w:t>
      </w:r>
      <w:r>
        <w:rPr>
          <w:b/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rPr>
          <w:spacing w:val="-1"/>
        </w:rPr>
        <w:t>yes.</w:t>
      </w:r>
      <w:r>
        <w:rPr>
          <w:spacing w:val="55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</w:rPr>
        <w:t>Cancel</w:t>
      </w:r>
      <w:r>
        <w:rPr>
          <w:b/>
          <w:spacing w:val="-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say</w:t>
      </w:r>
      <w:r>
        <w:rPr>
          <w:spacing w:val="1"/>
        </w:rPr>
        <w:t xml:space="preserve"> </w:t>
      </w:r>
      <w:r>
        <w:rPr>
          <w:spacing w:val="-2"/>
        </w:rPr>
        <w:t xml:space="preserve">no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continue</w:t>
      </w:r>
      <w:r>
        <w:rPr>
          <w:spacing w:val="65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amendment.</w:t>
      </w:r>
    </w:p>
    <w:p w:rsidR="00F96F34" w:rsidRDefault="00F96F34" w:rsidP="00F96F34">
      <w:pPr>
        <w:spacing w:before="1"/>
        <w:rPr>
          <w:rFonts w:ascii="Arial" w:eastAsia="Arial" w:hAnsi="Arial" w:cs="Arial"/>
          <w:sz w:val="28"/>
          <w:szCs w:val="28"/>
        </w:rPr>
      </w:pPr>
    </w:p>
    <w:p w:rsidR="00980348" w:rsidRDefault="00980348" w:rsidP="00F96F34">
      <w:pPr>
        <w:spacing w:before="1"/>
        <w:rPr>
          <w:rFonts w:ascii="Arial" w:eastAsia="Arial" w:hAnsi="Arial" w:cs="Arial"/>
          <w:sz w:val="28"/>
          <w:szCs w:val="28"/>
        </w:rPr>
      </w:pPr>
    </w:p>
    <w:p w:rsidR="00980348" w:rsidRDefault="00980348" w:rsidP="00F96F34">
      <w:pPr>
        <w:spacing w:before="1"/>
        <w:rPr>
          <w:rFonts w:ascii="Arial" w:eastAsia="Arial" w:hAnsi="Arial" w:cs="Arial"/>
          <w:sz w:val="28"/>
          <w:szCs w:val="28"/>
        </w:rPr>
      </w:pPr>
    </w:p>
    <w:p w:rsidR="00F96F34" w:rsidRDefault="00F96F34" w:rsidP="00F96F34">
      <w:pPr>
        <w:pStyle w:val="Heading1"/>
        <w:spacing w:before="0"/>
        <w:ind w:left="2339"/>
      </w:pPr>
      <w:bookmarkStart w:id="8" w:name="_bookmark31"/>
      <w:bookmarkEnd w:id="8"/>
      <w:r>
        <w:rPr>
          <w:color w:val="632423"/>
          <w:spacing w:val="18"/>
        </w:rPr>
        <w:t>WITHDRAWING</w:t>
      </w:r>
      <w:r>
        <w:rPr>
          <w:color w:val="632423"/>
          <w:spacing w:val="22"/>
        </w:rPr>
        <w:t xml:space="preserve"> </w:t>
      </w:r>
      <w:r>
        <w:rPr>
          <w:color w:val="632423"/>
        </w:rPr>
        <w:t>A</w:t>
      </w:r>
      <w:r>
        <w:rPr>
          <w:color w:val="632423"/>
          <w:spacing w:val="21"/>
        </w:rPr>
        <w:t xml:space="preserve"> </w:t>
      </w:r>
      <w:r>
        <w:rPr>
          <w:color w:val="632423"/>
          <w:spacing w:val="18"/>
        </w:rPr>
        <w:t>SUBMISSION</w:t>
      </w:r>
    </w:p>
    <w:p w:rsidR="00F96F34" w:rsidRDefault="00F96F34" w:rsidP="00F96F34">
      <w:pPr>
        <w:spacing w:before="9"/>
        <w:rPr>
          <w:rFonts w:ascii="Cambria" w:eastAsia="Cambria" w:hAnsi="Cambria" w:cs="Cambria"/>
          <w:sz w:val="2"/>
          <w:szCs w:val="2"/>
        </w:rPr>
      </w:pPr>
    </w:p>
    <w:p w:rsidR="00F96F34" w:rsidRDefault="00F96F34" w:rsidP="00F96F34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5542915" cy="38100"/>
                <wp:effectExtent l="9525" t="3810" r="635" b="5715"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574" name="Group 324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575" name="Freeform 325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2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577" name="Freeform 32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52CAD" id="Group 573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">
                <v:group id="Group 324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25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EQ1MUA&#10;AADcAAAADwAAAGRycy9kb3ducmV2LnhtbESPwW7CMBBE75X6D9ZW6o04LdBCikGAAHFtyoHjKl6S&#10;tPE6jd0k8PUYCanH0cy80cwWvalES40rLSt4iWIQxJnVJecKDl/bwQSE88gaK8uk4EwOFvPHhxkm&#10;2nb8SW3qcxEg7BJUUHhfJ1K6rCCDLrI1cfBOtjHog2xyqRvsAtxU8jWO36TBksNCgTWtC8p+0j+j&#10;YLgbdcdla37TjbmsTtVm+r09e6Wen/rlBwhPvf8P39t7rWD8PobbmXA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RDUxQAAANwAAAAPAAAAAAAAAAAAAAAAAJgCAABkcnMv&#10;ZG93bnJldi54bWxQSwUGAAAAAAQABAD1AAAAigMAAAAA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326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27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aB8UA&#10;AADcAAAADwAAAGRycy9kb3ducmV2LnhtbESPQUsDMRSE70L/Q3gFbzZbwa1um5YqVFw8tRbPj83r&#10;ZjV5WZLY3frrjSB4HGbmG2a1GZ0VZwqx86xgPitAEDded9wqOL7tbu5BxISs0XomBReKsFlPrlZY&#10;aT/wns6H1IoM4VihApNSX0kZG0MO48z3xNk7+eAwZRlaqQMOGe6svC2KUjrsOC8Y7OnJUPN5+HIK&#10;3gdffj+a+mLr+vnjlcvdMTxYpa6n43YJItGY/sN/7Ret4G6xgN8z+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loHxQAAANwAAAAPAAAAAAAAAAAAAAAAAJgCAABkcnMv&#10;ZG93bnJldi54bWxQSwUGAAAAAAQABAD1AAAAigMAAAAA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9"/>
        <w:rPr>
          <w:rFonts w:ascii="Cambria" w:eastAsia="Cambria" w:hAnsi="Cambria" w:cs="Cambria"/>
          <w:sz w:val="29"/>
          <w:szCs w:val="29"/>
        </w:rPr>
      </w:pPr>
    </w:p>
    <w:p w:rsidR="00F96F34" w:rsidRDefault="00F96F34" w:rsidP="00F96F34">
      <w:pPr>
        <w:pStyle w:val="BodyText"/>
        <w:spacing w:before="72" w:line="252" w:lineRule="auto"/>
        <w:ind w:left="160" w:right="309"/>
      </w:pPr>
      <w:r>
        <w:t>The</w:t>
      </w:r>
      <w:r>
        <w:rPr>
          <w:spacing w:val="-2"/>
        </w:rPr>
        <w:t xml:space="preserve"> </w:t>
      </w:r>
      <w:r>
        <w:rPr>
          <w:spacing w:val="1"/>
        </w:rPr>
        <w:t>user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withdraw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rPr>
          <w:spacing w:val="-5"/>
        </w:rPr>
        <w:t xml:space="preserve"> </w:t>
      </w:r>
      <w:r>
        <w:rPr>
          <w:spacing w:val="-1"/>
        </w:rPr>
        <w:t>protocol,</w:t>
      </w:r>
      <w:r>
        <w:rPr>
          <w:spacing w:val="3"/>
        </w:rPr>
        <w:t xml:space="preserve"> </w:t>
      </w:r>
      <w:r>
        <w:rPr>
          <w:spacing w:val="-2"/>
        </w:rPr>
        <w:t xml:space="preserve">an </w:t>
      </w:r>
      <w:r>
        <w:rPr>
          <w:spacing w:val="-1"/>
        </w:rPr>
        <w:t>amendment</w:t>
      </w:r>
      <w:r>
        <w:rPr>
          <w:spacing w:val="2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ot</w:t>
      </w:r>
      <w:bookmarkStart w:id="9" w:name="Withdrawing_a_Submission"/>
      <w:bookmarkEnd w:id="9"/>
      <w:r>
        <w:rPr>
          <w:spacing w:val="-1"/>
        </w:rPr>
        <w:t>her submission</w:t>
      </w:r>
      <w:r>
        <w:rPr>
          <w:spacing w:val="-2"/>
        </w:rPr>
        <w:t xml:space="preserve"> </w:t>
      </w:r>
      <w:r>
        <w:rPr>
          <w:spacing w:val="-3"/>
        </w:rPr>
        <w:t>up</w:t>
      </w:r>
      <w:r>
        <w:rPr>
          <w:spacing w:val="52"/>
        </w:rPr>
        <w:t xml:space="preserve"> </w:t>
      </w:r>
      <w:r>
        <w:t xml:space="preserve">until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>
        <w:rPr>
          <w:spacing w:val="-1"/>
        </w:rPr>
        <w:t>status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rFonts w:cs="Arial"/>
          <w:b/>
          <w:bCs/>
          <w:spacing w:val="-2"/>
        </w:rPr>
        <w:t>In</w:t>
      </w:r>
      <w:r>
        <w:rPr>
          <w:rFonts w:cs="Arial"/>
          <w:b/>
          <w:bCs/>
          <w:spacing w:val="-4"/>
        </w:rPr>
        <w:t xml:space="preserve"> </w:t>
      </w:r>
      <w:r>
        <w:rPr>
          <w:rFonts w:cs="Arial"/>
          <w:b/>
          <w:bCs/>
          <w:spacing w:val="-1"/>
        </w:rPr>
        <w:t>Agenda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spacing w:val="-2"/>
        </w:rPr>
        <w:t>“In</w:t>
      </w:r>
      <w:r>
        <w:rPr>
          <w:spacing w:val="3"/>
        </w:rPr>
        <w:t xml:space="preserve"> </w:t>
      </w:r>
      <w:r>
        <w:t>Agenda”</w:t>
      </w:r>
      <w:r>
        <w:rPr>
          <w:spacing w:val="-1"/>
        </w:rPr>
        <w:t xml:space="preserve"> </w:t>
      </w:r>
      <w:r>
        <w:rPr>
          <w:spacing w:val="-2"/>
        </w:rPr>
        <w:t>means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protocol.</w:t>
      </w:r>
    </w:p>
    <w:p w:rsidR="00F96F34" w:rsidRDefault="00F96F34" w:rsidP="00F96F34">
      <w:pPr>
        <w:spacing w:before="4"/>
        <w:rPr>
          <w:rFonts w:ascii="Arial" w:eastAsia="Arial" w:hAnsi="Arial" w:cs="Arial"/>
          <w:sz w:val="17"/>
          <w:szCs w:val="17"/>
        </w:rPr>
      </w:pPr>
    </w:p>
    <w:p w:rsidR="00F96F34" w:rsidRPr="00F85203" w:rsidRDefault="00F96F34" w:rsidP="00F85203">
      <w:pPr>
        <w:pStyle w:val="BodyText"/>
        <w:spacing w:line="252" w:lineRule="auto"/>
        <w:ind w:left="160" w:right="174"/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user wishes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withdraw,</w:t>
      </w:r>
      <w:r>
        <w:rPr>
          <w:spacing w:val="2"/>
        </w:rPr>
        <w:t xml:space="preserve"> </w:t>
      </w:r>
      <w:r>
        <w:rPr>
          <w:spacing w:val="-2"/>
        </w:rPr>
        <w:t>search</w:t>
      </w:r>
      <w:r>
        <w:rPr>
          <w:spacing w:val="-1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protocol</w:t>
      </w:r>
      <w:r>
        <w:rPr>
          <w:spacing w:val="45"/>
        </w:rPr>
        <w:t xml:space="preserve"> </w:t>
      </w:r>
      <w:r>
        <w:rPr>
          <w:spacing w:val="-1"/>
        </w:rPr>
        <w:t>submission</w:t>
      </w:r>
      <w:r>
        <w:rPr>
          <w:spacing w:val="-2"/>
        </w:rPr>
        <w:t xml:space="preserve"> </w:t>
      </w:r>
      <w:r>
        <w:rPr>
          <w:spacing w:val="1"/>
        </w:rPr>
        <w:t xml:space="preserve">by </w:t>
      </w:r>
      <w:r>
        <w:rPr>
          <w:spacing w:val="-2"/>
        </w:rPr>
        <w:t>clicking</w:t>
      </w:r>
      <w:r>
        <w:rPr>
          <w:spacing w:val="3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b/>
          <w:spacing w:val="-4"/>
        </w:rPr>
        <w:t>All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Protocols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1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searching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b/>
          <w:spacing w:val="-2"/>
        </w:rPr>
        <w:t xml:space="preserve">Status </w:t>
      </w:r>
      <w:r>
        <w:t>equal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b/>
          <w:spacing w:val="-2"/>
        </w:rPr>
        <w:t>Submitted</w:t>
      </w:r>
      <w:r>
        <w:rPr>
          <w:b/>
          <w:spacing w:val="73"/>
        </w:rPr>
        <w:t xml:space="preserve"> </w:t>
      </w:r>
      <w:r>
        <w:rPr>
          <w:b/>
          <w:spacing w:val="-1"/>
        </w:rPr>
        <w:t>to</w:t>
      </w:r>
      <w:r>
        <w:rPr>
          <w:b/>
        </w:rPr>
        <w:t xml:space="preserve"> </w:t>
      </w:r>
      <w:r>
        <w:rPr>
          <w:b/>
          <w:spacing w:val="-2"/>
        </w:rPr>
        <w:t>IRB</w:t>
      </w:r>
      <w:r>
        <w:rPr>
          <w:spacing w:val="-2"/>
        </w:rPr>
        <w:t>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Double</w:t>
      </w:r>
      <w:r>
        <w:rPr>
          <w:spacing w:val="3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>
        <w:rPr>
          <w:spacing w:val="-1"/>
        </w:rPr>
        <w:t>(Renewal,</w:t>
      </w:r>
      <w:r>
        <w:rPr>
          <w:spacing w:val="-3"/>
        </w:rPr>
        <w:t xml:space="preserve"> </w:t>
      </w:r>
      <w:r>
        <w:rPr>
          <w:spacing w:val="-1"/>
        </w:rPr>
        <w:t>amendment,</w:t>
      </w:r>
      <w:r>
        <w:rPr>
          <w:spacing w:val="2"/>
        </w:rPr>
        <w:t xml:space="preserve"> </w:t>
      </w:r>
      <w:r>
        <w:rPr>
          <w:spacing w:val="-1"/>
        </w:rPr>
        <w:t>renewal/amendment</w:t>
      </w:r>
      <w:r>
        <w:rPr>
          <w:spacing w:val="2"/>
        </w:rPr>
        <w:t xml:space="preserve"> or</w:t>
      </w:r>
      <w:r>
        <w:rPr>
          <w:spacing w:val="31"/>
        </w:rPr>
        <w:t xml:space="preserve"> </w:t>
      </w:r>
      <w:r w:rsidR="00F85203">
        <w:rPr>
          <w:spacing w:val="-1"/>
        </w:rPr>
        <w:t>Initial).</w:t>
      </w: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33"/>
          <w:type w:val="continuous"/>
          <w:pgSz w:w="12240" w:h="15840" w:code="1"/>
          <w:pgMar w:top="1360" w:right="1640" w:bottom="274" w:left="1640" w:header="0" w:footer="0" w:gutter="0"/>
          <w:cols w:space="720"/>
        </w:sectPr>
      </w:pPr>
    </w:p>
    <w:p w:rsidR="00F96F34" w:rsidRDefault="00F96F34" w:rsidP="00F96F34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561" name="Group 540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562" name="Freeform 541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2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564" name="Freeform 543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44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566" name="Freeform 545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6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568" name="Freeform 547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48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570" name="Freeform 549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50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572" name="Freeform 551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4EA34" id="Group 560" o:spid="_x0000_s1026" style="position:absolute;margin-left:23.95pt;margin-top:24.9pt;width:565.1pt;height:743.6pt;z-index:-251650048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">
                <v:group id="Group 540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41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CbcUA&#10;AADcAAAADwAAAGRycy9kb3ducmV2LnhtbESPQWvCQBSE74X+h+UVeqsbQxWJrlKEgiBU1FDq7Zl9&#10;ZoPZtyG7xvTfu4LgcZiZb5jZore16Kj1lWMFw0ECgrhwuuJSQb7//piA8AFZY+2YFPyTh8X89WWG&#10;mXZX3lK3C6WIEPYZKjAhNJmUvjBk0Q9cQxy9k2sthijbUuoWrxFua5kmyVharDguGGxoaag47y5W&#10;QRieDO3T32VebQ6f2q5Xx+7nT6n3t/5rCiJQH57hR3ulFYzG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YJt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542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3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JLsQA&#10;AADcAAAADwAAAGRycy9kb3ducmV2LnhtbESP0YrCMBRE34X9h3AX9k1Txa1uNYoIQlkQtPoBl+Zu&#10;W21uahO1+/dGEHwcZuYMM192phY3al1lWcFwEIEgzq2uuFBwPGz6UxDOI2usLZOCf3KwXHz05pho&#10;e+c93TJfiABhl6CC0vsmkdLlJRl0A9sQB+/PtgZ9kG0hdYv3ADe1HEVRLA1WHBZKbGhdUn7OrkZB&#10;t/m9nKJ0kg+n6RGvP/Eq3p52Sn19dqsZCE+df4df7VQr+I7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CS7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544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5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PuMYA&#10;AADcAAAADwAAAGRycy9kb3ducmV2LnhtbESPT2vCQBTE70K/w/IKvemmYkOJriG0CLbUg/8Qb4/s&#10;M0mTfRuyW5N+e7cg9DjMzG+YRTqYRlypc5VlBc+TCARxbnXFhYLDfjV+BeE8ssbGMin4JQfp8mG0&#10;wETbnrd03flCBAi7BBWU3reJlC4vyaCb2JY4eBfbGfRBdoXUHfYBbho5jaJYGqw4LJTY0ltJeb37&#10;MQp48H29yb6y6Hiebc+n6vvjM35X6ulxyOYgPA3+P3xvr7WClzi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EPuM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546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47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DK8AA&#10;AADcAAAADwAAAGRycy9kb3ducmV2LnhtbERPy4rCMBTdC/MP4Q6401TBjnZMRQShCIKjfsClufYx&#10;zU1tota/NwvB5eG8l6veNOJOnassK5iMIxDEudUVFwrOp+1oDsJ5ZI2NZVLwJAer9GuwxETbB//R&#10;/egLEULYJaig9L5NpHR5SQbd2LbEgbvYzqAPsCuk7vARwk0jp1EUS4MVh4YSW9qUlP8fb0ZBv91d&#10;6yj7ySfz7Iy3RbyO9/VBqeF3v/4F4an3H/HbnWkFszisDWfCEZ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ADK8AAAADcAAAADwAAAAAAAAAAAAAAAACYAgAAZHJzL2Rvd25y&#10;ZXYueG1sUEsFBgAAAAAEAAQA9QAAAIUDAAAAAA==&#10;" path="m,l,14804e" filled="f" strokeweight="1.06pt">
                    <v:path arrowok="t" o:connecttype="custom" o:connectlocs="0,518;0,15322" o:connectangles="0,0"/>
                  </v:shape>
                </v:group>
                <v:group id="Group 548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49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IO8IA&#10;AADcAAAADwAAAGRycy9kb3ducmV2LnhtbERPzYrCMBC+C/sOYRa8abriqlSjlIqyetLqA4zN2JZt&#10;JqWJ2t2nNwfB48f3v1h1phZ3al1lWcHXMAJBnFtdcaHgfNoMZiCcR9ZYWyYFf+RgtfzoLTDW9sFH&#10;ume+ECGEXYwKSu+bWEqXl2TQDW1DHLirbQ36ANtC6hYfIdzUchRFE2mw4tBQYkNpSflvdjMKtvZ/&#10;clgf9rvxuD5d0luSrNMsUar/2SVzEJ46/xa/3D9awfc0zA9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cg7wgAAANwAAAAPAAAAAAAAAAAAAAAAAJgCAABkcnMvZG93&#10;bnJldi54bWxQSwUGAAAAAAQABAD1AAAAhwMAAAAA&#10;" path="m,l11261,e" filled="f" strokeweight="2.02pt">
                    <v:path arrowok="t" o:connecttype="custom" o:connectlocs="0,0;11261,0" o:connectangles="0,0"/>
                  </v:shape>
                </v:group>
                <v:group id="Group 550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51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QmMcA&#10;AADcAAAADwAAAGRycy9kb3ducmV2LnhtbESPQWvCQBSE74L/YXlCL6IbRauk2YhtEXpoC40e9PbI&#10;vibB7Ns0u43pv+8KgsdhZr5hkk1vatFR6yrLCmbTCARxbnXFhYLDfjdZg3AeWWNtmRT8kYNNOhwk&#10;GGt74S/qMl+IAGEXo4LS+yaW0uUlGXRT2xAH79u2Bn2QbSF1i5cAN7WcR9GjNFhxWCixoZeS8nP2&#10;axScfTY+Hs1H99kt7Omn2b+/Pp9ypR5G/fYJhKfe38O39ptWsFzN4XomH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IEJj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bookmarkStart w:id="10" w:name="Create_Renewal_or_REAPPROVAL"/>
    <w:bookmarkEnd w:id="10"/>
    <w:p w:rsidR="00F96F34" w:rsidRDefault="00F96F34" w:rsidP="00F85203">
      <w:pPr>
        <w:spacing w:line="200" w:lineRule="atLeast"/>
        <w:ind w:left="14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463540" cy="1741805"/>
                <wp:effectExtent l="2540" t="6985" r="1270" b="3810"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1741805"/>
                          <a:chOff x="0" y="0"/>
                          <a:chExt cx="8604" cy="2743"/>
                        </a:xfrm>
                      </wpg:grpSpPr>
                      <pic:pic xmlns:pic="http://schemas.openxmlformats.org/drawingml/2006/picture">
                        <pic:nvPicPr>
                          <pic:cNvPr id="551" name="Picture 3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8539" cy="2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2" name="Group 31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83" cy="2"/>
                            <a:chOff x="11" y="11"/>
                            <a:chExt cx="8583" cy="2"/>
                          </a:xfrm>
                        </wpg:grpSpPr>
                        <wps:wsp>
                          <wps:cNvPr id="553" name="Freeform 31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8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83"/>
                                <a:gd name="T2" fmla="+- 0 8593 11"/>
                                <a:gd name="T3" fmla="*/ T2 w 8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3">
                                  <a:moveTo>
                                    <a:pt x="0" y="0"/>
                                  </a:moveTo>
                                  <a:lnTo>
                                    <a:pt x="858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1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703"/>
                            <a:chOff x="20" y="20"/>
                            <a:chExt cx="2" cy="2703"/>
                          </a:xfrm>
                        </wpg:grpSpPr>
                        <wps:wsp>
                          <wps:cNvPr id="555" name="Freeform 31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70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703"/>
                                <a:gd name="T2" fmla="+- 0 2723 20"/>
                                <a:gd name="T3" fmla="*/ 2723 h 2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3">
                                  <a:moveTo>
                                    <a:pt x="0" y="0"/>
                                  </a:moveTo>
                                  <a:lnTo>
                                    <a:pt x="0" y="270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19"/>
                        <wpg:cNvGrpSpPr>
                          <a:grpSpLocks/>
                        </wpg:cNvGrpSpPr>
                        <wpg:grpSpPr bwMode="auto">
                          <a:xfrm>
                            <a:off x="8583" y="20"/>
                            <a:ext cx="2" cy="2703"/>
                            <a:chOff x="8583" y="20"/>
                            <a:chExt cx="2" cy="2703"/>
                          </a:xfrm>
                        </wpg:grpSpPr>
                        <wps:wsp>
                          <wps:cNvPr id="557" name="Freeform 320"/>
                          <wps:cNvSpPr>
                            <a:spLocks/>
                          </wps:cNvSpPr>
                          <wps:spPr bwMode="auto">
                            <a:xfrm>
                              <a:off x="8583" y="20"/>
                              <a:ext cx="2" cy="270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703"/>
                                <a:gd name="T2" fmla="+- 0 2723 20"/>
                                <a:gd name="T3" fmla="*/ 2723 h 2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3">
                                  <a:moveTo>
                                    <a:pt x="0" y="0"/>
                                  </a:moveTo>
                                  <a:lnTo>
                                    <a:pt x="0" y="270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21"/>
                        <wpg:cNvGrpSpPr>
                          <a:grpSpLocks/>
                        </wpg:cNvGrpSpPr>
                        <wpg:grpSpPr bwMode="auto">
                          <a:xfrm>
                            <a:off x="11" y="2732"/>
                            <a:ext cx="8583" cy="2"/>
                            <a:chOff x="11" y="2732"/>
                            <a:chExt cx="8583" cy="2"/>
                          </a:xfrm>
                        </wpg:grpSpPr>
                        <wps:wsp>
                          <wps:cNvPr id="559" name="Freeform 322"/>
                          <wps:cNvSpPr>
                            <a:spLocks/>
                          </wps:cNvSpPr>
                          <wps:spPr bwMode="auto">
                            <a:xfrm>
                              <a:off x="11" y="2732"/>
                              <a:ext cx="858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83"/>
                                <a:gd name="T2" fmla="+- 0 8593 11"/>
                                <a:gd name="T3" fmla="*/ T2 w 8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3">
                                  <a:moveTo>
                                    <a:pt x="0" y="0"/>
                                  </a:moveTo>
                                  <a:lnTo>
                                    <a:pt x="858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9B960E" id="Group 550" o:spid="_x0000_s1026" style="width:430.2pt;height:137.15pt;mso-position-horizontal-relative:char;mso-position-vertical-relative:line" coordsize="8604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">
                <v:shape id="Picture 314" o:spid="_x0000_s1027" type="#_x0000_t75" alt="þÿ" style="position:absolute;left:25;top:15;width:8539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7UXEAAAA3AAAAA8AAABkcnMvZG93bnJldi54bWxEj0uLwjAUhfeC/yFcwY3Y1IIitVHUQXDh&#10;YsbH/tJc22pzU5qMdubXm4EBl4fz+DjZqjO1eFDrKssKJlEMgji3uuJCwfm0G89BOI+ssbZMCn7I&#10;wWrZ72WYavvkL3ocfSHCCLsUFZTeN6mULi/JoItsQxy8q20N+iDbQuoWn2Hc1DKJ45k0WHEglNjQ&#10;tqT8fvw2gSs3l3MxuyWjz22i/e76cbjQr1LDQbdegPDU+Xf4v73XCqbTCfyd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I7UXEAAAA3AAAAA8AAAAAAAAAAAAAAAAA&#10;nwIAAGRycy9kb3ducmV2LnhtbFBLBQYAAAAABAAEAPcAAACQAwAAAAA=&#10;">
                  <v:imagedata r:id="rId35" o:title="þÿ"/>
                </v:shape>
                <v:group id="Group 315" o:spid="_x0000_s1028" style="position:absolute;left:11;top:11;width:8583;height:2" coordorigin="11,11" coordsize="8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16" o:spid="_x0000_s1029" style="position:absolute;left:11;top:11;width:8583;height:2;visibility:visible;mso-wrap-style:square;v-text-anchor:top" coordsize="8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1VsUA&#10;AADcAAAADwAAAGRycy9kb3ducmV2LnhtbESPQYvCMBSE7wv+h/AEb5qq21WqUUR08bKHVRG8PZpn&#10;W2xeahNr/fdmQdjjMDPfMPNla0rRUO0KywqGgwgEcWp1wZmC42Hbn4JwHlljaZkUPMnBctH5mGOi&#10;7YN/qdn7TAQIuwQV5N5XiZQuzcmgG9iKOHgXWxv0QdaZ1DU+AtyUchRFX9JgwWEhx4rWOaXX/d0o&#10;+H42mW0Pm+noMjnfftYne77Fn0r1uu1qBsJT6//D7/ZOK4jjMfydC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TVWxQAAANwAAAAPAAAAAAAAAAAAAAAAAJgCAABkcnMv&#10;ZG93bnJldi54bWxQSwUGAAAAAAQABAD1AAAAigMAAAAA&#10;" path="m,l8582,e" filled="f" strokeweight="1.06pt">
                    <v:path arrowok="t" o:connecttype="custom" o:connectlocs="0,0;8582,0" o:connectangles="0,0"/>
                  </v:shape>
                </v:group>
                <v:group id="Group 317" o:spid="_x0000_s1030" style="position:absolute;left:20;top:20;width:2;height:2703" coordorigin="20,20" coordsize="2,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18" o:spid="_x0000_s1031" style="position:absolute;left:20;top:20;width:2;height:2703;visibility:visible;mso-wrap-style:square;v-text-anchor:top" coordsize="2,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ErcQA&#10;AADcAAAADwAAAGRycy9kb3ducmV2LnhtbESP3WoCMRSE7wt9h3AKvauJQkRWo5S2QkEU/HmA4+a4&#10;u7o5WTappm9vhEIvh5n5hpktkmvFlfrQeDYwHCgQxKW3DVcGDvvl2wREiMgWW89k4JcCLObPTzMs&#10;rL/xlq67WIkM4VCggTrGrpAylDU5DAPfEWfv5HuHMcu+krbHW4a7Vo6UGkuHDeeFGjv6qKm87H6c&#10;gdWm+lzrc5O+0vp07FZ7NdSsjHl9Se9TEJFS/A//tb+tAa01PM7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3RK3EAAAA3AAAAA8AAAAAAAAAAAAAAAAAmAIAAGRycy9k&#10;b3ducmV2LnhtbFBLBQYAAAAABAAEAPUAAACJAwAAAAA=&#10;" path="m,l,2703e" filled="f" strokeweight="1.06pt">
                    <v:path arrowok="t" o:connecttype="custom" o:connectlocs="0,20;0,2723" o:connectangles="0,0"/>
                  </v:shape>
                </v:group>
                <v:group id="Group 319" o:spid="_x0000_s1032" style="position:absolute;left:8583;top:20;width:2;height:2703" coordorigin="8583,20" coordsize="2,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20" o:spid="_x0000_s1033" style="position:absolute;left:8583;top:20;width:2;height:2703;visibility:visible;mso-wrap-style:square;v-text-anchor:top" coordsize="2,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/QcQA&#10;AADcAAAADwAAAGRycy9kb3ducmV2LnhtbESP3WoCMRSE7wt9h3AKvauJhbVlNSuiLRREoeoDHDdn&#10;f3RzsmxSjW/fFIReDjPzDTObR9uJCw2+daxhPFIgiEtnWq41HPafL+8gfEA22DkmDTfyMC8eH2aY&#10;G3flb7rsQi0ShH2OGpoQ+lxKXzZk0Y9cT5y8yg0WQ5JDLc2A1wS3nXxVaiIttpwWGuxp2VB53v1Y&#10;DettvdpkpzZ+xE117Nd7Nc5Yaf38FBdTEIFi+A/f219GQ5a9wd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f0HEAAAA3AAAAA8AAAAAAAAAAAAAAAAAmAIAAGRycy9k&#10;b3ducmV2LnhtbFBLBQYAAAAABAAEAPUAAACJAwAAAAA=&#10;" path="m,l,2703e" filled="f" strokeweight="1.06pt">
                    <v:path arrowok="t" o:connecttype="custom" o:connectlocs="0,20;0,2723" o:connectangles="0,0"/>
                  </v:shape>
                </v:group>
                <v:group id="Group 321" o:spid="_x0000_s1034" style="position:absolute;left:11;top:2732;width:8583;height:2" coordorigin="11,2732" coordsize="8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22" o:spid="_x0000_s1035" style="position:absolute;left:11;top:2732;width:8583;height:2;visibility:visible;mso-wrap-style:square;v-text-anchor:top" coordsize="8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CvMUA&#10;AADcAAAADwAAAGRycy9kb3ducmV2LnhtbESPQYvCMBSE7wv+h/AEb5oqdlerUUR08bKHVRG8PZpn&#10;W2xeahNr/fcbQdjjMDPfMPNla0rRUO0KywqGgwgEcWp1wZmC42Hbn4BwHlljaZkUPMnBctH5mGOi&#10;7YN/qdn7TAQIuwQV5N5XiZQuzcmgG9iKOHgXWxv0QdaZ1DU+AtyUchRFn9JgwWEhx4rWOaXX/d0o&#10;+H42mW0Pm8no8nW+/axP9nyLx0r1uu1qBsJT6//D7/ZOK4jj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QK8xQAAANwAAAAPAAAAAAAAAAAAAAAAAJgCAABkcnMv&#10;ZG93bnJldi54bWxQSwUGAAAAAAQABAD1AAAAigMAAAAA&#10;" path="m,l8582,e" filled="f" strokeweight="1.06pt">
                    <v:path arrowok="t" o:connecttype="custom" o:connectlocs="0,0;8582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F96F34" w:rsidRPr="00F85203" w:rsidRDefault="00F96F34" w:rsidP="00F85203">
      <w:pPr>
        <w:spacing w:line="250" w:lineRule="auto"/>
        <w:ind w:left="160" w:right="174"/>
        <w:rPr>
          <w:rFonts w:ascii="Arial" w:eastAsia="Arial" w:hAnsi="Arial" w:cs="Arial"/>
        </w:rPr>
      </w:pPr>
      <w:r>
        <w:rPr>
          <w:rFonts w:ascii="Arial"/>
          <w:spacing w:val="-1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withdraw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submission,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choose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 xml:space="preserve">the </w:t>
      </w:r>
      <w:r>
        <w:rPr>
          <w:rFonts w:ascii="Arial"/>
          <w:b/>
          <w:spacing w:val="-2"/>
        </w:rPr>
        <w:t>Submit</w:t>
      </w:r>
      <w:r>
        <w:rPr>
          <w:rFonts w:ascii="Arial"/>
          <w:b/>
          <w:spacing w:val="-1"/>
        </w:rPr>
        <w:t xml:space="preserve"> to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2"/>
        </w:rPr>
        <w:t>IRB</w:t>
      </w:r>
      <w:r>
        <w:rPr>
          <w:rFonts w:ascii="Arial"/>
          <w:b/>
        </w:rPr>
        <w:t xml:space="preserve"> </w:t>
      </w:r>
      <w:r>
        <w:rPr>
          <w:rFonts w:ascii="Arial"/>
          <w:spacing w:val="1"/>
        </w:rPr>
        <w:t>from</w:t>
      </w:r>
      <w:r>
        <w:rPr>
          <w:rFonts w:ascii="Arial"/>
          <w:spacing w:val="-1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left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hand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 xml:space="preserve">menu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the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submission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record.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2"/>
        </w:rPr>
        <w:t>Then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choose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1"/>
        </w:rPr>
        <w:t>Withdraw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Submission</w:t>
      </w:r>
      <w:r>
        <w:rPr>
          <w:rFonts w:ascii="Arial"/>
          <w:spacing w:val="-2"/>
        </w:rPr>
        <w:t>.</w:t>
      </w:r>
    </w:p>
    <w:p w:rsidR="00F96F34" w:rsidRDefault="00F96F34" w:rsidP="00F96F34">
      <w:pPr>
        <w:spacing w:before="4"/>
        <w:rPr>
          <w:rFonts w:ascii="Arial" w:eastAsia="Arial" w:hAnsi="Arial" w:cs="Arial"/>
          <w:sz w:val="18"/>
          <w:szCs w:val="18"/>
        </w:rPr>
      </w:pPr>
    </w:p>
    <w:p w:rsidR="00F85203" w:rsidRPr="00980348" w:rsidRDefault="00F96F34" w:rsidP="00980348">
      <w:pPr>
        <w:spacing w:line="200" w:lineRule="atLeast"/>
        <w:ind w:left="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2F86D13" wp14:editId="0F7D31D2">
                <wp:extent cx="5448300" cy="3028315"/>
                <wp:effectExtent l="2540" t="6350" r="6985" b="3810"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3028315"/>
                          <a:chOff x="0" y="0"/>
                          <a:chExt cx="8580" cy="4769"/>
                        </a:xfrm>
                      </wpg:grpSpPr>
                      <pic:pic xmlns:pic="http://schemas.openxmlformats.org/drawingml/2006/picture">
                        <pic:nvPicPr>
                          <pic:cNvPr id="541" name="Picture 30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8515" cy="4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2" name="Group 30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59" cy="2"/>
                            <a:chOff x="11" y="11"/>
                            <a:chExt cx="8559" cy="2"/>
                          </a:xfrm>
                        </wpg:grpSpPr>
                        <wps:wsp>
                          <wps:cNvPr id="543" name="Freeform 30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5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59"/>
                                <a:gd name="T2" fmla="+- 0 8569 11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0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4728"/>
                            <a:chOff x="20" y="20"/>
                            <a:chExt cx="2" cy="4728"/>
                          </a:xfrm>
                        </wpg:grpSpPr>
                        <wps:wsp>
                          <wps:cNvPr id="545" name="Freeform 30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472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728"/>
                                <a:gd name="T2" fmla="+- 0 4748 20"/>
                                <a:gd name="T3" fmla="*/ 4748 h 4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8">
                                  <a:moveTo>
                                    <a:pt x="0" y="0"/>
                                  </a:moveTo>
                                  <a:lnTo>
                                    <a:pt x="0" y="47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09"/>
                        <wpg:cNvGrpSpPr>
                          <a:grpSpLocks/>
                        </wpg:cNvGrpSpPr>
                        <wpg:grpSpPr bwMode="auto">
                          <a:xfrm>
                            <a:off x="8559" y="20"/>
                            <a:ext cx="2" cy="4728"/>
                            <a:chOff x="8559" y="20"/>
                            <a:chExt cx="2" cy="4728"/>
                          </a:xfrm>
                        </wpg:grpSpPr>
                        <wps:wsp>
                          <wps:cNvPr id="547" name="Freeform 310"/>
                          <wps:cNvSpPr>
                            <a:spLocks/>
                          </wps:cNvSpPr>
                          <wps:spPr bwMode="auto">
                            <a:xfrm>
                              <a:off x="8559" y="20"/>
                              <a:ext cx="2" cy="472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728"/>
                                <a:gd name="T2" fmla="+- 0 4748 20"/>
                                <a:gd name="T3" fmla="*/ 4748 h 47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8">
                                  <a:moveTo>
                                    <a:pt x="0" y="0"/>
                                  </a:moveTo>
                                  <a:lnTo>
                                    <a:pt x="0" y="47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11"/>
                        <wpg:cNvGrpSpPr>
                          <a:grpSpLocks/>
                        </wpg:cNvGrpSpPr>
                        <wpg:grpSpPr bwMode="auto">
                          <a:xfrm>
                            <a:off x="11" y="4758"/>
                            <a:ext cx="8559" cy="2"/>
                            <a:chOff x="11" y="4758"/>
                            <a:chExt cx="8559" cy="2"/>
                          </a:xfrm>
                        </wpg:grpSpPr>
                        <wps:wsp>
                          <wps:cNvPr id="549" name="Freeform 312"/>
                          <wps:cNvSpPr>
                            <a:spLocks/>
                          </wps:cNvSpPr>
                          <wps:spPr bwMode="auto">
                            <a:xfrm>
                              <a:off x="11" y="4758"/>
                              <a:ext cx="855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59"/>
                                <a:gd name="T2" fmla="+- 0 8569 11"/>
                                <a:gd name="T3" fmla="*/ T2 w 8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9">
                                  <a:moveTo>
                                    <a:pt x="0" y="0"/>
                                  </a:moveTo>
                                  <a:lnTo>
                                    <a:pt x="855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382113" id="Group 540" o:spid="_x0000_s1026" style="width:429pt;height:238.45pt;mso-position-horizontal-relative:char;mso-position-vertical-relative:line" coordsize="8580,4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">
                <v:shape id="Picture 304" o:spid="_x0000_s1027" type="#_x0000_t75" alt="þÿ" style="position:absolute;left:25;top:15;width:8515;height:4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hybFAAAA3AAAAA8AAABkcnMvZG93bnJldi54bWxEj0+LwjAUxO+C3yE8wYusqX/RahSRFV3Y&#10;y6oXb4/m2Rabl5JktX77zYLgcZiZ3zDLdWMqcSfnS8sKBv0EBHFmdcm5gvNp9zED4QOyxsoyKXiS&#10;h/Wq3Vpiqu2Df+h+DLmIEPYpKihCqFMpfVaQQd+3NXH0rtYZDFG6XGqHjwg3lRwmyVQaLDkuFFjT&#10;tqDsdvw1Cobz6vOSX6cT99W77XH/PTrNziOlup1mswARqAnv8Kt90Aom4wH8n4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q4cmxQAAANwAAAAPAAAAAAAAAAAAAAAA&#10;AJ8CAABkcnMvZG93bnJldi54bWxQSwUGAAAAAAQABAD3AAAAkQMAAAAA&#10;">
                  <v:imagedata r:id="rId37" o:title="þÿ"/>
                </v:shape>
                <v:group id="Group 305" o:spid="_x0000_s1028" style="position:absolute;left:11;top:11;width:8559;height:2" coordorigin="11,11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06" o:spid="_x0000_s1029" style="position:absolute;left:11;top:11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1L8UA&#10;AADcAAAADwAAAGRycy9kb3ducmV2LnhtbESPQWsCMRSE74X+h/AKvZSa2NYiq1GkpVAPRXbdg8fH&#10;5rlZ3Lwsm1TXf28EweMwM98w8+XgWnGkPjSeNYxHCgRx5U3DtYZy+/M6BREissHWM2k4U4Dl4vFh&#10;jpnxJ87pWMRaJAiHDDXYGLtMylBZchhGviNO3t73DmOSfS1Nj6cEd618U+pTOmw4LVjs6MtSdSj+&#10;nYZWqaJ+ye3uzGX+vZmuN+UfSa2fn4bVDESkId7Dt/av0TD5eIf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jUvxQAAANwAAAAPAAAAAAAAAAAAAAAAAJgCAABkcnMv&#10;ZG93bnJldi54bWxQSwUGAAAAAAQABAD1AAAAigMAAAAA&#10;" path="m,l8558,e" filled="f" strokeweight="1.06pt">
                    <v:path arrowok="t" o:connecttype="custom" o:connectlocs="0,0;8558,0" o:connectangles="0,0"/>
                  </v:shape>
                </v:group>
                <v:group id="Group 307" o:spid="_x0000_s1030" style="position:absolute;left:20;top:20;width:2;height:4728" coordorigin="20,20" coordsize="2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08" o:spid="_x0000_s1031" style="position:absolute;left:20;top:20;width:2;height:4728;visibility:visible;mso-wrap-style:square;v-text-anchor:top" coordsize="2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S1MQA&#10;AADcAAAADwAAAGRycy9kb3ducmV2LnhtbESPQUsDMRSE74L/ITyhF2mzFmvLtmmRQqEWD1pLz4/N&#10;281i8rJsnu36740geBxm5htmtRmCVxfqUxvZwMOkAEVcRdtyY+D0sRsvQCVBtugjk4FvSrBZ396s&#10;sLTxyu90OUqjMoRTiQacSFdqnSpHAdMkdsTZq2MfULLsG217vGZ48HpaFE86YMt5wWFHW0fV5/Er&#10;GPDO13N7fuXqzdeH++3LoRNBY0Z3w/MSlNAg/+G/9t4amD3O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70tTEAAAA3AAAAA8AAAAAAAAAAAAAAAAAmAIAAGRycy9k&#10;b3ducmV2LnhtbFBLBQYAAAAABAAEAPUAAACJAwAAAAA=&#10;" path="m,l,4728e" filled="f" strokeweight="1.06pt">
                    <v:path arrowok="t" o:connecttype="custom" o:connectlocs="0,20;0,4748" o:connectangles="0,0"/>
                  </v:shape>
                </v:group>
                <v:group id="Group 309" o:spid="_x0000_s1032" style="position:absolute;left:8559;top:20;width:2;height:4728" coordorigin="8559,20" coordsize="2,4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10" o:spid="_x0000_s1033" style="position:absolute;left:8559;top:20;width:2;height:4728;visibility:visible;mso-wrap-style:square;v-text-anchor:top" coordsize="2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pOMQA&#10;AADcAAAADwAAAGRycy9kb3ducmV2LnhtbESPQUsDMRSE74L/ITyhl2KzFmvL2rRIQajFQ1ul58fm&#10;7WYxeVk2z3b7740geBxm5htmuR6CV2fqUxvZwMOkAEVcRdtyY+Dz4/V+ASoJskUfmQxcKcF6dXuz&#10;xNLGCx/ofJRGZQinEg04ka7UOlWOAqZJ7IizV8c+oGTZN9r2eMnw4PW0KJ50wJbzgsOONo6qr+N3&#10;MOCdr+f29M7V3te78eZt14mgMaO74eUZlNAg/+G/9tYamD3O4f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6TjEAAAA3AAAAA8AAAAAAAAAAAAAAAAAmAIAAGRycy9k&#10;b3ducmV2LnhtbFBLBQYAAAAABAAEAPUAAACJAwAAAAA=&#10;" path="m,l,4728e" filled="f" strokeweight="1.06pt">
                    <v:path arrowok="t" o:connecttype="custom" o:connectlocs="0,20;0,4748" o:connectangles="0,0"/>
                  </v:shape>
                </v:group>
                <v:group id="Group 311" o:spid="_x0000_s1034" style="position:absolute;left:11;top:4758;width:8559;height:2" coordorigin="11,4758" coordsize="8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12" o:spid="_x0000_s1035" style="position:absolute;left:11;top:4758;width:8559;height:2;visibility:visible;mso-wrap-style:square;v-text-anchor:top" coordsize="8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CxcUA&#10;AADcAAAADwAAAGRycy9kb3ducmV2LnhtbESPQWsCMRSE7wX/Q3hCL6UmSit2axRRCu2hyK576PGx&#10;eW4WNy/LJur675tCweMwM98wy/XgWnGhPjSeNUwnCgRx5U3DtYby8PG8ABEissHWM2m4UYD1avSw&#10;xMz4K+d0KWItEoRDhhpsjF0mZagsOQwT3xEn7+h7hzHJvpamx2uCu1bOlJpLhw2nBYsdbS1Vp+Ls&#10;NLRKFfVTbn9uXOa7/eJrX36T1PpxPGzeQUQa4j383/40Gl5f3u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gLFxQAAANwAAAAPAAAAAAAAAAAAAAAAAJgCAABkcnMv&#10;ZG93bnJldi54bWxQSwUGAAAAAAQABAD1AAAAigMAAAAA&#10;" path="m,l8558,e" filled="f" strokeweight="1.06pt">
                    <v:path arrowok="t" o:connecttype="custom" o:connectlocs="0,0;8558,0" o:connectangles="0,0"/>
                  </v:shape>
                </v:group>
                <w10:anchorlock/>
              </v:group>
            </w:pict>
          </mc:Fallback>
        </mc:AlternateContent>
      </w:r>
      <w:bookmarkStart w:id="11" w:name="_bookmark32"/>
      <w:bookmarkEnd w:id="11"/>
    </w:p>
    <w:p w:rsidR="00F85203" w:rsidRDefault="00F85203" w:rsidP="00F96F34">
      <w:pPr>
        <w:pStyle w:val="Heading1"/>
        <w:ind w:left="1960"/>
        <w:rPr>
          <w:color w:val="632423"/>
          <w:spacing w:val="17"/>
        </w:rPr>
      </w:pPr>
    </w:p>
    <w:p w:rsidR="00F96F34" w:rsidRDefault="00F96F34" w:rsidP="00F85203">
      <w:pPr>
        <w:pStyle w:val="Heading1"/>
        <w:ind w:left="0"/>
        <w:jc w:val="center"/>
      </w:pPr>
      <w:r>
        <w:rPr>
          <w:color w:val="632423"/>
          <w:spacing w:val="17"/>
        </w:rPr>
        <w:t>CREATE</w:t>
      </w:r>
      <w:r>
        <w:rPr>
          <w:color w:val="632423"/>
          <w:spacing w:val="22"/>
        </w:rPr>
        <w:t xml:space="preserve"> </w:t>
      </w:r>
      <w:r>
        <w:rPr>
          <w:color w:val="632423"/>
          <w:spacing w:val="18"/>
        </w:rPr>
        <w:t>RENEWAL</w:t>
      </w:r>
    </w:p>
    <w:p w:rsidR="00F96F34" w:rsidRDefault="00F96F34" w:rsidP="00F96F34">
      <w:pPr>
        <w:spacing w:before="2"/>
        <w:rPr>
          <w:rFonts w:ascii="Cambria" w:eastAsia="Cambria" w:hAnsi="Cambria" w:cs="Cambria"/>
          <w:sz w:val="3"/>
          <w:szCs w:val="3"/>
        </w:rPr>
      </w:pPr>
    </w:p>
    <w:p w:rsidR="00F96F34" w:rsidRDefault="00F96F34" w:rsidP="00F96F34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5542915" cy="38100"/>
                <wp:effectExtent l="9525" t="5080" r="635" b="4445"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536" name="Group 299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537" name="Freeform 300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0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539" name="Freeform 30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40016C" id="Group 535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">
                <v:group id="Group 299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00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S+MUA&#10;AADcAAAADwAAAGRycy9kb3ducmV2LnhtbESPwW7CMBBE75X6D9ZW4kacFtpCikGAAHFtyoHjKl6S&#10;tPE6jU0S+HpcCanH0cy80cwWvalES40rLSt4jmIQxJnVJecKDl/b4QSE88gaK8uk4EIOFvPHhxkm&#10;2nb8SW3qcxEg7BJUUHhfJ1K6rCCDLrI1cfBOtjHog2xyqRvsAtxU8iWO36TBksNCgTWtC8p+0rNR&#10;MNqNu+OyNb/pxlxXp2oz/d5evFKDp375AcJT7//D9/ZeK3gdvcPf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ZL4xQAAANwAAAAPAAAAAAAAAAAAAAAAAJgCAABkcnMv&#10;ZG93bnJldi54bWxQSwUGAAAAAAQABAD1AAAAigMAAAAA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301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02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SLsUA&#10;AADcAAAADwAAAGRycy9kb3ducmV2LnhtbESPQUsDMRSE74L/ITzBm81WcbFr09IKFRdPrcXzY/O6&#10;2TZ5WZLY3frrjSB4HGbmG2a+HJ0VZwqx86xgOilAEDded9wq2H9s7p5AxISs0XomBReKsFxcX82x&#10;0n7gLZ13qRUZwrFCBSalvpIyNoYcxonvibN38MFhyjK0UgccMtxZeV8UpXTYcV4w2NOLoea0+3IK&#10;Pgdffq9NfbF1/Xp853KzDzOr1O3NuHoGkWhM/+G/9ptW8Pgwg98z+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9IuxQAAANwAAAAPAAAAAAAAAAAAAAAAAJgCAABkcnMv&#10;ZG93bnJldi54bWxQSwUGAAAAAAQABAD1AAAAigMAAAAA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8"/>
        <w:rPr>
          <w:rFonts w:ascii="Cambria" w:eastAsia="Cambria" w:hAnsi="Cambria" w:cs="Cambria"/>
          <w:sz w:val="9"/>
          <w:szCs w:val="9"/>
        </w:rPr>
      </w:pPr>
    </w:p>
    <w:p w:rsidR="00F96F34" w:rsidRDefault="00F96F34" w:rsidP="00F96F34">
      <w:pPr>
        <w:spacing w:before="72" w:line="252" w:lineRule="auto"/>
        <w:ind w:left="160" w:right="248" w:hanging="1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Use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submission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type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2"/>
        </w:rPr>
        <w:t>request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renewal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 xml:space="preserve">for </w:t>
      </w:r>
      <w:r>
        <w:rPr>
          <w:rFonts w:ascii="Arial"/>
          <w:i/>
        </w:rPr>
        <w:t>a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currently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approved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  <w:spacing w:val="-1"/>
        </w:rPr>
        <w:t>research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protocol.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If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you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need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2"/>
        </w:rPr>
        <w:t xml:space="preserve">make </w:t>
      </w:r>
      <w:r>
        <w:rPr>
          <w:rFonts w:ascii="Arial"/>
          <w:i/>
        </w:rPr>
        <w:t>changes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to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the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currently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approved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protocol,</w:t>
      </w:r>
      <w:r>
        <w:rPr>
          <w:rFonts w:ascii="Arial"/>
          <w:i/>
          <w:spacing w:val="35"/>
        </w:rPr>
        <w:t xml:space="preserve"> </w:t>
      </w:r>
      <w:r>
        <w:rPr>
          <w:rFonts w:ascii="Arial"/>
          <w:i/>
        </w:rPr>
        <w:t>consent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 xml:space="preserve">document(s) </w:t>
      </w:r>
      <w:r>
        <w:rPr>
          <w:rFonts w:ascii="Arial"/>
          <w:i/>
          <w:spacing w:val="1"/>
        </w:rPr>
        <w:t>or</w:t>
      </w:r>
      <w:r>
        <w:rPr>
          <w:rFonts w:ascii="Arial"/>
          <w:i/>
          <w:spacing w:val="-1"/>
        </w:rPr>
        <w:t xml:space="preserve"> other protocol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documents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then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  <w:spacing w:val="-1"/>
        </w:rPr>
        <w:t>you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must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use</w:t>
      </w:r>
      <w:r>
        <w:rPr>
          <w:rFonts w:ascii="Arial"/>
          <w:i/>
          <w:spacing w:val="3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36"/>
        </w:rPr>
        <w:t xml:space="preserve"> </w:t>
      </w:r>
      <w:r w:rsidR="00F85203">
        <w:rPr>
          <w:rFonts w:ascii="Arial"/>
          <w:b/>
          <w:i/>
          <w:spacing w:val="-1"/>
        </w:rPr>
        <w:t>Renewa</w:t>
      </w:r>
      <w:r w:rsidR="000F531E">
        <w:rPr>
          <w:rFonts w:ascii="Arial"/>
          <w:b/>
          <w:i/>
          <w:spacing w:val="-1"/>
        </w:rPr>
        <w:t>l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i/>
          <w:spacing w:val="-1"/>
        </w:rPr>
        <w:t>submission.</w:t>
      </w:r>
    </w:p>
    <w:p w:rsidR="00F96F34" w:rsidRDefault="00F96F34" w:rsidP="00F96F34">
      <w:pPr>
        <w:spacing w:before="5"/>
        <w:rPr>
          <w:rFonts w:ascii="Arial" w:eastAsia="Arial" w:hAnsi="Arial" w:cs="Arial"/>
          <w:i/>
          <w:sz w:val="17"/>
          <w:szCs w:val="17"/>
        </w:rPr>
      </w:pPr>
    </w:p>
    <w:p w:rsidR="00980348" w:rsidRDefault="00980348" w:rsidP="00F85203">
      <w:pPr>
        <w:ind w:left="160"/>
        <w:rPr>
          <w:rFonts w:ascii="Arial"/>
          <w:spacing w:val="-2"/>
        </w:rPr>
      </w:pPr>
    </w:p>
    <w:p w:rsidR="00F96F34" w:rsidRPr="00F85203" w:rsidRDefault="00F96F34" w:rsidP="00F85203">
      <w:pPr>
        <w:ind w:left="160"/>
        <w:rPr>
          <w:rFonts w:ascii="Arial" w:eastAsia="Arial" w:hAnsi="Arial" w:cs="Arial"/>
        </w:rPr>
      </w:pPr>
      <w:r>
        <w:rPr>
          <w:rFonts w:ascii="Arial"/>
          <w:spacing w:val="-2"/>
        </w:rPr>
        <w:lastRenderedPageBreak/>
        <w:t>Click</w:t>
      </w:r>
      <w:r>
        <w:rPr>
          <w:rFonts w:ascii="Arial"/>
          <w:spacing w:val="1"/>
        </w:rPr>
        <w:t xml:space="preserve"> on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4"/>
        </w:rPr>
        <w:t>My</w:t>
      </w:r>
      <w:r>
        <w:rPr>
          <w:rFonts w:ascii="Arial"/>
          <w:b/>
          <w:spacing w:val="-2"/>
        </w:rPr>
        <w:t xml:space="preserve"> IRB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Protocols</w:t>
      </w:r>
      <w:r>
        <w:rPr>
          <w:rFonts w:ascii="Arial"/>
          <w:spacing w:val="-1"/>
        </w:rPr>
        <w:t>.</w:t>
      </w:r>
    </w:p>
    <w:p w:rsidR="00F96F34" w:rsidRDefault="00F96F34" w:rsidP="00F96F34">
      <w:pPr>
        <w:spacing w:before="6"/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38"/>
          <w:type w:val="continuous"/>
          <w:pgSz w:w="12240" w:h="15840" w:code="1"/>
          <w:pgMar w:top="1360" w:right="1640" w:bottom="274" w:left="1640" w:header="0" w:footer="0" w:gutter="0"/>
          <w:cols w:space="720"/>
        </w:sectPr>
      </w:pPr>
    </w:p>
    <w:p w:rsidR="00F96F34" w:rsidRDefault="00F96F34" w:rsidP="00F96F34">
      <w:pPr>
        <w:pStyle w:val="BodyText"/>
        <w:spacing w:before="50" w:line="252" w:lineRule="auto"/>
        <w:ind w:left="300" w:right="405" w:hanging="1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523" name="Group 553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524" name="Freeform 554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55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526" name="Freeform 556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57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528" name="Freeform 558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59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530" name="Freeform 560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61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532" name="Freeform 562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63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534" name="Freeform 564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65856" id="Group 522" o:spid="_x0000_s1026" style="position:absolute;margin-left:23.95pt;margin-top:24.9pt;width:565.1pt;height:743.6pt;z-index:-251649024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">
                <v:group id="Group 553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54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GQsUA&#10;AADcAAAADwAAAGRycy9kb3ducmV2LnhtbESPQWvCQBSE74L/YXmCN90YrJTUVUQQBMFSDWJvr9ln&#10;NjT7NmTXmP77bkHocZiZb5jlure16Kj1lWMFs2kCgrhwuuJSQX7eTV5B+ICssXZMCn7Iw3o1HCwx&#10;0+7BH9SdQikihH2GCkwITSalLwxZ9FPXEEfv5lqLIcq2lLrFR4TbWqZJspAWK44LBhvaGiq+T3er&#10;IMxuhs7pZZtX759zbQ/7r+54VWo86jdvIAL14T/8bO+1gpd0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gZC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555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56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LAsUA&#10;AADcAAAADwAAAGRycy9kb3ducmV2LnhtbESP0WrCQBRE3wv+w3KFvtVNhKYa3YgIQhAKrfoBl+w1&#10;iWbvxuwmxr/vFgp9HGbmDLPejKYRA3WutqwgnkUgiAuray4VnE/7twUI55E1NpZJwZMcbLLJyxpT&#10;bR/8TcPRlyJA2KWooPK+TaV0RUUG3cy2xMG72M6gD7Irpe7wEeCmkfMoSqTBmsNChS3tKipux94o&#10;GPeH+zXKP4p4kZ+xXybb5PP6pdTrdNyuQHga/X/4r51rBe/zB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YsC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57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58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HkcQA&#10;AADcAAAADwAAAGRycy9kb3ducmV2LnhtbERPTWvCQBC9F/wPywi9NRullRJdJShCW+ohqSLehuw0&#10;Sc3Ohuw2Sf999yB4fLzv1WY0jeipc7VlBbMoBkFcWF1zqeD4tX96BeE8ssbGMin4Iweb9eRhhYm2&#10;A2fU574UIYRdggoq79tESldUZNBFtiUO3LftDPoAu1LqDocQbho5j+OFNFhzaKiwpW1FxTX/NQp4&#10;9MP1kH6m8enynF3O9c/7x2Kn1ON0TJcgPI3+Lr6537SCl3lYG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h5HEAAAA3AAAAA8AAAAAAAAAAAAAAAAAmAIAAGRycy9k&#10;b3ducmV2LnhtbFBLBQYAAAAABAAEAPUAAACJAwAAAAA=&#10;" path="m,l,14832e" filled="f" strokeweight="1.97pt">
                    <v:path arrowok="t" o:connecttype="custom" o:connectlocs="0,518;0,15350" o:connectangles="0,0"/>
                  </v:shape>
                </v:group>
                <v:group id="Group 559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60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gMMEA&#10;AADcAAAADwAAAGRycy9kb3ducmV2LnhtbERPy4rCMBTdC/5DuII7TVXsOJ1GEUEogjDj+AGX5k4f&#10;Nje1iVr/3iyEWR7OO930phF36lxlWcFsGoEgzq2uuFBw/t1PViCcR9bYWCYFT3KwWQ8HKSbaPviH&#10;7idfiBDCLkEFpfdtIqXLSzLoprYlDtyf7Qz6ALtC6g4fIdw0ch5FsTRYcWgosaVdSfnldDMK+v3h&#10;WkfZRz5bZWe8fcbb+Fh/KzUe9dsvEJ56/y9+uzOtYLkI88OZc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VIDDBAAAA3AAAAA8AAAAAAAAAAAAAAAAAmAIAAGRycy9kb3du&#10;cmV2LnhtbFBLBQYAAAAABAAEAPUAAACGAwAAAAA=&#10;" path="m,l,14804e" filled="f" strokeweight="1.06pt">
                    <v:path arrowok="t" o:connecttype="custom" o:connectlocs="0,518;0,15322" o:connectangles="0,0"/>
                  </v:shape>
                </v:group>
                <v:group id="Group 561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62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KF8YA&#10;AADcAAAADwAAAGRycy9kb3ducmV2LnhtbESP0WrCQBRE3wv9h+UWfKubqg2SZiMh0qJ9stEPuM1e&#10;k2D2bsiumvr1bqHQx2FmzjDpajSduNDgWssKXqYRCOLK6pZrBYf9+/MShPPIGjvLpOCHHKyyx4cU&#10;E22v/EWX0tciQNglqKDxvk+kdFVDBt3U9sTBO9rBoA9yqKUe8BrgppOzKIqlwZbDQoM9FQ1Vp/Js&#10;FHzYW7xb7z63i0W3/y7Oeb4uylypydOYv4HwNPr/8F97oxW8zm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1KF8YAAADcAAAADwAAAAAAAAAAAAAAAACYAgAAZHJz&#10;L2Rvd25yZXYueG1sUEsFBgAAAAAEAAQA9QAAAIsDAAAAAA==&#10;" path="m,l11261,e" filled="f" strokeweight="2.02pt">
                    <v:path arrowok="t" o:connecttype="custom" o:connectlocs="0,0;11261,0" o:connectangles="0,0"/>
                  </v:shape>
                </v:group>
                <v:group id="Group 563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64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Ut8YA&#10;AADcAAAADwAAAGRycy9kb3ducmV2LnhtbESPQWvCQBSE7wX/w/KEXoputCoSXUUthR5UMHrQ2yP7&#10;TILZtzG7jem/7wqFHoeZ+YaZL1tTioZqV1hWMOhHIIhTqwvOFJyOn70pCOeRNZaWScEPOVguOi9z&#10;jLV98IGaxGciQNjFqCD3voqldGlOBl3fVsTBu9raoA+yzqSu8RHgppTDKJpIgwWHhRwr2uSU3pJv&#10;o+Dmk7fz2eyafTOyl3t13H6sL6lSr912NQPhqfX/4b/2l1Ywfh/B8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eUt8YAAADcAAAADwAAAAAAAAAAAAAAAACYAgAAZHJz&#10;L2Rvd25yZXYueG1sUEsFBgAAAAAEAAQA9QAAAIs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2"/>
        </w:rPr>
        <w:t>Click</w:t>
      </w:r>
      <w:r>
        <w:rPr>
          <w:spacing w:val="1"/>
        </w:rPr>
        <w:t xml:space="preserve"> on</w:t>
      </w:r>
      <w:r>
        <w:rPr>
          <w:spacing w:val="3"/>
        </w:rPr>
        <w:t xml:space="preserve"> </w:t>
      </w:r>
      <w:r>
        <w:rPr>
          <w:b/>
          <w:spacing w:val="-4"/>
        </w:rPr>
        <w:t>All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Protocols</w:t>
      </w:r>
      <w:r>
        <w:rPr>
          <w:b/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full </w:t>
      </w:r>
      <w:r>
        <w:rPr>
          <w:spacing w:val="-1"/>
        </w:rPr>
        <w:t>listing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protocols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rPr>
          <w:spacing w:val="-4"/>
        </w:rPr>
        <w:t xml:space="preserve"> </w:t>
      </w:r>
      <w:r>
        <w:t>approved.</w:t>
      </w:r>
      <w:r>
        <w:rPr>
          <w:spacing w:val="65"/>
        </w:rPr>
        <w:t xml:space="preserve"> </w:t>
      </w:r>
      <w:r>
        <w:rPr>
          <w:spacing w:val="-1"/>
        </w:rPr>
        <w:t>Select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</w:t>
      </w:r>
      <w: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rPr>
          <w:spacing w:val="-1"/>
        </w:rP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2"/>
        </w:rPr>
        <w:t>with.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 xml:space="preserve">sorted </w:t>
      </w:r>
      <w:r>
        <w:rPr>
          <w:spacing w:val="1"/>
        </w:rPr>
        <w:t xml:space="preserve">by </w:t>
      </w:r>
      <w:r>
        <w:rPr>
          <w:spacing w:val="-2"/>
        </w:rPr>
        <w:t>clicking</w:t>
      </w:r>
      <w:r>
        <w:rPr>
          <w:spacing w:val="3"/>
        </w:rPr>
        <w:t xml:space="preserve"> </w:t>
      </w:r>
      <w:r>
        <w:rPr>
          <w:spacing w:val="-3"/>
        </w:rPr>
        <w:t>on</w:t>
      </w:r>
      <w:r>
        <w:rPr>
          <w:spacing w:val="64"/>
        </w:rPr>
        <w:t xml:space="preserve"> </w:t>
      </w:r>
      <w:r>
        <w:rPr>
          <w:spacing w:val="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rPr>
          <w:spacing w:val="-1"/>
        </w:rPr>
        <w:t>headings.</w:t>
      </w:r>
      <w:r>
        <w:rPr>
          <w:spacing w:val="59"/>
        </w:rPr>
        <w:t xml:space="preserve"> </w:t>
      </w:r>
      <w:r>
        <w:rPr>
          <w:spacing w:val="-1"/>
        </w:rPr>
        <w:t>Example:</w:t>
      </w:r>
      <w:r>
        <w:rPr>
          <w:spacing w:val="-3"/>
        </w:rPr>
        <w:t xml:space="preserve"> </w:t>
      </w:r>
      <w:r>
        <w:rPr>
          <w:spacing w:val="-1"/>
        </w:rPr>
        <w:t>Expiration</w:t>
      </w:r>
      <w:r>
        <w:rPr>
          <w:spacing w:val="-2"/>
        </w:rPr>
        <w:t xml:space="preserve"> </w:t>
      </w:r>
      <w:r>
        <w:t>dates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sorted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62"/>
        </w:rPr>
        <w:t xml:space="preserve"> </w:t>
      </w:r>
      <w:r>
        <w:rPr>
          <w:spacing w:val="-1"/>
        </w:rPr>
        <w:t>ascending/descending</w:t>
      </w:r>
      <w:r>
        <w:rPr>
          <w:spacing w:val="-2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rPr>
          <w:spacing w:val="1"/>
        </w:rPr>
        <w:t xml:space="preserve">by </w:t>
      </w: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column </w:t>
      </w:r>
      <w:r>
        <w:rPr>
          <w:spacing w:val="-1"/>
        </w:rPr>
        <w:t>heading</w:t>
      </w:r>
      <w:r>
        <w:rPr>
          <w:spacing w:val="-2"/>
        </w:rPr>
        <w:t xml:space="preserve"> </w:t>
      </w:r>
      <w:r>
        <w:rPr>
          <w:b/>
          <w:spacing w:val="-1"/>
        </w:rPr>
        <w:t>Expiration</w:t>
      </w:r>
      <w:r>
        <w:rPr>
          <w:b/>
        </w:rPr>
        <w:t xml:space="preserve"> Date.</w:t>
      </w:r>
    </w:p>
    <w:p w:rsidR="00F96F34" w:rsidRDefault="00F96F34" w:rsidP="00F96F34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F96F34" w:rsidRPr="00F85203" w:rsidRDefault="00F96F34" w:rsidP="00F85203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40400" cy="2839085"/>
                <wp:effectExtent l="6350" t="0" r="6350" b="8890"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2839085"/>
                          <a:chOff x="0" y="0"/>
                          <a:chExt cx="9040" cy="4471"/>
                        </a:xfrm>
                      </wpg:grpSpPr>
                      <pic:pic xmlns:pic="http://schemas.openxmlformats.org/drawingml/2006/picture">
                        <pic:nvPicPr>
                          <pic:cNvPr id="511" name="Picture 28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20"/>
                            <a:ext cx="8630" cy="4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2" name="Group 288"/>
                        <wpg:cNvGrpSpPr>
                          <a:grpSpLocks/>
                        </wpg:cNvGrpSpPr>
                        <wpg:grpSpPr bwMode="auto">
                          <a:xfrm>
                            <a:off x="200" y="11"/>
                            <a:ext cx="8669" cy="2"/>
                            <a:chOff x="200" y="11"/>
                            <a:chExt cx="8669" cy="2"/>
                          </a:xfrm>
                        </wpg:grpSpPr>
                        <wps:wsp>
                          <wps:cNvPr id="513" name="Freeform 289"/>
                          <wps:cNvSpPr>
                            <a:spLocks/>
                          </wps:cNvSpPr>
                          <wps:spPr bwMode="auto">
                            <a:xfrm>
                              <a:off x="200" y="11"/>
                              <a:ext cx="8669" cy="2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8669"/>
                                <a:gd name="T2" fmla="+- 0 8869 200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90"/>
                        <wpg:cNvGrpSpPr>
                          <a:grpSpLocks/>
                        </wpg:cNvGrpSpPr>
                        <wpg:grpSpPr bwMode="auto">
                          <a:xfrm>
                            <a:off x="210" y="20"/>
                            <a:ext cx="2" cy="4431"/>
                            <a:chOff x="210" y="20"/>
                            <a:chExt cx="2" cy="4431"/>
                          </a:xfrm>
                        </wpg:grpSpPr>
                        <wps:wsp>
                          <wps:cNvPr id="515" name="Freeform 291"/>
                          <wps:cNvSpPr>
                            <a:spLocks/>
                          </wps:cNvSpPr>
                          <wps:spPr bwMode="auto">
                            <a:xfrm>
                              <a:off x="210" y="20"/>
                              <a:ext cx="2" cy="443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431"/>
                                <a:gd name="T2" fmla="+- 0 4451 20"/>
                                <a:gd name="T3" fmla="*/ 4451 h 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1">
                                  <a:moveTo>
                                    <a:pt x="0" y="0"/>
                                  </a:moveTo>
                                  <a:lnTo>
                                    <a:pt x="0" y="44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92"/>
                        <wpg:cNvGrpSpPr>
                          <a:grpSpLocks/>
                        </wpg:cNvGrpSpPr>
                        <wpg:grpSpPr bwMode="auto">
                          <a:xfrm>
                            <a:off x="8859" y="20"/>
                            <a:ext cx="2" cy="4431"/>
                            <a:chOff x="8859" y="20"/>
                            <a:chExt cx="2" cy="4431"/>
                          </a:xfrm>
                        </wpg:grpSpPr>
                        <wps:wsp>
                          <wps:cNvPr id="517" name="Freeform 293"/>
                          <wps:cNvSpPr>
                            <a:spLocks/>
                          </wps:cNvSpPr>
                          <wps:spPr bwMode="auto">
                            <a:xfrm>
                              <a:off x="8859" y="20"/>
                              <a:ext cx="2" cy="443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431"/>
                                <a:gd name="T2" fmla="+- 0 4451 20"/>
                                <a:gd name="T3" fmla="*/ 4451 h 4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1">
                                  <a:moveTo>
                                    <a:pt x="0" y="0"/>
                                  </a:moveTo>
                                  <a:lnTo>
                                    <a:pt x="0" y="443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94"/>
                        <wpg:cNvGrpSpPr>
                          <a:grpSpLocks/>
                        </wpg:cNvGrpSpPr>
                        <wpg:grpSpPr bwMode="auto">
                          <a:xfrm>
                            <a:off x="200" y="4460"/>
                            <a:ext cx="8669" cy="2"/>
                            <a:chOff x="200" y="4460"/>
                            <a:chExt cx="8669" cy="2"/>
                          </a:xfrm>
                        </wpg:grpSpPr>
                        <wps:wsp>
                          <wps:cNvPr id="519" name="Freeform 295"/>
                          <wps:cNvSpPr>
                            <a:spLocks/>
                          </wps:cNvSpPr>
                          <wps:spPr bwMode="auto">
                            <a:xfrm>
                              <a:off x="200" y="4460"/>
                              <a:ext cx="8669" cy="2"/>
                            </a:xfrm>
                            <a:custGeom>
                              <a:avLst/>
                              <a:gdLst>
                                <a:gd name="T0" fmla="+- 0 200 200"/>
                                <a:gd name="T1" fmla="*/ T0 w 8669"/>
                                <a:gd name="T2" fmla="+- 0 8869 200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96"/>
                        <wpg:cNvGrpSpPr>
                          <a:grpSpLocks/>
                        </wpg:cNvGrpSpPr>
                        <wpg:grpSpPr bwMode="auto">
                          <a:xfrm>
                            <a:off x="20" y="488"/>
                            <a:ext cx="9000" cy="360"/>
                            <a:chOff x="20" y="488"/>
                            <a:chExt cx="9000" cy="360"/>
                          </a:xfrm>
                        </wpg:grpSpPr>
                        <wps:wsp>
                          <wps:cNvPr id="521" name="Freeform 297"/>
                          <wps:cNvSpPr>
                            <a:spLocks/>
                          </wps:cNvSpPr>
                          <wps:spPr bwMode="auto">
                            <a:xfrm>
                              <a:off x="20" y="488"/>
                              <a:ext cx="9000" cy="36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00"/>
                                <a:gd name="T2" fmla="+- 0 848 488"/>
                                <a:gd name="T3" fmla="*/ 848 h 360"/>
                                <a:gd name="T4" fmla="+- 0 9020 20"/>
                                <a:gd name="T5" fmla="*/ T4 w 9000"/>
                                <a:gd name="T6" fmla="+- 0 848 488"/>
                                <a:gd name="T7" fmla="*/ 848 h 360"/>
                                <a:gd name="T8" fmla="+- 0 9020 20"/>
                                <a:gd name="T9" fmla="*/ T8 w 9000"/>
                                <a:gd name="T10" fmla="+- 0 488 488"/>
                                <a:gd name="T11" fmla="*/ 488 h 360"/>
                                <a:gd name="T12" fmla="+- 0 20 20"/>
                                <a:gd name="T13" fmla="*/ T12 w 9000"/>
                                <a:gd name="T14" fmla="+- 0 488 488"/>
                                <a:gd name="T15" fmla="*/ 488 h 360"/>
                                <a:gd name="T16" fmla="+- 0 20 20"/>
                                <a:gd name="T17" fmla="*/ T16 w 9000"/>
                                <a:gd name="T18" fmla="+- 0 848 488"/>
                                <a:gd name="T19" fmla="*/ 84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0" h="360">
                                  <a:moveTo>
                                    <a:pt x="0" y="360"/>
                                  </a:moveTo>
                                  <a:lnTo>
                                    <a:pt x="9000" y="36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D316A1" id="Group 510" o:spid="_x0000_s1026" style="width:452pt;height:223.55pt;mso-position-horizontal-relative:char;mso-position-vertical-relative:line" coordsize="9040,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">
                <v:shape id="Picture 287" o:spid="_x0000_s1027" type="#_x0000_t75" alt="þÿ" style="position:absolute;left:214;top:20;width:8630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6lZ7DAAAA3AAAAA8AAABkcnMvZG93bnJldi54bWxEj9GKwjAURN+F/YdwF/ZF1rSKotUoi64g&#10;vlX3Ay7Ntanb3JQmav17Iwg+DjNzhlmsOluLK7W+cqwgHSQgiAunKy4V/B2331MQPiBrrB2Tgjt5&#10;WC0/egvMtLtxTtdDKEWEsM9QgQmhyaT0hSGLfuAa4uidXGsxRNmWUrd4i3Bby2GSTKTFiuOCwYbW&#10;hor/w8Uq2Mzy8r4vNueRztfJ7HeKZ9PfK/X12f3MQQTqwjv8au+0gnGawv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qVnsMAAADcAAAADwAAAAAAAAAAAAAAAACf&#10;AgAAZHJzL2Rvd25yZXYueG1sUEsFBgAAAAAEAAQA9wAAAI8DAAAAAA==&#10;">
                  <v:imagedata r:id="rId40" o:title="þÿ"/>
                </v:shape>
                <v:group id="Group 288" o:spid="_x0000_s1028" style="position:absolute;left:200;top:11;width:8669;height:2" coordorigin="200,11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89" o:spid="_x0000_s1029" style="position:absolute;left:200;top:11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oVMYA&#10;AADcAAAADwAAAGRycy9kb3ducmV2LnhtbESPzWrDMBCE74W+g9hCbo3shJbgRAkhP1AIKTTtA2ys&#10;reXGWhlJdpw+fVUo9DjMzDfMYjXYRvTkQ+1YQT7OQBCXTtdcKfh43z/OQISIrLFxTApuFGC1vL9b&#10;YKHdld+oP8VKJAiHAhWYGNtCylAashjGriVO3qfzFmOSvpLa4zXBbSMnWfYsLdacFgy2tDFUXk6d&#10;VTDpjgef5cfd1nyb+vB1fr3N+k6p0cOwnoOINMT/8F/7RSt4yq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oVMYAAADcAAAADwAAAAAAAAAAAAAAAACYAgAAZHJz&#10;L2Rvd25yZXYueG1sUEsFBgAAAAAEAAQA9QAAAIsDAAAAAA==&#10;" path="m,l8669,e" filled="f" strokeweight="1.06pt">
                    <v:path arrowok="t" o:connecttype="custom" o:connectlocs="0,0;8669,0" o:connectangles="0,0"/>
                  </v:shape>
                </v:group>
                <v:group id="Group 290" o:spid="_x0000_s1030" style="position:absolute;left:210;top:20;width:2;height:4431" coordorigin="210,20" coordsize="2,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91" o:spid="_x0000_s1031" style="position:absolute;left:210;top:20;width:2;height:4431;visibility:visible;mso-wrap-style:square;v-text-anchor:top" coordsize="2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sicMA&#10;AADcAAAADwAAAGRycy9kb3ducmV2LnhtbESPQYvCMBSE74L/ITxhbzati7JUo4gg7F4Eq7AeH82z&#10;LTYvNYla/70RFvY4zMw3zGLVm1bcyfnGsoIsSUEQl1Y3XCk4HrbjLxA+IGtsLZOCJ3lYLYeDBeba&#10;PnhP9yJUIkLY56igDqHLpfRlTQZ9Yjvi6J2tMxiidJXUDh8Rblo5SdOZNNhwXKixo01N5aW4GQVr&#10;/tllO3eqyuvEulv6WejNb6PUx6hfz0EE6sN/+K/9rRVMsy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3sicMAAADcAAAADwAAAAAAAAAAAAAAAACYAgAAZHJzL2Rv&#10;d25yZXYueG1sUEsFBgAAAAAEAAQA9QAAAIgDAAAAAA==&#10;" path="m,l,4431e" filled="f" strokeweight="1.06pt">
                    <v:path arrowok="t" o:connecttype="custom" o:connectlocs="0,20;0,4451" o:connectangles="0,0"/>
                  </v:shape>
                </v:group>
                <v:group id="Group 292" o:spid="_x0000_s1032" style="position:absolute;left:8859;top:20;width:2;height:4431" coordorigin="8859,20" coordsize="2,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93" o:spid="_x0000_s1033" style="position:absolute;left:8859;top:20;width:2;height:4431;visibility:visible;mso-wrap-style:square;v-text-anchor:top" coordsize="2,4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XZcUA&#10;AADcAAAADwAAAGRycy9kb3ducmV2LnhtbESPzWrDMBCE74W+g9hCb41shzbBiRJCoJBeAnUCyXGx&#10;traptXIl+SdvHxUKPQ4z8w2z3k6mFQM531hWkM4SEMSl1Q1XCs6n95clCB+QNbaWScGNPGw3jw9r&#10;zLUd+ZOGIlQiQtjnqKAOocul9GVNBv3MdsTR+7LOYIjSVVI7HCPctDJLkjdpsOG4UGNH+5rK76I3&#10;Cnb8cUyP7lqVP5l1fTIv9P7SKPX8NO1WIAJN4T/81z5oBa/pA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9dlxQAAANwAAAAPAAAAAAAAAAAAAAAAAJgCAABkcnMv&#10;ZG93bnJldi54bWxQSwUGAAAAAAQABAD1AAAAigMAAAAA&#10;" path="m,l,4431e" filled="f" strokeweight="1.06pt">
                    <v:path arrowok="t" o:connecttype="custom" o:connectlocs="0,20;0,4451" o:connectangles="0,0"/>
                  </v:shape>
                </v:group>
                <v:group id="Group 294" o:spid="_x0000_s1034" style="position:absolute;left:200;top:4460;width:8669;height:2" coordorigin="200,4460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95" o:spid="_x0000_s1035" style="position:absolute;left:200;top:4460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fvsYA&#10;AADcAAAADwAAAGRycy9kb3ducmV2LnhtbESPzWrDMBCE74W+g9hCbo3sQErqRAkhP1AIKTTtA2ys&#10;reXGWhlJdpw+fVUo9DjMzDfMYjXYRvTkQ+1YQT7OQBCXTtdcKfh43z/OQISIrLFxTApuFGC1vL9b&#10;YKHdld+oP8VKJAiHAhWYGNtCylAashjGriVO3qfzFmOSvpLa4zXBbSMnWfYkLdacFgy2tDFUXk6d&#10;VTDpjgef5cfd1nyb+vB1fr3N+k6p0cOwnoOINMT/8F/7RSuY5s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LfvsYAAADcAAAADwAAAAAAAAAAAAAAAACYAgAAZHJz&#10;L2Rvd25yZXYueG1sUEsFBgAAAAAEAAQA9QAAAIsDAAAAAA==&#10;" path="m,l8669,e" filled="f" strokeweight="1.06pt">
                    <v:path arrowok="t" o:connecttype="custom" o:connectlocs="0,0;8669,0" o:connectangles="0,0"/>
                  </v:shape>
                </v:group>
                <v:group id="Group 296" o:spid="_x0000_s1036" style="position:absolute;left:20;top:488;width:9000;height:360" coordorigin="20,488" coordsize="90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97" o:spid="_x0000_s1037" style="position:absolute;left:20;top:488;width:9000;height:360;visibility:visible;mso-wrap-style:square;v-text-anchor:top" coordsize="90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uxb8A&#10;AADcAAAADwAAAGRycy9kb3ducmV2LnhtbESPzQrCMBCE74LvEFbwpqkFRapRRBC8+YvnpVnbarOp&#10;TdTq0xtB8DjMzDfMdN6YUjyodoVlBYN+BII4tbrgTMHxsOqNQTiPrLG0TApe5GA+a7emmGj75B09&#10;9j4TAcIuQQW591UipUtzMuj6tiIO3tnWBn2QdSZ1jc8AN6WMo2gkDRYcFnKsaJlTet3fjYKIl+Z2&#10;wc3xdMHq9HrH28OtWCjV7TSLCQhPjf+Hf+21VjCMB/A9E4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q7FvwAAANwAAAAPAAAAAAAAAAAAAAAAAJgCAABkcnMvZG93bnJl&#10;di54bWxQSwUGAAAAAAQABAD1AAAAhAMAAAAA&#10;" path="m,360r9000,l9000,,,,,360xe" filled="f" strokecolor="green" strokeweight="2pt">
                    <v:path arrowok="t" o:connecttype="custom" o:connectlocs="0,848;9000,848;9000,488;0,488;0,848" o:connectangles="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F96F34" w:rsidRDefault="00F96F34" w:rsidP="00F96F34">
      <w:pPr>
        <w:pStyle w:val="BodyText"/>
        <w:spacing w:line="250" w:lineRule="auto"/>
        <w:ind w:left="299"/>
      </w:pPr>
      <w:r>
        <w:rPr>
          <w:spacing w:val="-1"/>
        </w:rPr>
        <w:t>Double</w:t>
      </w:r>
      <w:r>
        <w:rPr>
          <w:spacing w:val="3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work</w:t>
      </w:r>
      <w:r>
        <w:rPr>
          <w:spacing w:val="1"/>
        </w:rPr>
        <w:t xml:space="preserve"> </w:t>
      </w:r>
      <w:r>
        <w:rPr>
          <w:spacing w:val="-2"/>
        </w:rPr>
        <w:t>with.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1"/>
        </w:rPr>
        <w:t>record.</w:t>
      </w:r>
      <w:r>
        <w:rPr>
          <w:spacing w:val="47"/>
        </w:rPr>
        <w:t xml:space="preserve"> </w:t>
      </w:r>
      <w:r>
        <w:rPr>
          <w:spacing w:val="-2"/>
        </w:rPr>
        <w:t>Click</w:t>
      </w:r>
      <w:r>
        <w:rPr>
          <w:spacing w:val="1"/>
        </w:rPr>
        <w:t xml:space="preserve"> the</w:t>
      </w:r>
      <w:r>
        <w:rPr>
          <w:spacing w:val="-2"/>
        </w:rPr>
        <w:t xml:space="preserve"> </w:t>
      </w:r>
      <w:r>
        <w:rPr>
          <w:b/>
          <w:spacing w:val="-2"/>
        </w:rPr>
        <w:t>New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Renewal</w:t>
      </w:r>
      <w:r>
        <w:rPr>
          <w:b/>
          <w:spacing w:val="-3"/>
        </w:rPr>
        <w:t xml:space="preserve"> </w:t>
      </w:r>
      <w:r>
        <w:rPr>
          <w:spacing w:val="-1"/>
        </w:rPr>
        <w:t>button</w:t>
      </w:r>
      <w:r>
        <w:rPr>
          <w:spacing w:val="-2"/>
        </w:rPr>
        <w:t xml:space="preserve"> </w:t>
      </w:r>
      <w:r>
        <w:rPr>
          <w:spacing w:val="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left-hand</w:t>
      </w:r>
      <w:r>
        <w:rPr>
          <w:spacing w:val="3"/>
        </w:rPr>
        <w:t xml:space="preserve"> </w:t>
      </w:r>
      <w:r>
        <w:t>side.</w:t>
      </w:r>
    </w:p>
    <w:p w:rsidR="00F96F34" w:rsidRDefault="00F96F34" w:rsidP="00F96F34">
      <w:pPr>
        <w:spacing w:before="10"/>
        <w:rPr>
          <w:rFonts w:ascii="Arial" w:eastAsia="Arial" w:hAnsi="Arial" w:cs="Arial"/>
          <w:sz w:val="17"/>
          <w:szCs w:val="17"/>
        </w:rPr>
      </w:pPr>
    </w:p>
    <w:p w:rsidR="00F96F34" w:rsidRDefault="00F96F34" w:rsidP="00F96F34">
      <w:pPr>
        <w:spacing w:line="200" w:lineRule="atLeast"/>
        <w:ind w:left="2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18150" cy="2751455"/>
                <wp:effectExtent l="2540" t="8255" r="3810" b="254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2751455"/>
                          <a:chOff x="0" y="0"/>
                          <a:chExt cx="8690" cy="4333"/>
                        </a:xfrm>
                      </wpg:grpSpPr>
                      <pic:pic xmlns:pic="http://schemas.openxmlformats.org/drawingml/2006/picture">
                        <pic:nvPicPr>
                          <pic:cNvPr id="499" name="Picture 27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0"/>
                            <a:ext cx="8630" cy="4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0" name="Group 27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69" cy="2"/>
                            <a:chOff x="11" y="11"/>
                            <a:chExt cx="8669" cy="2"/>
                          </a:xfrm>
                        </wpg:grpSpPr>
                        <wps:wsp>
                          <wps:cNvPr id="501" name="Freeform 27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6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69"/>
                                <a:gd name="T2" fmla="+- 0 8679 11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7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4128"/>
                            <a:chOff x="20" y="20"/>
                            <a:chExt cx="2" cy="4128"/>
                          </a:xfrm>
                        </wpg:grpSpPr>
                        <wps:wsp>
                          <wps:cNvPr id="503" name="Freeform 27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412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128"/>
                                <a:gd name="T2" fmla="+- 0 4148 20"/>
                                <a:gd name="T3" fmla="*/ 4148 h 4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8">
                                  <a:moveTo>
                                    <a:pt x="0" y="0"/>
                                  </a:moveTo>
                                  <a:lnTo>
                                    <a:pt x="0" y="41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80"/>
                        <wpg:cNvGrpSpPr>
                          <a:grpSpLocks/>
                        </wpg:cNvGrpSpPr>
                        <wpg:grpSpPr bwMode="auto">
                          <a:xfrm>
                            <a:off x="8670" y="20"/>
                            <a:ext cx="2" cy="4128"/>
                            <a:chOff x="8670" y="20"/>
                            <a:chExt cx="2" cy="4128"/>
                          </a:xfrm>
                        </wpg:grpSpPr>
                        <wps:wsp>
                          <wps:cNvPr id="505" name="Freeform 281"/>
                          <wps:cNvSpPr>
                            <a:spLocks/>
                          </wps:cNvSpPr>
                          <wps:spPr bwMode="auto">
                            <a:xfrm>
                              <a:off x="8670" y="20"/>
                              <a:ext cx="2" cy="412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128"/>
                                <a:gd name="T2" fmla="+- 0 4148 20"/>
                                <a:gd name="T3" fmla="*/ 4148 h 4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8">
                                  <a:moveTo>
                                    <a:pt x="0" y="0"/>
                                  </a:moveTo>
                                  <a:lnTo>
                                    <a:pt x="0" y="41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82"/>
                        <wpg:cNvGrpSpPr>
                          <a:grpSpLocks/>
                        </wpg:cNvGrpSpPr>
                        <wpg:grpSpPr bwMode="auto">
                          <a:xfrm>
                            <a:off x="11" y="4158"/>
                            <a:ext cx="8669" cy="2"/>
                            <a:chOff x="11" y="4158"/>
                            <a:chExt cx="8669" cy="2"/>
                          </a:xfrm>
                        </wpg:grpSpPr>
                        <wps:wsp>
                          <wps:cNvPr id="507" name="Freeform 283"/>
                          <wps:cNvSpPr>
                            <a:spLocks/>
                          </wps:cNvSpPr>
                          <wps:spPr bwMode="auto">
                            <a:xfrm>
                              <a:off x="11" y="4158"/>
                              <a:ext cx="866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69"/>
                                <a:gd name="T2" fmla="+- 0 8679 11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84"/>
                        <wpg:cNvGrpSpPr>
                          <a:grpSpLocks/>
                        </wpg:cNvGrpSpPr>
                        <wpg:grpSpPr bwMode="auto">
                          <a:xfrm>
                            <a:off x="56" y="3772"/>
                            <a:ext cx="1440" cy="540"/>
                            <a:chOff x="56" y="3772"/>
                            <a:chExt cx="1440" cy="540"/>
                          </a:xfrm>
                        </wpg:grpSpPr>
                        <wps:wsp>
                          <wps:cNvPr id="509" name="Freeform 285"/>
                          <wps:cNvSpPr>
                            <a:spLocks/>
                          </wps:cNvSpPr>
                          <wps:spPr bwMode="auto">
                            <a:xfrm>
                              <a:off x="56" y="3772"/>
                              <a:ext cx="1440" cy="540"/>
                            </a:xfrm>
                            <a:custGeom>
                              <a:avLst/>
                              <a:gdLst>
                                <a:gd name="T0" fmla="+- 0 776 56"/>
                                <a:gd name="T1" fmla="*/ T0 w 1440"/>
                                <a:gd name="T2" fmla="+- 0 3772 3772"/>
                                <a:gd name="T3" fmla="*/ 3772 h 540"/>
                                <a:gd name="T4" fmla="+- 0 659 56"/>
                                <a:gd name="T5" fmla="*/ T4 w 1440"/>
                                <a:gd name="T6" fmla="+- 0 3776 3772"/>
                                <a:gd name="T7" fmla="*/ 3776 h 540"/>
                                <a:gd name="T8" fmla="+- 0 548 56"/>
                                <a:gd name="T9" fmla="*/ T8 w 1440"/>
                                <a:gd name="T10" fmla="+- 0 3786 3772"/>
                                <a:gd name="T11" fmla="*/ 3786 h 540"/>
                                <a:gd name="T12" fmla="+- 0 445 56"/>
                                <a:gd name="T13" fmla="*/ T12 w 1440"/>
                                <a:gd name="T14" fmla="+- 0 3803 3772"/>
                                <a:gd name="T15" fmla="*/ 3803 h 540"/>
                                <a:gd name="T16" fmla="+- 0 350 56"/>
                                <a:gd name="T17" fmla="*/ T16 w 1440"/>
                                <a:gd name="T18" fmla="+- 0 3824 3772"/>
                                <a:gd name="T19" fmla="*/ 3824 h 540"/>
                                <a:gd name="T20" fmla="+- 0 266 56"/>
                                <a:gd name="T21" fmla="*/ T20 w 1440"/>
                                <a:gd name="T22" fmla="+- 0 3851 3772"/>
                                <a:gd name="T23" fmla="*/ 3851 h 540"/>
                                <a:gd name="T24" fmla="+- 0 195 56"/>
                                <a:gd name="T25" fmla="*/ T24 w 1440"/>
                                <a:gd name="T26" fmla="+- 0 3883 3772"/>
                                <a:gd name="T27" fmla="*/ 3883 h 540"/>
                                <a:gd name="T28" fmla="+- 0 136 56"/>
                                <a:gd name="T29" fmla="*/ T28 w 1440"/>
                                <a:gd name="T30" fmla="+- 0 3918 3772"/>
                                <a:gd name="T31" fmla="*/ 3918 h 540"/>
                                <a:gd name="T32" fmla="+- 0 77 56"/>
                                <a:gd name="T33" fmla="*/ T32 w 1440"/>
                                <a:gd name="T34" fmla="+- 0 3978 3772"/>
                                <a:gd name="T35" fmla="*/ 3978 h 540"/>
                                <a:gd name="T36" fmla="+- 0 56 56"/>
                                <a:gd name="T37" fmla="*/ T36 w 1440"/>
                                <a:gd name="T38" fmla="+- 0 4042 3772"/>
                                <a:gd name="T39" fmla="*/ 4042 h 540"/>
                                <a:gd name="T40" fmla="+- 0 58 56"/>
                                <a:gd name="T41" fmla="*/ T40 w 1440"/>
                                <a:gd name="T42" fmla="+- 0 4065 3772"/>
                                <a:gd name="T43" fmla="*/ 4065 h 540"/>
                                <a:gd name="T44" fmla="+- 0 92 56"/>
                                <a:gd name="T45" fmla="*/ T44 w 1440"/>
                                <a:gd name="T46" fmla="+- 0 4128 3772"/>
                                <a:gd name="T47" fmla="*/ 4128 h 540"/>
                                <a:gd name="T48" fmla="+- 0 163 56"/>
                                <a:gd name="T49" fmla="*/ T48 w 1440"/>
                                <a:gd name="T50" fmla="+- 0 4185 3772"/>
                                <a:gd name="T51" fmla="*/ 4185 h 540"/>
                                <a:gd name="T52" fmla="+- 0 229 56"/>
                                <a:gd name="T53" fmla="*/ T52 w 1440"/>
                                <a:gd name="T54" fmla="+- 0 4218 3772"/>
                                <a:gd name="T55" fmla="*/ 4218 h 540"/>
                                <a:gd name="T56" fmla="+- 0 307 56"/>
                                <a:gd name="T57" fmla="*/ T56 w 1440"/>
                                <a:gd name="T58" fmla="+- 0 4247 3772"/>
                                <a:gd name="T59" fmla="*/ 4247 h 540"/>
                                <a:gd name="T60" fmla="+- 0 396 56"/>
                                <a:gd name="T61" fmla="*/ T60 w 1440"/>
                                <a:gd name="T62" fmla="+- 0 4272 3772"/>
                                <a:gd name="T63" fmla="*/ 4272 h 540"/>
                                <a:gd name="T64" fmla="+- 0 495 56"/>
                                <a:gd name="T65" fmla="*/ T64 w 1440"/>
                                <a:gd name="T66" fmla="+- 0 4291 3772"/>
                                <a:gd name="T67" fmla="*/ 4291 h 540"/>
                                <a:gd name="T68" fmla="+- 0 603 56"/>
                                <a:gd name="T69" fmla="*/ T68 w 1440"/>
                                <a:gd name="T70" fmla="+- 0 4305 3772"/>
                                <a:gd name="T71" fmla="*/ 4305 h 540"/>
                                <a:gd name="T72" fmla="+- 0 717 56"/>
                                <a:gd name="T73" fmla="*/ T72 w 1440"/>
                                <a:gd name="T74" fmla="+- 0 4312 3772"/>
                                <a:gd name="T75" fmla="*/ 4312 h 540"/>
                                <a:gd name="T76" fmla="+- 0 776 56"/>
                                <a:gd name="T77" fmla="*/ T76 w 1440"/>
                                <a:gd name="T78" fmla="+- 0 4312 3772"/>
                                <a:gd name="T79" fmla="*/ 4312 h 540"/>
                                <a:gd name="T80" fmla="+- 0 835 56"/>
                                <a:gd name="T81" fmla="*/ T80 w 1440"/>
                                <a:gd name="T82" fmla="+- 0 4312 3772"/>
                                <a:gd name="T83" fmla="*/ 4312 h 540"/>
                                <a:gd name="T84" fmla="+- 0 949 56"/>
                                <a:gd name="T85" fmla="*/ T84 w 1440"/>
                                <a:gd name="T86" fmla="+- 0 4305 3772"/>
                                <a:gd name="T87" fmla="*/ 4305 h 540"/>
                                <a:gd name="T88" fmla="+- 0 1056 56"/>
                                <a:gd name="T89" fmla="*/ T88 w 1440"/>
                                <a:gd name="T90" fmla="+- 0 4291 3772"/>
                                <a:gd name="T91" fmla="*/ 4291 h 540"/>
                                <a:gd name="T92" fmla="+- 0 1155 56"/>
                                <a:gd name="T93" fmla="*/ T92 w 1440"/>
                                <a:gd name="T94" fmla="+- 0 4272 3772"/>
                                <a:gd name="T95" fmla="*/ 4272 h 540"/>
                                <a:gd name="T96" fmla="+- 0 1244 56"/>
                                <a:gd name="T97" fmla="*/ T96 w 1440"/>
                                <a:gd name="T98" fmla="+- 0 4247 3772"/>
                                <a:gd name="T99" fmla="*/ 4247 h 540"/>
                                <a:gd name="T100" fmla="+- 0 1322 56"/>
                                <a:gd name="T101" fmla="*/ T100 w 1440"/>
                                <a:gd name="T102" fmla="+- 0 4218 3772"/>
                                <a:gd name="T103" fmla="*/ 4218 h 540"/>
                                <a:gd name="T104" fmla="+- 0 1388 56"/>
                                <a:gd name="T105" fmla="*/ T104 w 1440"/>
                                <a:gd name="T106" fmla="+- 0 4185 3772"/>
                                <a:gd name="T107" fmla="*/ 4185 h 540"/>
                                <a:gd name="T108" fmla="+- 0 1439 56"/>
                                <a:gd name="T109" fmla="*/ T108 w 1440"/>
                                <a:gd name="T110" fmla="+- 0 4147 3772"/>
                                <a:gd name="T111" fmla="*/ 4147 h 540"/>
                                <a:gd name="T112" fmla="+- 0 1486 56"/>
                                <a:gd name="T113" fmla="*/ T112 w 1440"/>
                                <a:gd name="T114" fmla="+- 0 4086 3772"/>
                                <a:gd name="T115" fmla="*/ 4086 h 540"/>
                                <a:gd name="T116" fmla="+- 0 1496 56"/>
                                <a:gd name="T117" fmla="*/ T116 w 1440"/>
                                <a:gd name="T118" fmla="+- 0 4042 3772"/>
                                <a:gd name="T119" fmla="*/ 4042 h 540"/>
                                <a:gd name="T120" fmla="+- 0 1493 56"/>
                                <a:gd name="T121" fmla="*/ T120 w 1440"/>
                                <a:gd name="T122" fmla="+- 0 4020 3772"/>
                                <a:gd name="T123" fmla="*/ 4020 h 540"/>
                                <a:gd name="T124" fmla="+- 0 1459 56"/>
                                <a:gd name="T125" fmla="*/ T124 w 1440"/>
                                <a:gd name="T126" fmla="+- 0 3957 3772"/>
                                <a:gd name="T127" fmla="*/ 3957 h 540"/>
                                <a:gd name="T128" fmla="+- 0 1388 56"/>
                                <a:gd name="T129" fmla="*/ T128 w 1440"/>
                                <a:gd name="T130" fmla="+- 0 3900 3772"/>
                                <a:gd name="T131" fmla="*/ 3900 h 540"/>
                                <a:gd name="T132" fmla="+- 0 1322 56"/>
                                <a:gd name="T133" fmla="*/ T132 w 1440"/>
                                <a:gd name="T134" fmla="+- 0 3867 3772"/>
                                <a:gd name="T135" fmla="*/ 3867 h 540"/>
                                <a:gd name="T136" fmla="+- 0 1244 56"/>
                                <a:gd name="T137" fmla="*/ T136 w 1440"/>
                                <a:gd name="T138" fmla="+- 0 3837 3772"/>
                                <a:gd name="T139" fmla="*/ 3837 h 540"/>
                                <a:gd name="T140" fmla="+- 0 1155 56"/>
                                <a:gd name="T141" fmla="*/ T140 w 1440"/>
                                <a:gd name="T142" fmla="+- 0 3813 3772"/>
                                <a:gd name="T143" fmla="*/ 3813 h 540"/>
                                <a:gd name="T144" fmla="+- 0 1056 56"/>
                                <a:gd name="T145" fmla="*/ T144 w 1440"/>
                                <a:gd name="T146" fmla="+- 0 3794 3772"/>
                                <a:gd name="T147" fmla="*/ 3794 h 540"/>
                                <a:gd name="T148" fmla="+- 0 949 56"/>
                                <a:gd name="T149" fmla="*/ T148 w 1440"/>
                                <a:gd name="T150" fmla="+- 0 3780 3772"/>
                                <a:gd name="T151" fmla="*/ 3780 h 540"/>
                                <a:gd name="T152" fmla="+- 0 835 56"/>
                                <a:gd name="T153" fmla="*/ T152 w 1440"/>
                                <a:gd name="T154" fmla="+- 0 3773 3772"/>
                                <a:gd name="T155" fmla="*/ 3773 h 540"/>
                                <a:gd name="T156" fmla="+- 0 776 56"/>
                                <a:gd name="T157" fmla="*/ T156 w 1440"/>
                                <a:gd name="T158" fmla="+- 0 3772 3772"/>
                                <a:gd name="T159" fmla="*/ 377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40" h="540">
                                  <a:moveTo>
                                    <a:pt x="720" y="0"/>
                                  </a:moveTo>
                                  <a:lnTo>
                                    <a:pt x="603" y="4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389" y="31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21" y="206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36" y="356"/>
                                  </a:lnTo>
                                  <a:lnTo>
                                    <a:pt x="107" y="413"/>
                                  </a:lnTo>
                                  <a:lnTo>
                                    <a:pt x="173" y="446"/>
                                  </a:lnTo>
                                  <a:lnTo>
                                    <a:pt x="251" y="475"/>
                                  </a:lnTo>
                                  <a:lnTo>
                                    <a:pt x="340" y="500"/>
                                  </a:lnTo>
                                  <a:lnTo>
                                    <a:pt x="439" y="519"/>
                                  </a:lnTo>
                                  <a:lnTo>
                                    <a:pt x="547" y="533"/>
                                  </a:lnTo>
                                  <a:lnTo>
                                    <a:pt x="661" y="540"/>
                                  </a:lnTo>
                                  <a:lnTo>
                                    <a:pt x="720" y="540"/>
                                  </a:lnTo>
                                  <a:lnTo>
                                    <a:pt x="779" y="540"/>
                                  </a:lnTo>
                                  <a:lnTo>
                                    <a:pt x="893" y="533"/>
                                  </a:lnTo>
                                  <a:lnTo>
                                    <a:pt x="1000" y="519"/>
                                  </a:lnTo>
                                  <a:lnTo>
                                    <a:pt x="1099" y="500"/>
                                  </a:lnTo>
                                  <a:lnTo>
                                    <a:pt x="1188" y="475"/>
                                  </a:lnTo>
                                  <a:lnTo>
                                    <a:pt x="1266" y="446"/>
                                  </a:lnTo>
                                  <a:lnTo>
                                    <a:pt x="1332" y="413"/>
                                  </a:lnTo>
                                  <a:lnTo>
                                    <a:pt x="1383" y="375"/>
                                  </a:lnTo>
                                  <a:lnTo>
                                    <a:pt x="1430" y="314"/>
                                  </a:lnTo>
                                  <a:lnTo>
                                    <a:pt x="1440" y="270"/>
                                  </a:lnTo>
                                  <a:lnTo>
                                    <a:pt x="1437" y="248"/>
                                  </a:lnTo>
                                  <a:lnTo>
                                    <a:pt x="1403" y="185"/>
                                  </a:lnTo>
                                  <a:lnTo>
                                    <a:pt x="1332" y="128"/>
                                  </a:lnTo>
                                  <a:lnTo>
                                    <a:pt x="1266" y="95"/>
                                  </a:lnTo>
                                  <a:lnTo>
                                    <a:pt x="1188" y="65"/>
                                  </a:lnTo>
                                  <a:lnTo>
                                    <a:pt x="1099" y="41"/>
                                  </a:lnTo>
                                  <a:lnTo>
                                    <a:pt x="1000" y="22"/>
                                  </a:lnTo>
                                  <a:lnTo>
                                    <a:pt x="893" y="8"/>
                                  </a:lnTo>
                                  <a:lnTo>
                                    <a:pt x="779" y="1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183915" id="Group 498" o:spid="_x0000_s1026" style="width:434.5pt;height:216.65pt;mso-position-horizontal-relative:char;mso-position-vertical-relative:line" coordsize="8690,4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">
                <v:shape id="Picture 275" o:spid="_x0000_s1027" type="#_x0000_t75" alt="þÿ" style="position:absolute;left:25;top:20;width:8630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3We3GAAAA3AAAAA8AAABkcnMvZG93bnJldi54bWxEj0FrwkAUhO9C/8PyCt5001JKEl2lVAo9&#10;CNZYKN4e2Wc2mn2bZtcY/323IHgcZuYbZr4cbCN66nztWMHTNAFBXDpdc6Xge/cxSUH4gKyxcUwK&#10;ruRhuXgYzTHX7sJb6otQiQhhn6MCE0KbS+lLQxb91LXE0Tu4zmKIsquk7vAS4baRz0nyKi3WHBcM&#10;tvRuqDwVZ6ugX63M+rj/rTc/gzs1X22aXItUqfHj8DYDEWgI9/Ct/akVvGQZ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dZ7cYAAADcAAAADwAAAAAAAAAAAAAA&#10;AACfAgAAZHJzL2Rvd25yZXYueG1sUEsFBgAAAAAEAAQA9wAAAJIDAAAAAA==&#10;">
                  <v:imagedata r:id="rId42" o:title="þÿ"/>
                </v:shape>
                <v:group id="Group 276" o:spid="_x0000_s1028" style="position:absolute;left:11;top:11;width:8669;height:2" coordorigin="11,11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77" o:spid="_x0000_s1029" style="position:absolute;left:11;top:11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FZcUA&#10;AADcAAAADwAAAGRycy9kb3ducmV2LnhtbESP0UoDMRRE34X+Q7gF32yyBaWsTYu0CkKpYPUDrpvb&#10;zdbNzZJkt1u/3ghCH4eZOcMs16NrxUAhNp41FDMFgrjypuFaw+fHy90CREzIBlvPpOFCEdaryc0S&#10;S+PP/E7DIdUiQziWqMGm1JVSxsqSwzjzHXH2jj44TFmGWpqA5wx3rZwr9SAdNpwXLHa0sVR9H3qn&#10;Yd7vd0EV++et/bHN7vT1dlkMvda30/HpEUSiMV3D/+1Xo+FeFf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UVlxQAAANwAAAAPAAAAAAAAAAAAAAAAAJgCAABkcnMv&#10;ZG93bnJldi54bWxQSwUGAAAAAAQABAD1AAAAigMAAAAA&#10;" path="m,l8668,e" filled="f" strokeweight="1.06pt">
                    <v:path arrowok="t" o:connecttype="custom" o:connectlocs="0,0;8668,0" o:connectangles="0,0"/>
                  </v:shape>
                </v:group>
                <v:group id="Group 278" o:spid="_x0000_s1030" style="position:absolute;left:20;top:20;width:2;height:4128" coordorigin="20,20" coordsize="2,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79" o:spid="_x0000_s1031" style="position:absolute;left:20;top:20;width:2;height:4128;visibility:visible;mso-wrap-style:square;v-text-anchor:top" coordsize="2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9hMMA&#10;AADcAAAADwAAAGRycy9kb3ducmV2LnhtbESPS4vCQBCE74L/YWjB2zpR1wfRUUQQPOzFB3ptM52H&#10;ZnpCZozZf78jLHgsquorarluTSkaql1hWcFwEIEgTqwuOFNwPu2+5iCcR9ZYWiYFv+Rgvep2lhhr&#10;++IDNUefiQBhF6OC3PsqltIlORl0A1sRBy+1tUEfZJ1JXeMrwE0pR1E0lQYLDgs5VrTNKXkcn0bB&#10;7Jsmey2b6/AnNe5+2aW3uW2U6vfazQKEp9Z/wv/tvVYwicbwPh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r9hMMAAADcAAAADwAAAAAAAAAAAAAAAACYAgAAZHJzL2Rv&#10;d25yZXYueG1sUEsFBgAAAAAEAAQA9QAAAIgDAAAAAA==&#10;" path="m,l,4128e" filled="f" strokeweight="1.06pt">
                    <v:path arrowok="t" o:connecttype="custom" o:connectlocs="0,20;0,4148" o:connectangles="0,0"/>
                  </v:shape>
                </v:group>
                <v:group id="Group 280" o:spid="_x0000_s1032" style="position:absolute;left:8670;top:20;width:2;height:4128" coordorigin="8670,20" coordsize="2,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81" o:spid="_x0000_s1033" style="position:absolute;left:8670;top:20;width:2;height:4128;visibility:visible;mso-wrap-style:square;v-text-anchor:top" coordsize="2,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Aa8IA&#10;AADcAAAADwAAAGRycy9kb3ducmV2LnhtbESPT4vCMBTE7wt+h/AEb2vqYlepRpEFwYMXXdHrs3n9&#10;o81LaWKt394IgsdhZn7DzJedqURLjSstKxgNIxDEqdUl5woO/+vvKQjnkTVWlknBgxwsF72vOSba&#10;3nlH7d7nIkDYJaig8L5OpHRpQQbd0NbEwctsY9AH2eRSN3gPcFPJnyj6lQZLDgsF1vRXUHrd34yC&#10;yZjijZbtabTNjLsc19l5alulBv1uNQPhqfOf8Lu90QriKIb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8BrwgAAANwAAAAPAAAAAAAAAAAAAAAAAJgCAABkcnMvZG93&#10;bnJldi54bWxQSwUGAAAAAAQABAD1AAAAhwMAAAAA&#10;" path="m,l,4128e" filled="f" strokeweight="1.06pt">
                    <v:path arrowok="t" o:connecttype="custom" o:connectlocs="0,20;0,4148" o:connectangles="0,0"/>
                  </v:shape>
                </v:group>
                <v:group id="Group 282" o:spid="_x0000_s1034" style="position:absolute;left:11;top:4158;width:8669;height:2" coordorigin="11,4158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83" o:spid="_x0000_s1035" style="position:absolute;left:11;top:4158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4isYA&#10;AADcAAAADwAAAGRycy9kb3ducmV2LnhtbESP3WoCMRSE74W+QziF3mmi0CqrUUp/oCAWavsAx81x&#10;s3ZzsiTZde3TNwWhl8PMfMOsNoNrRE8h1p41TCcKBHHpTc2Vhq/P1/ECREzIBhvPpOFCETbrm9EK&#10;C+PP/EH9PlUiQzgWqMGm1BZSxtKSwzjxLXH2jj44TFmGSpqA5wx3jZwp9SAd1pwXLLb0ZKn83ndO&#10;w6zbbYOa7l6e7Y+tt6fD+2XRd1rf3Q6PSxCJhvQfvrbfjIZ7NYe/M/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h4isYAAADcAAAADwAAAAAAAAAAAAAAAACYAgAAZHJz&#10;L2Rvd25yZXYueG1sUEsFBgAAAAAEAAQA9QAAAIsDAAAAAA==&#10;" path="m,l8668,e" filled="f" strokeweight="1.06pt">
                    <v:path arrowok="t" o:connecttype="custom" o:connectlocs="0,0;8668,0" o:connectangles="0,0"/>
                  </v:shape>
                </v:group>
                <v:group id="Group 284" o:spid="_x0000_s1036" style="position:absolute;left:56;top:3772;width:1440;height:540" coordorigin="56,3772" coordsize="14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85" o:spid="_x0000_s1037" style="position:absolute;left:56;top:3772;width:1440;height:540;visibility:visible;mso-wrap-style:square;v-text-anchor:top" coordsize="14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TRMQA&#10;AADcAAAADwAAAGRycy9kb3ducmV2LnhtbESPUWvCMBSF3wf+h3CFvc1Ewc51RhFh4Jgw1MJeL81d&#10;U2xuSpPZ+u8XQfDxcM75Dme5HlwjLtSF2rOG6USBIC69qbnSUJw+XhYgQkQ22HgmDVcKsF6NnpaY&#10;G9/zgS7HWIkE4ZCjBhtjm0sZSksOw8S3xMn79Z3DmGRXSdNhn+CukTOlMumw5rRgsaWtpfJ8/HMa&#10;stesL4bt5xf+fNuZV8XeXs+l1s/jYfMOItIQH+F7e2c0zNUb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00TEAAAA3AAAAA8AAAAAAAAAAAAAAAAAmAIAAGRycy9k&#10;b3ducmV2LnhtbFBLBQYAAAAABAAEAPUAAACJAwAAAAA=&#10;" path="m720,l603,4,492,14,389,31,294,52,210,79r-71,32l80,146,21,206,,270r2,23l36,356r71,57l173,446r78,29l340,500r99,19l547,533r114,7l720,540r59,l893,533r107,-14l1099,500r89,-25l1266,446r66,-33l1383,375r47,-61l1440,270r-3,-22l1403,185r-71,-57l1266,95,1188,65,1099,41,1000,22,893,8,779,1,720,xe" filled="f" strokecolor="red" strokeweight="2pt">
                    <v:path arrowok="t" o:connecttype="custom" o:connectlocs="720,3772;603,3776;492,3786;389,3803;294,3824;210,3851;139,3883;80,3918;21,3978;0,4042;2,4065;36,4128;107,4185;173,4218;251,4247;340,4272;439,4291;547,4305;661,4312;720,4312;779,4312;893,4305;1000,4291;1099,4272;1188,4247;1266,4218;1332,4185;1383,4147;1430,4086;1440,4042;1437,4020;1403,3957;1332,3900;1266,3867;1188,3837;1099,3813;1000,3794;893,3780;779,3773;720,3772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spacing w:before="2"/>
        <w:rPr>
          <w:rFonts w:ascii="Arial" w:eastAsia="Arial" w:hAnsi="Arial" w:cs="Arial"/>
          <w:sz w:val="18"/>
          <w:szCs w:val="18"/>
        </w:rPr>
      </w:pPr>
    </w:p>
    <w:p w:rsidR="00F96F34" w:rsidRPr="00F85203" w:rsidRDefault="00F96F34" w:rsidP="00F85203">
      <w:pPr>
        <w:pStyle w:val="BodyText"/>
        <w:spacing w:before="72" w:line="250" w:lineRule="auto"/>
        <w:ind w:left="300" w:right="590"/>
        <w:sectPr w:rsidR="00F96F34" w:rsidRPr="00F85203" w:rsidSect="00AF5A2E">
          <w:footerReference w:type="default" r:id="rId43"/>
          <w:type w:val="continuous"/>
          <w:pgSz w:w="12240" w:h="15840" w:code="1"/>
          <w:pgMar w:top="1380" w:right="1500" w:bottom="274" w:left="1500" w:header="0" w:footer="0" w:gutter="0"/>
          <w:cols w:space="720"/>
        </w:sectPr>
      </w:pPr>
      <w:r>
        <w:rPr>
          <w:spacing w:val="-2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pending</w:t>
      </w:r>
      <w:r>
        <w:rPr>
          <w:spacing w:val="3"/>
        </w:rPr>
        <w:t xml:space="preserve"> </w:t>
      </w:r>
      <w:r>
        <w:rPr>
          <w:spacing w:val="-1"/>
        </w:rPr>
        <w:t>renewals</w:t>
      </w:r>
      <w:r w:rsidR="000F531E">
        <w:rPr>
          <w:spacing w:val="1"/>
        </w:rPr>
        <w:t xml:space="preserve"> </w:t>
      </w:r>
      <w:r>
        <w:rPr>
          <w:spacing w:val="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window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pop</w:t>
      </w:r>
      <w:r>
        <w:rPr>
          <w:spacing w:val="-2"/>
        </w:rPr>
        <w:t xml:space="preserve"> </w:t>
      </w:r>
      <w:r>
        <w:rPr>
          <w:spacing w:val="1"/>
        </w:rPr>
        <w:t>up</w:t>
      </w:r>
      <w:r>
        <w:rPr>
          <w:spacing w:val="-2"/>
        </w:rPr>
        <w:t xml:space="preserve"> to</w:t>
      </w:r>
      <w:r>
        <w:rPr>
          <w:spacing w:val="55"/>
        </w:rP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submissions</w:t>
      </w:r>
      <w:r>
        <w:rPr>
          <w:spacing w:val="-4"/>
        </w:rPr>
        <w:t xml:space="preserve"> </w:t>
      </w:r>
      <w:r>
        <w:rPr>
          <w:spacing w:val="-1"/>
        </w:rPr>
        <w:t>already</w:t>
      </w:r>
      <w:r>
        <w:rPr>
          <w:spacing w:val="-4"/>
        </w:rPr>
        <w:t xml:space="preserve"> </w:t>
      </w:r>
      <w:r>
        <w:t>exist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inquire</w:t>
      </w:r>
      <w:r>
        <w:rPr>
          <w:spacing w:val="3"/>
        </w:rPr>
        <w:t xml:space="preserve"> </w:t>
      </w:r>
      <w:r>
        <w:rPr>
          <w:spacing w:val="-3"/>
        </w:rPr>
        <w:t>if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want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2"/>
        </w:rPr>
        <w:t xml:space="preserve">create </w:t>
      </w:r>
      <w:r>
        <w:t>a</w:t>
      </w:r>
      <w:r>
        <w:rPr>
          <w:spacing w:val="3"/>
        </w:rPr>
        <w:t xml:space="preserve"> </w:t>
      </w:r>
      <w:r w:rsidR="00F85203">
        <w:t>new</w:t>
      </w:r>
    </w:p>
    <w:p w:rsidR="00F96F34" w:rsidRDefault="00F96F34" w:rsidP="00F85203">
      <w:pPr>
        <w:spacing w:before="50" w:line="250" w:lineRule="auto"/>
        <w:ind w:left="109" w:right="277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1039C92" wp14:editId="029A40F8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486" name="Group 566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487" name="Freeform 567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68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489" name="Freeform 569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70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491" name="Freeform 571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72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493" name="Freeform 573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74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495" name="Freeform 575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76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497" name="Freeform 577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ED257" id="Group 485" o:spid="_x0000_s1026" style="position:absolute;margin-left:23.95pt;margin-top:24.9pt;width:565.1pt;height:743.6pt;z-index:-251648000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">
                <v:group id="Group 566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67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IksQA&#10;AADcAAAADwAAAGRycy9kb3ducmV2LnhtbESP3YrCMBSE74V9h3AW9k5TRVSqURZhQRBW/GFZ747N&#10;sSk2J6WJtb69EQQvh5n5hpktWluKhmpfOFbQ7yUgiDOnC84VHPY/3QkIH5A1lo5JwZ08LOYfnRmm&#10;2t14S80u5CJC2KeowIRQpVL6zJBF33MVcfTOrrYYoqxzqWu8Rbgt5SBJRtJiwXHBYEVLQ9lld7UK&#10;Qv9saD/4Wx6KzXGo7Xp1an7/lfr6bL+nIAK14R1+tVdawXAy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yJLEAAAA3AAAAA8AAAAAAAAAAAAAAAAAmAIAAGRycy9k&#10;b3ducmV2LnhtbFBLBQYAAAAABAAEAPUAAACJAwAAAAA=&#10;" path="m,l11242,e" filled="f" strokeweight="1.06pt">
                    <v:path arrowok="t" o:connecttype="custom" o:connectlocs="0,0;11242,0" o:connectangles="0,0"/>
                  </v:shape>
                </v:group>
                <v:group id="Group 568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69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P18UA&#10;AADcAAAADwAAAGRycy9kb3ducmV2LnhtbESP0WrCQBRE3wv+w3KFvjUbS0lj6ipSEIJQsJoPuGRv&#10;k2j2bsxuYvz7rlDo4zAzZ5jVZjKtGKl3jWUFiygGQVxa3XCloDjtXlIQziNrbC2Tgjs52KxnTyvM&#10;tL3xN41HX4kAYZehgtr7LpPSlTUZdJHtiIP3Y3uDPsi+krrHW4CbVr7GcSINNhwWauzos6bychyM&#10;gmm3v57j/L1cpHmBwzLZJl/ng1LP82n7AcLT5P/Df+1cK3hLl/A4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U/X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70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71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odsYA&#10;AADcAAAADwAAAGRycy9kb3ducmV2LnhtbESPT2vCQBTE70K/w/IKvZmNImKjq4RKoUo9+A/x9sg+&#10;k9Ts25DdmvTbu4LQ4zAzv2Fmi85U4kaNKy0rGEQxCOLM6pJzBYf9Z38CwnlkjZVlUvBHDhbzl94M&#10;E21b3tJt53MRIOwSVFB4XydSuqwggy6yNXHwLrYx6INscqkbbAPcVHIYx2NpsOSwUGBNHwVl192v&#10;UcCdb6+b9DuNj+fR9nwqf1br8VKpt9cunYLw1Pn/8LP9pRWM3gf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ods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572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73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u4MUA&#10;AADcAAAADwAAAGRycy9kb3ducmV2LnhtbESP0WrCQBRE3wv9h+UKvtWNVdIYXUUKQhAKrc0HXLLX&#10;JJq9m2bXJP69Wyj0cZiZM8xmN5pG9NS52rKC+SwCQVxYXXOpIP8+vCQgnEfW2FgmBXdysNs+P20w&#10;1XbgL+pPvhQBwi5FBZX3bSqlKyoy6Ga2JQ7e2XYGfZBdKXWHQ4CbRr5GUSwN1hwWKmzpvaLieroZ&#10;BePh+HOJsrdinmQ53lbxPv64fCo1nYz7NQhPo/8P/7UzrWC5WsDv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O7g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74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75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CxMUA&#10;AADcAAAADwAAAGRycy9kb3ducmV2LnhtbESP0WrCQBRE3wv9h+UWfKublig1ukqIWKxPNvoB1+w1&#10;CWbvhuyqqV/vFgQfh5k5w8wWvWnEhTpXW1bwMYxAEBdW11wq2O9W718gnEfW2FgmBX/kYDF/fZlh&#10;ou2Vf+mS+1IECLsEFVTet4mUrqjIoBvaljh4R9sZ9EF2pdQdXgPcNPIzisbSYM1hocKWsoqKU342&#10;Cr7tbbxdbjc/cdzsDtk5TZdZnio1eOvTKQhPvX+GH+21VhBPR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4LE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576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77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aZ8cA&#10;AADcAAAADwAAAGRycy9kb3ducmV2LnhtbESPT2vCQBTE7wW/w/IEL6VuFKltdBX/IHiwBWMPentk&#10;n0kw+zZm1xi/vVso9DjMzG+Y6bw1pWiodoVlBYN+BII4tbrgTMHPYfP2AcJ5ZI2lZVLwIAfzWedl&#10;irG2d95Tk/hMBAi7GBXk3lexlC7NyaDr24o4eGdbG/RB1pnUNd4D3JRyGEXv0mDBYSHHilY5pZfk&#10;ZhRcfPJ6PJqv5rsZ2dO1OuzWy1OqVK/bLiYgPLX+P/zX3moFo88x/J4JR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SWmf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spacing w:val="-1"/>
        </w:rPr>
        <w:t>renewal.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</w:rPr>
        <w:t>OK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1"/>
        </w:rPr>
        <w:t>or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  <w:spacing w:val="-1"/>
        </w:rPr>
        <w:t>Cancel</w:t>
      </w:r>
      <w:r>
        <w:rPr>
          <w:rFonts w:ascii="Arial"/>
          <w:spacing w:val="-1"/>
        </w:rPr>
        <w:t>.</w:t>
      </w:r>
      <w:r>
        <w:rPr>
          <w:rFonts w:ascii="Arial"/>
          <w:spacing w:val="2"/>
        </w:rPr>
        <w:t xml:space="preserve"> </w:t>
      </w:r>
      <w:r>
        <w:rPr>
          <w:rFonts w:ascii="Arial"/>
          <w:b/>
          <w:spacing w:val="-2"/>
        </w:rPr>
        <w:t>(Note: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Cancel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means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no.)</w:t>
      </w: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Pr="000F531E" w:rsidRDefault="000F531E" w:rsidP="000F531E">
      <w:pPr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BA77BD" wp14:editId="0CD3EBB1">
            <wp:extent cx="4191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F96F34" w:rsidRDefault="00F96F34" w:rsidP="00F96F34">
      <w:pPr>
        <w:ind w:left="120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1"/>
        </w:rPr>
        <w:t>Renewal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spacing w:val="-1"/>
        </w:rPr>
        <w:t>summary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window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opens.</w:t>
      </w:r>
    </w:p>
    <w:p w:rsidR="00F96F34" w:rsidRDefault="00F96F34" w:rsidP="00F96F34">
      <w:pPr>
        <w:spacing w:before="10"/>
        <w:rPr>
          <w:rFonts w:ascii="Arial" w:eastAsia="Arial" w:hAnsi="Arial" w:cs="Arial"/>
          <w:sz w:val="18"/>
          <w:szCs w:val="18"/>
        </w:rPr>
      </w:pPr>
    </w:p>
    <w:p w:rsidR="00F96F34" w:rsidRPr="000F531E" w:rsidRDefault="00F96F34" w:rsidP="000F531E">
      <w:pPr>
        <w:spacing w:line="200" w:lineRule="atLeast"/>
        <w:ind w:left="1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912AB45" wp14:editId="3C4159B9">
            <wp:extent cx="5511253" cy="3461766"/>
            <wp:effectExtent l="0" t="0" r="0" b="0"/>
            <wp:docPr id="43" name="image10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53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pStyle w:val="BodyText"/>
        <w:spacing w:before="148" w:line="254" w:lineRule="auto"/>
        <w:ind w:left="120" w:right="300"/>
      </w:pPr>
      <w:r>
        <w:t>Type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comments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rFonts w:cs="Arial"/>
          <w:b/>
          <w:bCs/>
          <w:spacing w:val="-1"/>
        </w:rPr>
        <w:t>Renewal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  <w:spacing w:val="-2"/>
        </w:rPr>
        <w:t xml:space="preserve">Summary </w:t>
      </w:r>
      <w:r>
        <w:rPr>
          <w:spacing w:val="1"/>
        </w:rPr>
        <w:t>box.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example:</w:t>
      </w:r>
      <w:r>
        <w:rPr>
          <w:spacing w:val="2"/>
        </w:rPr>
        <w:t xml:space="preserve"> </w:t>
      </w:r>
      <w:r>
        <w:rPr>
          <w:spacing w:val="-2"/>
        </w:rPr>
        <w:t>“Research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progressing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planned.</w:t>
      </w:r>
    </w:p>
    <w:p w:rsidR="00F96F34" w:rsidRDefault="00F96F34" w:rsidP="00F96F34">
      <w:pPr>
        <w:pStyle w:val="BodyText"/>
        <w:spacing w:before="192" w:line="254" w:lineRule="auto"/>
        <w:ind w:left="120" w:right="201"/>
        <w:rPr>
          <w:spacing w:val="-2"/>
        </w:rPr>
      </w:pPr>
      <w:r>
        <w:rPr>
          <w:b/>
        </w:rPr>
        <w:t>Save</w:t>
      </w:r>
      <w:r>
        <w:rPr>
          <w:b/>
          <w:spacing w:val="3"/>
        </w:rPr>
        <w:t xml:space="preserve"> </w:t>
      </w:r>
      <w:r>
        <w:rPr>
          <w:spacing w:val="-2"/>
        </w:rPr>
        <w:t>when</w:t>
      </w:r>
      <w:r>
        <w:rPr>
          <w:spacing w:val="3"/>
        </w:rPr>
        <w:t xml:space="preserve"> </w:t>
      </w:r>
      <w:r>
        <w:rPr>
          <w:spacing w:val="-1"/>
        </w:rPr>
        <w:t>complete.</w:t>
      </w:r>
      <w:r>
        <w:t xml:space="preserve">   </w:t>
      </w:r>
      <w:r>
        <w:rPr>
          <w:spacing w:val="-1"/>
        </w:rPr>
        <w:t>Renewal</w:t>
      </w:r>
      <w:r>
        <w:rPr>
          <w:spacing w:val="-5"/>
        </w:rPr>
        <w:t xml:space="preserve"> </w:t>
      </w:r>
      <w:r>
        <w:rPr>
          <w:spacing w:val="1"/>
        </w:rP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created.</w:t>
      </w:r>
      <w:r>
        <w:t xml:space="preserve"> </w:t>
      </w:r>
      <w:r>
        <w:rPr>
          <w:spacing w:val="4"/>
        </w:rPr>
        <w:t xml:space="preserve"> </w:t>
      </w:r>
      <w:r w:rsidR="000F531E">
        <w:rPr>
          <w:spacing w:val="-2"/>
        </w:rPr>
        <w:t>Select the General Info Tab. This will bring up the IRB Continuing Review Questionnaire.</w:t>
      </w:r>
    </w:p>
    <w:p w:rsidR="000F531E" w:rsidRDefault="000F531E" w:rsidP="00F96F34">
      <w:pPr>
        <w:pStyle w:val="BodyText"/>
        <w:spacing w:before="192" w:line="254" w:lineRule="auto"/>
        <w:ind w:left="120" w:right="201"/>
      </w:pPr>
      <w:r>
        <w:rPr>
          <w:noProof/>
        </w:rPr>
        <w:lastRenderedPageBreak/>
        <w:drawing>
          <wp:inline distT="0" distB="0" distL="0" distR="0" wp14:anchorId="5474BAE1" wp14:editId="4325AC46">
            <wp:extent cx="5651500" cy="2006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0F531E" w:rsidP="00F96F34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Select the IRB Continuing Review Questionnaire and work your way through the questions until complete.</w:t>
      </w:r>
    </w:p>
    <w:p w:rsidR="000F531E" w:rsidRDefault="000F531E" w:rsidP="00F96F34">
      <w:pPr>
        <w:rPr>
          <w:rFonts w:ascii="Arial" w:eastAsia="Arial" w:hAnsi="Arial" w:cs="Arial"/>
          <w:sz w:val="20"/>
          <w:szCs w:val="20"/>
        </w:rPr>
      </w:pPr>
    </w:p>
    <w:p w:rsidR="00F96F34" w:rsidRPr="00B05411" w:rsidRDefault="000F531E" w:rsidP="000F531E">
      <w:pPr>
        <w:rPr>
          <w:rFonts w:ascii="Arial" w:eastAsia="Arial" w:hAnsi="Arial" w:cs="Arial"/>
          <w:sz w:val="20"/>
          <w:szCs w:val="20"/>
        </w:rPr>
        <w:sectPr w:rsidR="00F96F34" w:rsidRPr="00B05411" w:rsidSect="00AF5A2E">
          <w:footerReference w:type="default" r:id="rId47"/>
          <w:type w:val="continuous"/>
          <w:pgSz w:w="12240" w:h="15840" w:code="1"/>
          <w:pgMar w:top="1380" w:right="1660" w:bottom="274" w:left="1680" w:header="0" w:footer="0" w:gutter="0"/>
          <w:cols w:space="720"/>
        </w:sectPr>
      </w:pPr>
      <w:r>
        <w:rPr>
          <w:noProof/>
        </w:rPr>
        <w:drawing>
          <wp:inline distT="0" distB="0" distL="0" distR="0" wp14:anchorId="73A9B701" wp14:editId="6EA8285F">
            <wp:extent cx="5553075" cy="2314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Pr="00B05411" w:rsidRDefault="00F96F34" w:rsidP="00B05411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4FB5B27" wp14:editId="39E4A103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463" name="Group 579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464" name="Freeform 580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81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466" name="Freeform 582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83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468" name="Freeform 584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85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470" name="Freeform 586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87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472" name="Freeform 588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89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474" name="Freeform 590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167E6" id="Group 462" o:spid="_x0000_s1026" style="position:absolute;margin-left:23.95pt;margin-top:24.9pt;width:565.1pt;height:743.6pt;z-index:-25164697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">
                <v:group id="Group 579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80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wH8QA&#10;AADcAAAADwAAAGRycy9kb3ducmV2LnhtbESPQYvCMBSE74L/IbwFb5oqRaQaZREEYUFZFdHb2+bZ&#10;lG1eSpOt9d9vBMHjMDPfMItVZyvRUuNLxwrGowQEce50yYWC03EznIHwAVlj5ZgUPMjDatnvLTDT&#10;7s7f1B5CISKEfYYKTAh1JqXPDVn0I1cTR+/mGoshyqaQusF7hNtKTpJkKi2WHBcM1rQ2lP8e/qyC&#10;ML4ZOk7O61O5v6bafm1/2t1FqcFH9zkHEagL7/CrvdUK0mk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NsB/EAAAA3AAAAA8AAAAAAAAAAAAAAAAAmAIAAGRycy9k&#10;b3ducmV2LnhtbFBLBQYAAAAABAAEAPUAAACJAwAAAAA=&#10;" path="m,l11242,e" filled="f" strokeweight="1.06pt">
                    <v:path arrowok="t" o:connecttype="custom" o:connectlocs="0,0;11242,0" o:connectangles="0,0"/>
                  </v:shape>
                </v:group>
                <v:group id="Group 581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82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9X8UA&#10;AADcAAAADwAAAGRycy9kb3ducmV2LnhtbESP3WrCQBSE7wu+w3IK3tWNRbY2dRUpBEKhYK0PcMie&#10;JrHZszG7+enbdwXBy2FmvmE2u8k2YqDO1441LBcJCOLCmZpLDafv7GkNwgdkg41j0vBHHnbb2cMG&#10;U+NG/qLhGEoRIexT1FCF0KZS+qIii37hWuLo/bjOYoiyK6XpcIxw28jnJFHSYs1xocKW3isqfo+9&#10;1TBlH5dzkr8Uy3V+wv5V7dXn+aD1/HHav4EINIV7+NbOjYaVUnA9E4+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j1f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583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84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MxzMQA&#10;AADcAAAADwAAAGRycy9kb3ducmV2LnhtbERPTWvCQBC9C/6HZQRvZmORUNKsEhShlvaQVCnehuw0&#10;Sc3OhuzWpP++eyj0+Hjf2W4ynbjT4FrLCtZRDIK4srrlWsH5/bh6BOE8ssbOMin4IQe77XyWYart&#10;yAXdS1+LEMIuRQWN930qpasaMugi2xMH7tMOBn2AQy31gGMIN518iONEGmw5NDTY076h6lZ+GwU8&#10;+fH2lr/m8eW6Ka4f7dfpJTkotVxM+RMIT5P/F/+5n7WCTRLWhj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MczEAAAA3AAAAA8AAAAAAAAAAAAAAAAAmAIAAGRycy9k&#10;b3ducmV2LnhtbFBLBQYAAAAABAAEAPUAAACJAwAAAAA=&#10;" path="m,l,14832e" filled="f" strokeweight="1.97pt">
                    <v:path arrowok="t" o:connecttype="custom" o:connectlocs="0,518;0,15350" o:connectangles="0,0"/>
                  </v:shape>
                </v:group>
                <v:group id="Group 585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86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WbcEA&#10;AADcAAAADwAAAGRycy9kb3ducmV2LnhtbERPy4rCMBTdC/5DuAPuNFWkOh1TEUEogqCOH3Bp7vQx&#10;zU1tota/NwvB5eG8V+veNOJOnassK5hOIhDEudUVFwouv7vxEoTzyBoby6TgSQ7W6XCwwkTbB5/o&#10;fvaFCCHsElRQet8mUrq8JINuYlviwP3ZzqAPsCuk7vARwk0jZ1EUS4MVh4YSW9qWlP+fb0ZBv9tf&#10;6yhb5NNldsHbd7yJD/VRqdFXv/kB4an3H/HbnWkF80W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elm3BAAAA3AAAAA8AAAAAAAAAAAAAAAAAmAIAAGRycy9kb3du&#10;cmV2LnhtbFBLBQYAAAAABAAEAPUAAACGAwAAAAA=&#10;" path="m,l,14804e" filled="f" strokeweight="1.06pt">
                    <v:path arrowok="t" o:connecttype="custom" o:connectlocs="0,518;0,15322" o:connectangles="0,0"/>
                  </v:shape>
                </v:group>
                <v:group id="Group 587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88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8SsUA&#10;AADcAAAADwAAAGRycy9kb3ducmV2LnhtbESP0WrCQBRE34X+w3ILvummErREVwmRiu2Txn7ANXtN&#10;gtm7Ibtq7Nd3BcHHYWbOMItVbxpxpc7VlhV8jCMQxIXVNZcKfg9fo08QziNrbCyTgjs5WC3fBgtM&#10;tL3xnq65L0WAsEtQQeV9m0jpiooMurFtiYN3sp1BH2RXSt3hLcBNIydRNJUGaw4LFbaUVVSc84tR&#10;sLF/09169/Mdx83hmF3SdJ3lqVLD9z6dg/DU+1f42d5qBfFsAo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vxK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589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90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i6sYA&#10;AADcAAAADwAAAGRycy9kb3ducmV2LnhtbESPQWvCQBSE70L/w/IKXqRuLMGW6Cq1RfCgQqMHvT2y&#10;r0kw+zbNrjH+e1cQPA4z8w0znXemEi01rrSsYDSMQBBnVpecK9jvlm+fIJxH1lhZJgVXcjCfvfSm&#10;mGh74V9qU5+LAGGXoILC+zqR0mUFGXRDWxMH7882Bn2QTS51g5cAN5V8j6KxNFhyWCiwpu+CslN6&#10;NgpOPh0cDmbTbtvYHv/r3fpnccyU6r92XxMQnjr/DD/aK60g/oj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wi6sYAAADcAAAADwAAAAAAAAAAAAAAAACYAgAAZHJz&#10;L2Rvd25yZXYueG1sUEsFBgAAAAAEAAQA9QAAAIs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F96F34" w:rsidRPr="00B05411" w:rsidRDefault="000F531E" w:rsidP="00B05411">
      <w:pPr>
        <w:spacing w:line="252" w:lineRule="auto"/>
        <w:ind w:left="120" w:right="752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If you need to upload attachments, </w:t>
      </w:r>
      <w:r w:rsidR="00B05411">
        <w:rPr>
          <w:rFonts w:ascii="Arial"/>
          <w:spacing w:val="-1"/>
        </w:rPr>
        <w:t xml:space="preserve">make sure that the </w:t>
      </w:r>
      <w:r w:rsidR="00B05411" w:rsidRPr="00B05411">
        <w:rPr>
          <w:rFonts w:ascii="Arial"/>
          <w:b/>
          <w:spacing w:val="-1"/>
        </w:rPr>
        <w:t>Add/Modify Attachments</w:t>
      </w:r>
      <w:r w:rsidR="00B05411">
        <w:rPr>
          <w:rFonts w:ascii="Arial"/>
          <w:spacing w:val="-1"/>
        </w:rPr>
        <w:t xml:space="preserve"> box is checked in the Renewal Summary tab. Then </w:t>
      </w:r>
      <w:r w:rsidR="00F96F34">
        <w:rPr>
          <w:rFonts w:ascii="Arial"/>
          <w:spacing w:val="-1"/>
        </w:rPr>
        <w:t>select</w:t>
      </w:r>
      <w:r w:rsidR="00F96F34">
        <w:rPr>
          <w:rFonts w:ascii="Arial"/>
          <w:spacing w:val="-3"/>
        </w:rPr>
        <w:t xml:space="preserve"> </w:t>
      </w:r>
      <w:r w:rsidR="00F96F34">
        <w:rPr>
          <w:rFonts w:ascii="Arial"/>
          <w:b/>
          <w:spacing w:val="-2"/>
        </w:rPr>
        <w:t xml:space="preserve">Attachments </w:t>
      </w:r>
      <w:r>
        <w:rPr>
          <w:rFonts w:ascii="Arial"/>
          <w:spacing w:val="-1"/>
        </w:rPr>
        <w:t>from 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left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hand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column</w:t>
      </w:r>
      <w:r>
        <w:rPr>
          <w:rFonts w:ascii="Arial"/>
          <w:spacing w:val="3"/>
        </w:rPr>
        <w:t xml:space="preserve"> </w:t>
      </w:r>
      <w:r w:rsidR="00F96F34">
        <w:rPr>
          <w:rFonts w:ascii="Arial"/>
          <w:spacing w:val="1"/>
        </w:rPr>
        <w:t>tab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</w:rPr>
        <w:t>to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spacing w:val="-1"/>
        </w:rPr>
        <w:t>upload.</w:t>
      </w:r>
      <w:r w:rsidR="00F96F34">
        <w:rPr>
          <w:rFonts w:ascii="Arial"/>
          <w:spacing w:val="55"/>
        </w:rPr>
        <w:t xml:space="preserve"> </w:t>
      </w:r>
      <w:r w:rsidR="00F96F34">
        <w:rPr>
          <w:rFonts w:ascii="Arial"/>
          <w:spacing w:val="-1"/>
        </w:rPr>
        <w:t>Select</w:t>
      </w:r>
      <w:r w:rsidR="00F96F34">
        <w:rPr>
          <w:rFonts w:ascii="Arial"/>
          <w:spacing w:val="2"/>
        </w:rPr>
        <w:t xml:space="preserve"> </w:t>
      </w:r>
      <w:r w:rsidR="00F96F34">
        <w:rPr>
          <w:rFonts w:ascii="Arial"/>
          <w:spacing w:val="-1"/>
        </w:rPr>
        <w:t>the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spacing w:val="-1"/>
        </w:rPr>
        <w:t>appropriate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spacing w:val="1"/>
        </w:rPr>
        <w:t>from</w:t>
      </w:r>
      <w:r w:rsidR="00F96F34">
        <w:rPr>
          <w:rFonts w:ascii="Arial"/>
          <w:spacing w:val="-6"/>
        </w:rPr>
        <w:t xml:space="preserve"> </w:t>
      </w:r>
      <w:r w:rsidR="00F96F34">
        <w:rPr>
          <w:rFonts w:ascii="Arial"/>
          <w:spacing w:val="-1"/>
        </w:rPr>
        <w:t>the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b/>
          <w:spacing w:val="-2"/>
        </w:rPr>
        <w:t>Document</w:t>
      </w:r>
      <w:r w:rsidR="00F96F34">
        <w:rPr>
          <w:rFonts w:ascii="Arial"/>
          <w:b/>
          <w:spacing w:val="-1"/>
        </w:rPr>
        <w:t xml:space="preserve"> </w:t>
      </w:r>
      <w:r w:rsidR="00F96F34">
        <w:rPr>
          <w:rFonts w:ascii="Arial"/>
          <w:b/>
        </w:rPr>
        <w:t>Type</w:t>
      </w:r>
      <w:r w:rsidR="00F96F34">
        <w:rPr>
          <w:rFonts w:ascii="Arial"/>
          <w:b/>
          <w:spacing w:val="-7"/>
        </w:rPr>
        <w:t xml:space="preserve"> </w:t>
      </w:r>
      <w:r w:rsidR="00F96F34">
        <w:rPr>
          <w:rFonts w:ascii="Arial"/>
          <w:b/>
          <w:spacing w:val="-1"/>
        </w:rPr>
        <w:t>drop</w:t>
      </w:r>
      <w:r w:rsidR="00F96F34">
        <w:rPr>
          <w:rFonts w:ascii="Arial"/>
          <w:b/>
        </w:rPr>
        <w:t xml:space="preserve"> </w:t>
      </w:r>
      <w:r w:rsidR="00F96F34">
        <w:rPr>
          <w:rFonts w:ascii="Arial"/>
          <w:spacing w:val="-1"/>
        </w:rPr>
        <w:t>down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spacing w:val="-1"/>
        </w:rPr>
        <w:t>box.</w:t>
      </w:r>
      <w:r w:rsidR="00F96F34">
        <w:rPr>
          <w:rFonts w:ascii="Arial"/>
        </w:rPr>
        <w:t xml:space="preserve"> 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spacing w:val="-1"/>
        </w:rPr>
        <w:t>Type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spacing w:val="-3"/>
        </w:rPr>
        <w:t>in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</w:rPr>
        <w:t>the</w:t>
      </w:r>
      <w:r w:rsidR="00F96F34">
        <w:rPr>
          <w:rFonts w:ascii="Arial"/>
          <w:spacing w:val="47"/>
        </w:rPr>
        <w:t xml:space="preserve"> </w:t>
      </w:r>
      <w:r w:rsidR="00F96F34">
        <w:rPr>
          <w:rFonts w:ascii="Arial"/>
          <w:b/>
          <w:spacing w:val="-2"/>
        </w:rPr>
        <w:t>Description</w:t>
      </w:r>
      <w:r w:rsidR="00F96F34">
        <w:rPr>
          <w:rFonts w:ascii="Arial"/>
          <w:b/>
          <w:spacing w:val="1"/>
        </w:rPr>
        <w:t xml:space="preserve"> </w:t>
      </w:r>
      <w:r w:rsidR="00F96F34">
        <w:rPr>
          <w:rFonts w:ascii="Arial"/>
          <w:spacing w:val="1"/>
        </w:rPr>
        <w:t>of</w:t>
      </w:r>
      <w:r w:rsidR="00F96F34">
        <w:rPr>
          <w:rFonts w:ascii="Arial"/>
          <w:spacing w:val="7"/>
        </w:rPr>
        <w:t xml:space="preserve"> </w:t>
      </w:r>
      <w:r w:rsidR="00F96F34">
        <w:rPr>
          <w:rFonts w:ascii="Arial"/>
          <w:spacing w:val="-3"/>
        </w:rPr>
        <w:t>the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spacing w:val="-1"/>
        </w:rPr>
        <w:t>document.</w:t>
      </w:r>
      <w:r w:rsidR="00F96F34">
        <w:rPr>
          <w:rFonts w:ascii="Arial"/>
        </w:rPr>
        <w:t xml:space="preserve"> 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spacing w:val="-2"/>
        </w:rPr>
        <w:t xml:space="preserve">Then </w:t>
      </w:r>
      <w:r w:rsidR="00F96F34">
        <w:rPr>
          <w:rFonts w:ascii="Arial"/>
        </w:rPr>
        <w:t>use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b/>
          <w:spacing w:val="-2"/>
        </w:rPr>
        <w:t>Browse</w:t>
      </w:r>
      <w:r w:rsidR="00F96F34">
        <w:rPr>
          <w:rFonts w:ascii="Arial"/>
          <w:b/>
          <w:spacing w:val="3"/>
        </w:rPr>
        <w:t xml:space="preserve"> </w:t>
      </w:r>
      <w:r w:rsidR="00F96F34">
        <w:rPr>
          <w:rFonts w:ascii="Arial"/>
        </w:rPr>
        <w:t>to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</w:rPr>
        <w:t>upload</w:t>
      </w:r>
      <w:r w:rsidR="00F96F34">
        <w:rPr>
          <w:rFonts w:ascii="Arial"/>
          <w:spacing w:val="-2"/>
        </w:rPr>
        <w:t xml:space="preserve"> </w:t>
      </w:r>
      <w:r w:rsidR="00F96F34">
        <w:rPr>
          <w:rFonts w:ascii="Arial"/>
          <w:spacing w:val="-1"/>
        </w:rPr>
        <w:t>the</w:t>
      </w:r>
      <w:r w:rsidR="00F96F34">
        <w:rPr>
          <w:rFonts w:ascii="Arial"/>
          <w:spacing w:val="3"/>
        </w:rPr>
        <w:t xml:space="preserve"> </w:t>
      </w:r>
      <w:r w:rsidR="00F96F34">
        <w:rPr>
          <w:rFonts w:ascii="Arial"/>
          <w:spacing w:val="-1"/>
        </w:rPr>
        <w:t>completed</w:t>
      </w:r>
      <w:r w:rsidR="00F96F34">
        <w:rPr>
          <w:rFonts w:ascii="Arial"/>
          <w:spacing w:val="-2"/>
        </w:rPr>
        <w:t xml:space="preserve"> </w:t>
      </w:r>
      <w:r w:rsidR="00B05411">
        <w:rPr>
          <w:rFonts w:ascii="Arial"/>
        </w:rPr>
        <w:t>documents</w:t>
      </w:r>
      <w:r w:rsidR="00F96F34">
        <w:rPr>
          <w:rFonts w:ascii="Arial"/>
          <w:spacing w:val="-6"/>
        </w:rPr>
        <w:t xml:space="preserve"> </w:t>
      </w:r>
      <w:r w:rsidR="00F96F34">
        <w:rPr>
          <w:rFonts w:ascii="Arial"/>
          <w:spacing w:val="1"/>
        </w:rPr>
        <w:t>from</w:t>
      </w:r>
      <w:r w:rsidR="00F96F34">
        <w:rPr>
          <w:rFonts w:ascii="Arial"/>
          <w:spacing w:val="55"/>
        </w:rPr>
        <w:t xml:space="preserve"> </w:t>
      </w:r>
      <w:r w:rsidR="00F96F34">
        <w:rPr>
          <w:rFonts w:ascii="Arial"/>
          <w:spacing w:val="1"/>
        </w:rPr>
        <w:t>your</w:t>
      </w:r>
      <w:r w:rsidR="00F96F34">
        <w:rPr>
          <w:rFonts w:ascii="Arial"/>
        </w:rPr>
        <w:t xml:space="preserve"> </w:t>
      </w:r>
      <w:r w:rsidR="00F96F34">
        <w:rPr>
          <w:rFonts w:ascii="Arial"/>
          <w:spacing w:val="-1"/>
        </w:rPr>
        <w:t>computer</w:t>
      </w:r>
      <w:r w:rsidR="00F96F34">
        <w:rPr>
          <w:rFonts w:ascii="Arial"/>
          <w:spacing w:val="-6"/>
        </w:rPr>
        <w:t xml:space="preserve"> </w:t>
      </w:r>
      <w:r w:rsidR="00F96F34">
        <w:rPr>
          <w:rFonts w:ascii="Arial"/>
          <w:spacing w:val="-1"/>
        </w:rPr>
        <w:t>files.</w:t>
      </w:r>
      <w:r w:rsidR="00F96F34">
        <w:rPr>
          <w:rFonts w:ascii="Arial"/>
          <w:spacing w:val="59"/>
        </w:rPr>
        <w:t xml:space="preserve"> </w:t>
      </w:r>
      <w:r w:rsidR="00F96F34">
        <w:rPr>
          <w:rFonts w:ascii="Arial"/>
          <w:spacing w:val="-2"/>
        </w:rPr>
        <w:t>Click</w:t>
      </w:r>
      <w:r w:rsidR="00F96F34">
        <w:rPr>
          <w:rFonts w:ascii="Arial"/>
          <w:spacing w:val="1"/>
        </w:rPr>
        <w:t xml:space="preserve"> </w:t>
      </w:r>
      <w:r w:rsidR="00F96F34">
        <w:rPr>
          <w:rFonts w:ascii="Arial"/>
          <w:b/>
          <w:spacing w:val="-1"/>
        </w:rPr>
        <w:t>Save</w:t>
      </w:r>
      <w:r w:rsidR="00F96F34">
        <w:rPr>
          <w:rFonts w:ascii="Arial"/>
          <w:spacing w:val="-1"/>
        </w:rPr>
        <w:t>.</w:t>
      </w:r>
    </w:p>
    <w:p w:rsidR="00F96F34" w:rsidRDefault="00F96F34" w:rsidP="00F96F34">
      <w:pPr>
        <w:spacing w:before="11"/>
        <w:rPr>
          <w:rFonts w:ascii="Arial" w:eastAsia="Arial" w:hAnsi="Arial" w:cs="Arial"/>
          <w:sz w:val="11"/>
          <w:szCs w:val="11"/>
        </w:rPr>
      </w:pPr>
    </w:p>
    <w:p w:rsidR="00F96F34" w:rsidRPr="00B05411" w:rsidRDefault="00F96F34" w:rsidP="00B05411">
      <w:pPr>
        <w:pStyle w:val="BodyText"/>
        <w:spacing w:before="72"/>
        <w:ind w:left="120"/>
        <w:sectPr w:rsidR="00F96F34" w:rsidRPr="00B05411" w:rsidSect="00AF5A2E">
          <w:footerReference w:type="default" r:id="rId49"/>
          <w:type w:val="continuous"/>
          <w:pgSz w:w="12240" w:h="15840" w:code="1"/>
          <w:pgMar w:top="1360" w:right="1460" w:bottom="274" w:left="1680" w:header="0" w:footer="0" w:gutter="0"/>
          <w:cols w:space="720"/>
        </w:sectPr>
      </w:pP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2"/>
        </w:rPr>
        <w:t>Submit</w:t>
      </w:r>
      <w:r>
        <w:rPr>
          <w:b/>
          <w:spacing w:val="-1"/>
        </w:rPr>
        <w:t xml:space="preserve"> to</w:t>
      </w:r>
      <w:r>
        <w:rPr>
          <w:b/>
          <w:spacing w:val="5"/>
        </w:rPr>
        <w:t xml:space="preserve"> </w:t>
      </w:r>
      <w:r>
        <w:rPr>
          <w:b/>
          <w:spacing w:val="-2"/>
        </w:rPr>
        <w:t>IRB</w:t>
      </w:r>
      <w:r>
        <w:rPr>
          <w:b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rPr>
          <w:spacing w:val="-1"/>
        </w:rPr>
        <w:t>your request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renewal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IRB </w:t>
      </w:r>
      <w:r>
        <w:rPr>
          <w:spacing w:val="1"/>
        </w:rPr>
        <w:t>for</w:t>
      </w:r>
      <w:r>
        <w:rPr>
          <w:spacing w:val="-6"/>
        </w:rPr>
        <w:t xml:space="preserve"> </w:t>
      </w:r>
      <w:r>
        <w:t xml:space="preserve">formal </w:t>
      </w:r>
      <w:r w:rsidR="00B05411">
        <w:rPr>
          <w:spacing w:val="-1"/>
        </w:rPr>
        <w:t>review.</w:t>
      </w:r>
    </w:p>
    <w:p w:rsidR="00F96F34" w:rsidRPr="00B05411" w:rsidRDefault="00F96F34" w:rsidP="00B05411">
      <w:pPr>
        <w:pStyle w:val="Heading1"/>
        <w:spacing w:before="38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0635388" wp14:editId="6D88628B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430" name="Group 592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431" name="Freeform 593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94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433" name="Freeform 595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96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435" name="Freeform 597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98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437" name="Freeform 599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600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439" name="Freeform 601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602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441" name="Freeform 603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C9C47" id="Group 429" o:spid="_x0000_s1026" style="position:absolute;margin-left:23.95pt;margin-top:24.9pt;width:565.1pt;height:743.6pt;z-index:-251645952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">
                <v:group id="Group 592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93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8msUA&#10;AADcAAAADwAAAGRycy9kb3ducmV2LnhtbESPQWvCQBSE74X+h+UVequbWCkS3UgRCoJgqYZSb8/s&#10;SzaYfRuya4z/vlsoeBxm5htmuRptKwbqfeNYQTpJQBCXTjdcKygOHy9zED4ga2wdk4IbeVjljw9L&#10;zLS78hcN+1CLCGGfoQITQpdJ6UtDFv3EdcTRq1xvMUTZ11L3eI1w28ppkrxJiw3HBYMdrQ2V5/3F&#10;KghpZegw/V4Xzedxpu12cxp2P0o9P43vCxCBxnAP/7c3WsHsNY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Tya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594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95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x2sQA&#10;AADcAAAADwAAAGRycy9kb3ducmV2LnhtbESP3YrCMBSE74V9h3AW9k5Tf6huNYoIQhEE7foAh+bY&#10;1m1Ouk3U7tsbQfBymJlvmMWqM7W4UesqywqGgwgEcW51xYWC08+2PwPhPLLG2jIp+CcHq+VHb4GJ&#10;tnc+0i3zhQgQdgkqKL1vEildXpJBN7ANcfDOtjXog2wLqVu8B7ip5SiKYmmw4rBQYkObkvLf7GoU&#10;dNvd3yVKp/lwlp7w+h2v4/3loNTXZ7eeg/DU+Xf41U61gsl4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sdr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596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97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xT8cA&#10;AADcAAAADwAAAGRycy9kb3ducmV2LnhtbESPQWvCQBSE74L/YXlCb7rRWimpmxCUQiv1oFWKt0f2&#10;mUSzb0N2a+K/7xYKPQ4z8w2zTHtTixu1rrKsYDqJQBDnVldcKDh8vo6fQTiPrLG2TAru5CBNhoMl&#10;xtp2vKPb3hciQNjFqKD0vomldHlJBt3ENsTBO9vWoA+yLaRusQtwU8tZFC2kwYrDQokNrUrKr/tv&#10;o4B731232UcWHU/z3emrurxvFmulHkZ99gLCU+//w3/tN61g/vgE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sU/HAAAA3AAAAA8AAAAAAAAAAAAAAAAAmAIAAGRy&#10;cy9kb3ducmV2LnhtbFBLBQYAAAAABAAEAPUAAACMAwAAAAA=&#10;" path="m,l,14832e" filled="f" strokeweight="1.97pt">
                    <v:path arrowok="t" o:connecttype="custom" o:connectlocs="0,518;0,15350" o:connectangles="0,0"/>
                  </v:shape>
                </v:group>
                <v:group id="Group 598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99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232cQA&#10;AADcAAAADwAAAGRycy9kb3ducmV2LnhtbESP0YrCMBRE34X9h3AX9k1TXaluNYoIQhEE7foBl+ba&#10;1m1uuk3U+vdGEHwcZuYMM192phZXal1lWcFwEIEgzq2uuFBw/N30pyCcR9ZYWyYFd3KwXHz05pho&#10;e+MDXTNfiABhl6CC0vsmkdLlJRl0A9sQB+9kW4M+yLaQusVbgJtajqIolgYrDgslNrQuKf/LLkZB&#10;t9n+n6N0kg+n6REvP/Eq3p33Sn19dqsZCE+df4df7VQrGH9P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t9n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600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601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X+8UA&#10;AADcAAAADwAAAGRycy9kb3ducmV2LnhtbESP0WrCQBRE3wv+w3KFvtWNGqRGVwkRi/XJRj/gmr1N&#10;QrN3Q3bV2K/vFgQfh5k5wyzXvWnElTpXW1YwHkUgiAuray4VnI7bt3cQziNrbCyTgjs5WK8GL0tM&#10;tL3xF11zX4oAYZeggsr7NpHSFRUZdCPbEgfv23YGfZBdKXWHtwA3jZxE0UwarDksVNhSVlHxk1+M&#10;gg/7OztsDvvPOG6O5+ySppssT5V6HfbpAoSn3j/Dj/ZOK4inc/g/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Nf7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602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603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Lz8YA&#10;AADcAAAADwAAAGRycy9kb3ducmV2LnhtbESPQWvCQBSE7wX/w/IEL6IbSygluoptKXjQgkkPentk&#10;n0kw+zbNrjH+e1cQehxm5htmsepNLTpqXWVZwWwagSDOra64UPCbfU/eQTiPrLG2TApu5GC1HLws&#10;MNH2ynvqUl+IAGGXoILS+yaR0uUlGXRT2xAH72Rbgz7ItpC6xWuAm1q+RtGbNFhxWCixoc+S8nN6&#10;MQrOPh0fDmbX/XSxPf412fbr45grNRr26zkIT73/Dz/bG60gjmf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dLz8YAAADcAAAADwAAAAAAAAAAAAAAAACYAgAAZHJz&#10;L2Rvd25yZXYueG1sUEsFBgAAAAAEAAQA9QAAAIs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2" w:name="Create_Renewal_and_Amendment"/>
      <w:bookmarkStart w:id="13" w:name="_bookmark33"/>
      <w:bookmarkEnd w:id="12"/>
      <w:bookmarkEnd w:id="13"/>
    </w:p>
    <w:p w:rsidR="00F96F34" w:rsidRDefault="00F96F34" w:rsidP="00F96F34">
      <w:pPr>
        <w:pStyle w:val="Heading1"/>
        <w:spacing w:before="186"/>
        <w:ind w:left="1300"/>
      </w:pPr>
      <w:bookmarkStart w:id="14" w:name="_bookmark34"/>
      <w:bookmarkEnd w:id="14"/>
      <w:r>
        <w:rPr>
          <w:color w:val="632423"/>
          <w:spacing w:val="18"/>
        </w:rPr>
        <w:t>REVIEWING</w:t>
      </w:r>
      <w:r>
        <w:rPr>
          <w:color w:val="632423"/>
          <w:spacing w:val="26"/>
        </w:rPr>
        <w:t xml:space="preserve"> </w:t>
      </w:r>
      <w:r>
        <w:rPr>
          <w:color w:val="632423"/>
          <w:spacing w:val="18"/>
        </w:rPr>
        <w:t>REVISIONS</w:t>
      </w:r>
      <w:r>
        <w:rPr>
          <w:color w:val="632423"/>
          <w:spacing w:val="28"/>
        </w:rPr>
        <w:t xml:space="preserve"> </w:t>
      </w:r>
      <w:r>
        <w:rPr>
          <w:color w:val="632423"/>
          <w:spacing w:val="18"/>
        </w:rPr>
        <w:t>REQUIRED</w:t>
      </w:r>
      <w:r>
        <w:rPr>
          <w:color w:val="632423"/>
          <w:spacing w:val="31"/>
        </w:rPr>
        <w:t xml:space="preserve"> </w:t>
      </w:r>
      <w:r>
        <w:rPr>
          <w:color w:val="632423"/>
          <w:spacing w:val="8"/>
        </w:rPr>
        <w:t>BY</w:t>
      </w:r>
      <w:r>
        <w:rPr>
          <w:color w:val="632423"/>
          <w:spacing w:val="31"/>
        </w:rPr>
        <w:t xml:space="preserve"> </w:t>
      </w:r>
      <w:r>
        <w:rPr>
          <w:color w:val="632423"/>
          <w:spacing w:val="13"/>
        </w:rPr>
        <w:t>THE</w:t>
      </w:r>
      <w:r>
        <w:rPr>
          <w:color w:val="632423"/>
          <w:spacing w:val="27"/>
        </w:rPr>
        <w:t xml:space="preserve"> </w:t>
      </w:r>
      <w:r>
        <w:rPr>
          <w:color w:val="632423"/>
          <w:spacing w:val="14"/>
        </w:rPr>
        <w:t>IRB</w:t>
      </w:r>
    </w:p>
    <w:p w:rsidR="00F96F34" w:rsidRDefault="00F96F34" w:rsidP="00F96F34">
      <w:pPr>
        <w:spacing w:before="2"/>
        <w:rPr>
          <w:rFonts w:ascii="Cambria" w:eastAsia="Cambria" w:hAnsi="Cambria" w:cs="Cambria"/>
          <w:sz w:val="3"/>
          <w:szCs w:val="3"/>
        </w:rPr>
      </w:pPr>
    </w:p>
    <w:p w:rsidR="00F96F34" w:rsidRDefault="00F96F34" w:rsidP="00B05411">
      <w:pPr>
        <w:spacing w:line="50" w:lineRule="atLeast"/>
        <w:ind w:left="17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5542915" cy="38100"/>
                <wp:effectExtent l="9525" t="6350" r="635" b="3175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384" name="Group 212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385" name="Freeform 213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1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387" name="Freeform 21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1D969A" id="Group 383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">
                <v:group id="Group 212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13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iC8UA&#10;AADcAAAADwAAAGRycy9kb3ducmV2LnhtbESPS2/CMBCE75X4D9YicSsOj1YQYhBFUPXatIceV/Hm&#10;AfE6jU0S+PV1pUo9jma+GU2yG0wtOmpdZVnBbBqBIM6srrhQ8PlxelyBcB5ZY22ZFNzIwW47ekgw&#10;1rbnd+pSX4hQwi5GBaX3TSyly0oy6Ka2IQ5ebluDPsi2kLrFPpSbWs6j6FkarDgslNjQoaTskl6N&#10;gsXrsv/ad+Y7PZr7S14f1+fTzSs1GQ/7DQhPg/8P/9FvOnCrJ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6ILxQAAANwAAAAPAAAAAAAAAAAAAAAAAJgCAABkcnMv&#10;ZG93bnJldi54bWxQSwUGAAAAAAQABAD1AAAAigMAAAAA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214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15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o2MUA&#10;AADcAAAADwAAAGRycy9kb3ducmV2LnhtbESPQUsDMRSE70L/Q3gFbzZbhbVum5YqVFw8WYvnx+Z1&#10;s5q8LEnsbv31RhB6HGbmG2a1GZ0VJwqx86xgPitAEDded9wqOLzvbhYgYkLWaD2TgjNF2KwnVyus&#10;tB/4jU771IoM4VihApNSX0kZG0MO48z3xNk7+uAwZRlaqQMOGe6svC2KUjrsOC8Y7OnJUPO1/3YK&#10;PgZf/jya+mzr+vnzlcvdITxYpa6n43YJItGYLuH/9otWcLe4h7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OjYxQAAANwAAAAPAAAAAAAAAAAAAAAAAJgCAABkcnMv&#10;ZG93bnJldi54bWxQSwUGAAAAAAQABAD1AAAAigMAAAAA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B05411" w:rsidRPr="00B05411" w:rsidRDefault="00B05411" w:rsidP="00B05411">
      <w:pPr>
        <w:spacing w:line="50" w:lineRule="atLeast"/>
        <w:ind w:left="175"/>
        <w:rPr>
          <w:rFonts w:ascii="Cambria" w:eastAsia="Cambria" w:hAnsi="Cambria" w:cs="Cambria"/>
          <w:sz w:val="5"/>
          <w:szCs w:val="5"/>
        </w:rPr>
      </w:pPr>
    </w:p>
    <w:p w:rsidR="00F96F34" w:rsidRDefault="00F96F34" w:rsidP="00B05411">
      <w:pPr>
        <w:pStyle w:val="BodyText"/>
        <w:spacing w:before="72" w:line="252" w:lineRule="auto"/>
        <w:ind w:left="219" w:right="368"/>
        <w:jc w:val="both"/>
        <w:rPr>
          <w:spacing w:val="-1"/>
        </w:rPr>
      </w:pPr>
      <w:r>
        <w:rPr>
          <w:spacing w:val="-1"/>
        </w:rPr>
        <w:t>Investigators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notified</w:t>
      </w:r>
      <w:r>
        <w:rPr>
          <w:spacing w:val="3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revisions</w:t>
      </w:r>
      <w:r>
        <w:rPr>
          <w:spacing w:val="-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1"/>
        </w:rPr>
        <w:t xml:space="preserve">by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3"/>
        </w:rPr>
        <w:t>so</w:t>
      </w:r>
      <w:r>
        <w:rPr>
          <w:spacing w:val="3"/>
        </w:rPr>
        <w:t xml:space="preserve"> </w:t>
      </w:r>
      <w:r>
        <w:rPr>
          <w:spacing w:val="-2"/>
        </w:rPr>
        <w:t xml:space="preserve">that </w:t>
      </w:r>
      <w:r>
        <w:t>appr</w:t>
      </w:r>
      <w:bookmarkStart w:id="15" w:name="Reviewing_Revisions_Required_by_the_IRB"/>
      <w:bookmarkEnd w:id="15"/>
      <w:r>
        <w:t>oval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 xml:space="preserve">protocol </w:t>
      </w:r>
      <w:r>
        <w:rPr>
          <w:spacing w:val="-1"/>
        </w:rPr>
        <w:t>submission</w:t>
      </w:r>
      <w:r>
        <w:rPr>
          <w:spacing w:val="3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eventually</w:t>
      </w:r>
      <w:r>
        <w:rPr>
          <w:spacing w:val="-4"/>
        </w:rPr>
        <w:t xml:space="preserve"> </w:t>
      </w:r>
      <w:r>
        <w:rPr>
          <w:spacing w:val="-1"/>
        </w:rPr>
        <w:t>granted.</w:t>
      </w:r>
      <w:r>
        <w:rPr>
          <w:spacing w:val="59"/>
        </w:rPr>
        <w:t xml:space="preserve"> </w:t>
      </w:r>
      <w:r>
        <w:rPr>
          <w:spacing w:val="-1"/>
        </w:rPr>
        <w:t>Investigators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 xml:space="preserve">view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requests</w:t>
      </w:r>
      <w:r>
        <w:rPr>
          <w:spacing w:val="55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revisions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Coeus</w:t>
      </w:r>
      <w:r>
        <w:rPr>
          <w:spacing w:val="1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1"/>
        </w:rPr>
        <w:t>system.</w:t>
      </w:r>
    </w:p>
    <w:p w:rsidR="00B05411" w:rsidRPr="00B05411" w:rsidRDefault="00B05411" w:rsidP="00B05411">
      <w:pPr>
        <w:pStyle w:val="BodyText"/>
        <w:spacing w:before="72" w:line="252" w:lineRule="auto"/>
        <w:ind w:left="219" w:right="368"/>
        <w:jc w:val="both"/>
      </w:pPr>
    </w:p>
    <w:p w:rsidR="00F96F34" w:rsidRDefault="00F96F34" w:rsidP="00F96F34">
      <w:pPr>
        <w:spacing w:line="252" w:lineRule="auto"/>
        <w:ind w:left="219" w:right="307"/>
        <w:rPr>
          <w:rFonts w:ascii="Arial" w:eastAsia="Arial" w:hAnsi="Arial" w:cs="Arial"/>
        </w:rPr>
      </w:pPr>
      <w:r>
        <w:rPr>
          <w:rFonts w:ascii="Arial"/>
        </w:rPr>
        <w:t>After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signing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Coeus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1"/>
        </w:rPr>
        <w:t>Web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page,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click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1"/>
        </w:rPr>
        <w:t>on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4"/>
        </w:rPr>
        <w:t>My</w:t>
      </w:r>
      <w:r>
        <w:rPr>
          <w:rFonts w:ascii="Arial"/>
          <w:b/>
          <w:spacing w:val="-2"/>
        </w:rPr>
        <w:t xml:space="preserve"> IRB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Protocols</w:t>
      </w:r>
      <w:r>
        <w:rPr>
          <w:rFonts w:ascii="Arial"/>
          <w:spacing w:val="-1"/>
        </w:rPr>
        <w:t>.</w:t>
      </w:r>
      <w:r>
        <w:rPr>
          <w:rFonts w:ascii="Arial"/>
        </w:rPr>
        <w:t xml:space="preserve"> </w:t>
      </w:r>
      <w:r>
        <w:rPr>
          <w:rFonts w:ascii="Arial"/>
          <w:spacing w:val="3"/>
        </w:rPr>
        <w:t xml:space="preserve"> </w:t>
      </w:r>
      <w:r w:rsidR="00B05411">
        <w:rPr>
          <w:rFonts w:ascii="Arial"/>
        </w:rPr>
        <w:t>Select the</w:t>
      </w:r>
      <w:r>
        <w:rPr>
          <w:rFonts w:ascii="Arial"/>
          <w:spacing w:val="3"/>
        </w:rPr>
        <w:t xml:space="preserve"> </w:t>
      </w:r>
      <w:r>
        <w:rPr>
          <w:rFonts w:ascii="Arial"/>
          <w:b/>
          <w:spacing w:val="-2"/>
        </w:rPr>
        <w:t>Pending</w:t>
      </w:r>
      <w:r>
        <w:rPr>
          <w:rFonts w:ascii="Arial"/>
          <w:b/>
        </w:rPr>
        <w:t xml:space="preserve"> </w:t>
      </w:r>
      <w:r w:rsidR="00B05411">
        <w:rPr>
          <w:rFonts w:ascii="Arial"/>
          <w:b/>
          <w:spacing w:val="-1"/>
        </w:rPr>
        <w:t xml:space="preserve">Protocols </w:t>
      </w:r>
      <w:r w:rsidR="00B05411">
        <w:rPr>
          <w:rFonts w:ascii="Arial"/>
          <w:spacing w:val="-1"/>
        </w:rPr>
        <w:t>tab</w:t>
      </w:r>
      <w:r>
        <w:rPr>
          <w:rFonts w:ascii="Arial"/>
          <w:spacing w:val="-1"/>
        </w:rPr>
        <w:t>.</w:t>
      </w:r>
      <w:r>
        <w:rPr>
          <w:rFonts w:ascii="Arial"/>
        </w:rPr>
        <w:t xml:space="preserve"> 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Protocols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requiring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revisions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are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assigned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  <w:spacing w:val="-1"/>
        </w:rPr>
        <w:t>Status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noted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1"/>
        </w:rPr>
        <w:t>as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 xml:space="preserve">either </w:t>
      </w:r>
      <w:r>
        <w:rPr>
          <w:rFonts w:ascii="Arial"/>
          <w:b/>
          <w:spacing w:val="-2"/>
        </w:rPr>
        <w:t>Specific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3"/>
        </w:rPr>
        <w:t>Minor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  <w:spacing w:val="-2"/>
        </w:rPr>
        <w:t xml:space="preserve">Revisions </w:t>
      </w:r>
      <w:r>
        <w:rPr>
          <w:rFonts w:ascii="Arial"/>
          <w:b/>
          <w:spacing w:val="-1"/>
        </w:rPr>
        <w:t>Required</w:t>
      </w:r>
      <w:r>
        <w:rPr>
          <w:rFonts w:ascii="Arial"/>
          <w:b/>
        </w:rPr>
        <w:t xml:space="preserve"> </w:t>
      </w:r>
      <w:r>
        <w:rPr>
          <w:rFonts w:ascii="Arial"/>
          <w:spacing w:val="1"/>
        </w:rPr>
        <w:t>or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spacing w:val="-2"/>
        </w:rPr>
        <w:t>Substantive</w:t>
      </w:r>
      <w:r>
        <w:rPr>
          <w:rFonts w:ascii="Arial"/>
          <w:b/>
          <w:spacing w:val="73"/>
        </w:rPr>
        <w:t xml:space="preserve"> </w:t>
      </w:r>
      <w:r>
        <w:rPr>
          <w:rFonts w:ascii="Arial"/>
          <w:b/>
          <w:spacing w:val="-2"/>
        </w:rPr>
        <w:t xml:space="preserve">Revisions </w:t>
      </w:r>
      <w:r>
        <w:rPr>
          <w:rFonts w:ascii="Arial"/>
          <w:b/>
          <w:spacing w:val="-1"/>
        </w:rPr>
        <w:t>Required.</w:t>
      </w: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b/>
          <w:bCs/>
          <w:sz w:val="20"/>
          <w:szCs w:val="20"/>
        </w:rPr>
      </w:pPr>
    </w:p>
    <w:p w:rsidR="00F96F34" w:rsidRDefault="00F96F34" w:rsidP="00F96F34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50"/>
          <w:type w:val="continuous"/>
          <w:pgSz w:w="12240" w:h="15840" w:code="1"/>
          <w:pgMar w:top="1500" w:right="1580" w:bottom="274" w:left="1580" w:header="0" w:footer="0" w:gutter="0"/>
          <w:cols w:space="720"/>
        </w:sectPr>
      </w:pPr>
    </w:p>
    <w:p w:rsidR="00F96F34" w:rsidRDefault="00F96F34" w:rsidP="00F96F34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371" name="Group 627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372" name="Freeform 628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29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374" name="Freeform 630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31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376" name="Freeform 632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33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378" name="Freeform 634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35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380" name="Freeform 636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37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382" name="Freeform 638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9796" id="Group 370" o:spid="_x0000_s1026" style="position:absolute;margin-left:23.95pt;margin-top:24.9pt;width:565.1pt;height:743.6pt;z-index:-251642880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">
                <v:group id="Group 627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628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WSMUA&#10;AADcAAAADwAAAGRycy9kb3ducmV2LnhtbESPQWvCQBSE74X+h+UJvdWNUVqJrlIEQRCUqojentln&#10;Nph9G7LbGP+9Wyj0OMzMN8x03tlKtNT40rGCQT8BQZw7XXKh4LBfvo9B+ICssXJMCh7kYT57fZli&#10;pt2dv6ndhUJECPsMFZgQ6kxKnxuy6PuuJo7e1TUWQ5RNIXWD9wi3lUyT5ENaLDkuGKxpYSi/7X6s&#10;gjC4Gtqnx8Wh3J5H2q5Xl3ZzUuqt131NQATqwn/4r73SCoafKf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9ZI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629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630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dC8QA&#10;AADcAAAADwAAAGRycy9kb3ducmV2LnhtbESP0YrCMBRE34X9h3AX9k1TXaluNYoIQhEE7foBl+ba&#10;1m1uuk3U+vdGEHwcZuYMM192phZXal1lWcFwEIEgzq2uuFBw/N30pyCcR9ZYWyYFd3KwXHz05pho&#10;e+MDXTNfiABhl6CC0vsmkdLlJRl0A9sQB+9kW4M+yLaQusVbgJtajqIolgYrDgslNrQuKf/LLkZB&#10;t9n+n6N0kg+n6REvP/Eq3p33Sn19dqsZCE+df4df7VQr+J6M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XQv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631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632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bncYA&#10;AADcAAAADwAAAGRycy9kb3ducmV2LnhtbESPQWvCQBSE70L/w/IKvemmVtKSukqwFKrowbQi3h7Z&#10;1yQ1+zZktyb+e1cQPA4z8w0znfemFidqXWVZwfMoAkGcW11xoeDn+3P4BsJ5ZI21ZVJwJgfz2cNg&#10;iom2HW/plPlCBAi7BBWU3jeJlC4vyaAb2YY4eL+2NeiDbAupW+wC3NRyHEWxNFhxWCixoUVJ+TH7&#10;Nwq4991xk67TaHeYbA/76m+5ij+Uenrs03cQnnp/D9/aX1rBy2sM1zPh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bnc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633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634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XDsEA&#10;AADcAAAADwAAAGRycy9kb3ducmV2LnhtbERPy4rCMBTdC/5DuAPuNFWhOh1TEUEogqCOH3Bp7vQx&#10;zU1tota/NwvB5eG8V+veNOJOnassK5hOIhDEudUVFwouv7vxEoTzyBoby6TgSQ7W6XCwwkTbB5/o&#10;fvaFCCHsElRQet8mUrq8JINuYlviwP3ZzqAPsCuk7vARwk0jZ1EUS4MVh4YSW9qWlP+fb0ZBv9tf&#10;6yhb5NNldsHbd7yJD/VRqdFXv/kB4an3H/HbnWkF80V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Vw7BAAAA3AAAAA8AAAAAAAAAAAAAAAAAmAIAAGRycy9kb3du&#10;cmV2LnhtbFBLBQYAAAAABAAEAPUAAACGAwAAAAA=&#10;" path="m,l,14804e" filled="f" strokeweight="1.06pt">
                    <v:path arrowok="t" o:connecttype="custom" o:connectlocs="0,518;0,15322" o:connectangles="0,0"/>
                  </v:shape>
                </v:group>
                <v:group id="Group 635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636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65MMA&#10;AADcAAAADwAAAGRycy9kb3ducmV2LnhtbERPzWrCQBC+F3yHZYTemo02iERXCZGW1pNN+gBjdkyC&#10;2dmQXU3ap3cPhR4/vv/tfjKduNPgWssKFlEMgriyuuVawXf59rIG4Tyyxs4yKfghB/vd7GmLqbYj&#10;f9G98LUIIexSVNB436dSuqohgy6yPXHgLnYw6AMcaqkHHEO46eQyjlfSYMuhocGe8oaqa3EzCt7t&#10;7+p0OB0/k6Qrz/ktyw55kSn1PJ+yDQhPk/8X/7k/tILXdZgfzo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65MMAAADcAAAADwAAAAAAAAAAAAAAAACYAgAAZHJzL2Rv&#10;d25yZXYueG1sUEsFBgAAAAAEAAQA9QAAAIgDAAAAAA==&#10;" path="m,l11261,e" filled="f" strokeweight="2.02pt">
                    <v:path arrowok="t" o:connecttype="custom" o:connectlocs="0,0;11261,0" o:connectangles="0,0"/>
                  </v:shape>
                </v:group>
                <v:group id="Group 637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638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iR8cA&#10;AADcAAAADwAAAGRycy9kb3ducmV2LnhtbESPQWvCQBSE74X+h+UJXqTZVEuR6CqtIniohUYP5vbI&#10;PpNg9m3MrjH9925B6HGYmW+Y+bI3teiodZVlBa9RDII4t7riQsFhv3mZgnAeWWNtmRT8koPl4vlp&#10;jom2N/6hLvWFCBB2CSoovW8SKV1ekkEX2YY4eCfbGvRBtoXULd4C3NRyHMfv0mDFYaHEhlYl5ef0&#10;ahScfTo6Hs2u++7ebHZp9l/rzyxXajjoP2YgPPX+P/xob7WCyXQMf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Wokf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B05411" w:rsidP="00B05411">
      <w:pPr>
        <w:spacing w:line="200" w:lineRule="atLeast"/>
        <w:ind w:left="309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32A40E64" wp14:editId="42AAC9FB">
            <wp:extent cx="5791200" cy="1381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11" w:rsidRPr="00B05411" w:rsidRDefault="00B05411" w:rsidP="00B05411">
      <w:pPr>
        <w:spacing w:line="200" w:lineRule="atLeast"/>
        <w:ind w:left="309"/>
        <w:rPr>
          <w:rFonts w:ascii="Cambria" w:eastAsia="Cambria" w:hAnsi="Cambria" w:cs="Cambria"/>
          <w:sz w:val="20"/>
          <w:szCs w:val="20"/>
        </w:rPr>
      </w:pPr>
    </w:p>
    <w:p w:rsidR="00F96F34" w:rsidRPr="00135DA6" w:rsidRDefault="00F96F34" w:rsidP="00135DA6">
      <w:pPr>
        <w:spacing w:before="72"/>
        <w:ind w:left="320"/>
        <w:rPr>
          <w:rFonts w:ascii="Arial" w:eastAsia="Arial" w:hAnsi="Arial" w:cs="Arial"/>
        </w:rPr>
      </w:pPr>
      <w:r>
        <w:rPr>
          <w:rFonts w:ascii="Arial"/>
          <w:spacing w:val="-1"/>
        </w:rPr>
        <w:t>Investigators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may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view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protocols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 xml:space="preserve">requiring </w:t>
      </w:r>
      <w:r>
        <w:rPr>
          <w:rFonts w:ascii="Arial"/>
          <w:spacing w:val="-1"/>
        </w:rPr>
        <w:t xml:space="preserve">action </w:t>
      </w:r>
      <w:r>
        <w:rPr>
          <w:rFonts w:ascii="Arial"/>
          <w:spacing w:val="1"/>
        </w:rPr>
        <w:t xml:space="preserve">by </w:t>
      </w:r>
      <w:r>
        <w:rPr>
          <w:rFonts w:ascii="Arial"/>
          <w:spacing w:val="-2"/>
        </w:rPr>
        <w:t xml:space="preserve">clicking </w:t>
      </w:r>
      <w:r>
        <w:rPr>
          <w:rFonts w:ascii="Arial"/>
          <w:spacing w:val="1"/>
        </w:rPr>
        <w:t>on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  <w:spacing w:val="-2"/>
        </w:rPr>
        <w:t>Pending</w:t>
      </w:r>
      <w:r>
        <w:rPr>
          <w:rFonts w:ascii="Arial"/>
          <w:b/>
        </w:rPr>
        <w:t xml:space="preserve"> PI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Action</w:t>
      </w:r>
      <w:r w:rsidR="00135DA6">
        <w:rPr>
          <w:rFonts w:ascii="Arial"/>
          <w:b/>
          <w:spacing w:val="-2"/>
        </w:rPr>
        <w:t xml:space="preserve"> </w:t>
      </w:r>
      <w:r w:rsidR="00135DA6" w:rsidRPr="00135DA6">
        <w:rPr>
          <w:rFonts w:ascii="Arial"/>
          <w:spacing w:val="-2"/>
        </w:rPr>
        <w:t>tab</w:t>
      </w:r>
      <w:r>
        <w:rPr>
          <w:rFonts w:ascii="Arial"/>
          <w:b/>
          <w:spacing w:val="-2"/>
        </w:rPr>
        <w:t>.</w:t>
      </w:r>
    </w:p>
    <w:p w:rsidR="00F96F34" w:rsidRDefault="00F96F34" w:rsidP="00F96F34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F96F34" w:rsidRDefault="00F96F34" w:rsidP="00F96F34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43880" cy="2256790"/>
                <wp:effectExtent l="23495" t="5715" r="0" b="444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3880" cy="2256790"/>
                          <a:chOff x="0" y="0"/>
                          <a:chExt cx="8888" cy="3554"/>
                        </a:xfrm>
                      </wpg:grpSpPr>
                      <pic:pic xmlns:pic="http://schemas.openxmlformats.org/drawingml/2006/picture">
                        <pic:nvPicPr>
                          <pic:cNvPr id="347" name="Picture 18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20"/>
                            <a:ext cx="8630" cy="3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8" name="Group 189"/>
                        <wpg:cNvGrpSpPr>
                          <a:grpSpLocks/>
                        </wpg:cNvGrpSpPr>
                        <wpg:grpSpPr bwMode="auto">
                          <a:xfrm>
                            <a:off x="203" y="11"/>
                            <a:ext cx="8674" cy="2"/>
                            <a:chOff x="203" y="11"/>
                            <a:chExt cx="8674" cy="2"/>
                          </a:xfrm>
                        </wpg:grpSpPr>
                        <wps:wsp>
                          <wps:cNvPr id="349" name="Freeform 190"/>
                          <wps:cNvSpPr>
                            <a:spLocks/>
                          </wps:cNvSpPr>
                          <wps:spPr bwMode="auto">
                            <a:xfrm>
                              <a:off x="203" y="11"/>
                              <a:ext cx="8674" cy="2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8674"/>
                                <a:gd name="T2" fmla="+- 0 8877 203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91"/>
                        <wpg:cNvGrpSpPr>
                          <a:grpSpLocks/>
                        </wpg:cNvGrpSpPr>
                        <wpg:grpSpPr bwMode="auto">
                          <a:xfrm>
                            <a:off x="213" y="20"/>
                            <a:ext cx="2" cy="3514"/>
                            <a:chOff x="213" y="20"/>
                            <a:chExt cx="2" cy="3514"/>
                          </a:xfrm>
                        </wpg:grpSpPr>
                        <wps:wsp>
                          <wps:cNvPr id="351" name="Freeform 192"/>
                          <wps:cNvSpPr>
                            <a:spLocks/>
                          </wps:cNvSpPr>
                          <wps:spPr bwMode="auto">
                            <a:xfrm>
                              <a:off x="213" y="20"/>
                              <a:ext cx="2" cy="351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514"/>
                                <a:gd name="T2" fmla="+- 0 3534 20"/>
                                <a:gd name="T3" fmla="*/ 3534 h 3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4">
                                  <a:moveTo>
                                    <a:pt x="0" y="0"/>
                                  </a:moveTo>
                                  <a:lnTo>
                                    <a:pt x="0" y="351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93"/>
                        <wpg:cNvGrpSpPr>
                          <a:grpSpLocks/>
                        </wpg:cNvGrpSpPr>
                        <wpg:grpSpPr bwMode="auto">
                          <a:xfrm>
                            <a:off x="8867" y="20"/>
                            <a:ext cx="2" cy="3514"/>
                            <a:chOff x="8867" y="20"/>
                            <a:chExt cx="2" cy="3514"/>
                          </a:xfrm>
                        </wpg:grpSpPr>
                        <wps:wsp>
                          <wps:cNvPr id="353" name="Freeform 194"/>
                          <wps:cNvSpPr>
                            <a:spLocks/>
                          </wps:cNvSpPr>
                          <wps:spPr bwMode="auto">
                            <a:xfrm>
                              <a:off x="8867" y="20"/>
                              <a:ext cx="2" cy="351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514"/>
                                <a:gd name="T2" fmla="+- 0 3534 20"/>
                                <a:gd name="T3" fmla="*/ 3534 h 3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4">
                                  <a:moveTo>
                                    <a:pt x="0" y="0"/>
                                  </a:moveTo>
                                  <a:lnTo>
                                    <a:pt x="0" y="351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95"/>
                        <wpg:cNvGrpSpPr>
                          <a:grpSpLocks/>
                        </wpg:cNvGrpSpPr>
                        <wpg:grpSpPr bwMode="auto">
                          <a:xfrm>
                            <a:off x="203" y="3543"/>
                            <a:ext cx="8674" cy="2"/>
                            <a:chOff x="203" y="3543"/>
                            <a:chExt cx="8674" cy="2"/>
                          </a:xfrm>
                        </wpg:grpSpPr>
                        <wps:wsp>
                          <wps:cNvPr id="355" name="Freeform 196"/>
                          <wps:cNvSpPr>
                            <a:spLocks/>
                          </wps:cNvSpPr>
                          <wps:spPr bwMode="auto">
                            <a:xfrm>
                              <a:off x="203" y="3543"/>
                              <a:ext cx="8674" cy="2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8674"/>
                                <a:gd name="T2" fmla="+- 0 8877 203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97"/>
                        <wpg:cNvGrpSpPr>
                          <a:grpSpLocks/>
                        </wpg:cNvGrpSpPr>
                        <wpg:grpSpPr bwMode="auto">
                          <a:xfrm>
                            <a:off x="20" y="1208"/>
                            <a:ext cx="4860" cy="360"/>
                            <a:chOff x="20" y="1208"/>
                            <a:chExt cx="4860" cy="360"/>
                          </a:xfrm>
                        </wpg:grpSpPr>
                        <wps:wsp>
                          <wps:cNvPr id="357" name="Freeform 198"/>
                          <wps:cNvSpPr>
                            <a:spLocks/>
                          </wps:cNvSpPr>
                          <wps:spPr bwMode="auto">
                            <a:xfrm>
                              <a:off x="20" y="1208"/>
                              <a:ext cx="4860" cy="360"/>
                            </a:xfrm>
                            <a:custGeom>
                              <a:avLst/>
                              <a:gdLst>
                                <a:gd name="T0" fmla="+- 0 2251 20"/>
                                <a:gd name="T1" fmla="*/ T0 w 4860"/>
                                <a:gd name="T2" fmla="+- 0 1208 1208"/>
                                <a:gd name="T3" fmla="*/ 1208 h 360"/>
                                <a:gd name="T4" fmla="+- 0 1866 20"/>
                                <a:gd name="T5" fmla="*/ T4 w 4860"/>
                                <a:gd name="T6" fmla="+- 0 1213 1208"/>
                                <a:gd name="T7" fmla="*/ 1213 h 360"/>
                                <a:gd name="T8" fmla="+- 0 1504 20"/>
                                <a:gd name="T9" fmla="*/ T8 w 4860"/>
                                <a:gd name="T10" fmla="+- 0 1222 1208"/>
                                <a:gd name="T11" fmla="*/ 1222 h 360"/>
                                <a:gd name="T12" fmla="+- 0 1170 20"/>
                                <a:gd name="T13" fmla="*/ T12 w 4860"/>
                                <a:gd name="T14" fmla="+- 0 1235 1208"/>
                                <a:gd name="T15" fmla="*/ 1235 h 360"/>
                                <a:gd name="T16" fmla="+- 0 869 20"/>
                                <a:gd name="T17" fmla="*/ T16 w 4860"/>
                                <a:gd name="T18" fmla="+- 0 1251 1208"/>
                                <a:gd name="T19" fmla="*/ 1251 h 360"/>
                                <a:gd name="T20" fmla="+- 0 605 20"/>
                                <a:gd name="T21" fmla="*/ T20 w 4860"/>
                                <a:gd name="T22" fmla="+- 0 1270 1208"/>
                                <a:gd name="T23" fmla="*/ 1270 h 360"/>
                                <a:gd name="T24" fmla="+- 0 384 20"/>
                                <a:gd name="T25" fmla="*/ T24 w 4860"/>
                                <a:gd name="T26" fmla="+- 0 1293 1208"/>
                                <a:gd name="T27" fmla="*/ 1293 h 360"/>
                                <a:gd name="T28" fmla="+- 0 211 20"/>
                                <a:gd name="T29" fmla="*/ T28 w 4860"/>
                                <a:gd name="T30" fmla="+- 0 1318 1208"/>
                                <a:gd name="T31" fmla="*/ 1318 h 360"/>
                                <a:gd name="T32" fmla="+- 0 52 20"/>
                                <a:gd name="T33" fmla="*/ T32 w 4860"/>
                                <a:gd name="T34" fmla="+- 0 1358 1208"/>
                                <a:gd name="T35" fmla="*/ 1358 h 360"/>
                                <a:gd name="T36" fmla="+- 0 28 20"/>
                                <a:gd name="T37" fmla="*/ T36 w 4860"/>
                                <a:gd name="T38" fmla="+- 0 1402 1208"/>
                                <a:gd name="T39" fmla="*/ 1402 h 360"/>
                                <a:gd name="T40" fmla="+- 0 211 20"/>
                                <a:gd name="T41" fmla="*/ T40 w 4860"/>
                                <a:gd name="T42" fmla="+- 0 1458 1208"/>
                                <a:gd name="T43" fmla="*/ 1458 h 360"/>
                                <a:gd name="T44" fmla="+- 0 384 20"/>
                                <a:gd name="T45" fmla="*/ T44 w 4860"/>
                                <a:gd name="T46" fmla="+- 0 1482 1208"/>
                                <a:gd name="T47" fmla="*/ 1482 h 360"/>
                                <a:gd name="T48" fmla="+- 0 605 20"/>
                                <a:gd name="T49" fmla="*/ T48 w 4860"/>
                                <a:gd name="T50" fmla="+- 0 1505 1208"/>
                                <a:gd name="T51" fmla="*/ 1505 h 360"/>
                                <a:gd name="T52" fmla="+- 0 869 20"/>
                                <a:gd name="T53" fmla="*/ T52 w 4860"/>
                                <a:gd name="T54" fmla="+- 0 1524 1208"/>
                                <a:gd name="T55" fmla="*/ 1524 h 360"/>
                                <a:gd name="T56" fmla="+- 0 1170 20"/>
                                <a:gd name="T57" fmla="*/ T56 w 4860"/>
                                <a:gd name="T58" fmla="+- 0 1541 1208"/>
                                <a:gd name="T59" fmla="*/ 1541 h 360"/>
                                <a:gd name="T60" fmla="+- 0 1504 20"/>
                                <a:gd name="T61" fmla="*/ T60 w 4860"/>
                                <a:gd name="T62" fmla="+- 0 1553 1208"/>
                                <a:gd name="T63" fmla="*/ 1553 h 360"/>
                                <a:gd name="T64" fmla="+- 0 1866 20"/>
                                <a:gd name="T65" fmla="*/ T64 w 4860"/>
                                <a:gd name="T66" fmla="+- 0 1562 1208"/>
                                <a:gd name="T67" fmla="*/ 1562 h 360"/>
                                <a:gd name="T68" fmla="+- 0 2251 20"/>
                                <a:gd name="T69" fmla="*/ T68 w 4860"/>
                                <a:gd name="T70" fmla="+- 0 1567 1208"/>
                                <a:gd name="T71" fmla="*/ 1567 h 360"/>
                                <a:gd name="T72" fmla="+- 0 2649 20"/>
                                <a:gd name="T73" fmla="*/ T72 w 4860"/>
                                <a:gd name="T74" fmla="+- 0 1567 1208"/>
                                <a:gd name="T75" fmla="*/ 1567 h 360"/>
                                <a:gd name="T76" fmla="+- 0 3034 20"/>
                                <a:gd name="T77" fmla="*/ T76 w 4860"/>
                                <a:gd name="T78" fmla="+- 0 1562 1208"/>
                                <a:gd name="T79" fmla="*/ 1562 h 360"/>
                                <a:gd name="T80" fmla="+- 0 3396 20"/>
                                <a:gd name="T81" fmla="*/ T80 w 4860"/>
                                <a:gd name="T82" fmla="+- 0 1553 1208"/>
                                <a:gd name="T83" fmla="*/ 1553 h 360"/>
                                <a:gd name="T84" fmla="+- 0 3730 20"/>
                                <a:gd name="T85" fmla="*/ T84 w 4860"/>
                                <a:gd name="T86" fmla="+- 0 1541 1208"/>
                                <a:gd name="T87" fmla="*/ 1541 h 360"/>
                                <a:gd name="T88" fmla="+- 0 4031 20"/>
                                <a:gd name="T89" fmla="*/ T88 w 4860"/>
                                <a:gd name="T90" fmla="+- 0 1524 1208"/>
                                <a:gd name="T91" fmla="*/ 1524 h 360"/>
                                <a:gd name="T92" fmla="+- 0 4295 20"/>
                                <a:gd name="T93" fmla="*/ T92 w 4860"/>
                                <a:gd name="T94" fmla="+- 0 1505 1208"/>
                                <a:gd name="T95" fmla="*/ 1505 h 360"/>
                                <a:gd name="T96" fmla="+- 0 4516 20"/>
                                <a:gd name="T97" fmla="*/ T96 w 4860"/>
                                <a:gd name="T98" fmla="+- 0 1482 1208"/>
                                <a:gd name="T99" fmla="*/ 1482 h 360"/>
                                <a:gd name="T100" fmla="+- 0 4689 20"/>
                                <a:gd name="T101" fmla="*/ T100 w 4860"/>
                                <a:gd name="T102" fmla="+- 0 1458 1208"/>
                                <a:gd name="T103" fmla="*/ 1458 h 360"/>
                                <a:gd name="T104" fmla="+- 0 4848 20"/>
                                <a:gd name="T105" fmla="*/ T104 w 4860"/>
                                <a:gd name="T106" fmla="+- 0 1417 1208"/>
                                <a:gd name="T107" fmla="*/ 1417 h 360"/>
                                <a:gd name="T108" fmla="+- 0 4872 20"/>
                                <a:gd name="T109" fmla="*/ T108 w 4860"/>
                                <a:gd name="T110" fmla="+- 0 1373 1208"/>
                                <a:gd name="T111" fmla="*/ 1373 h 360"/>
                                <a:gd name="T112" fmla="+- 0 4689 20"/>
                                <a:gd name="T113" fmla="*/ T112 w 4860"/>
                                <a:gd name="T114" fmla="+- 0 1318 1208"/>
                                <a:gd name="T115" fmla="*/ 1318 h 360"/>
                                <a:gd name="T116" fmla="+- 0 4516 20"/>
                                <a:gd name="T117" fmla="*/ T116 w 4860"/>
                                <a:gd name="T118" fmla="+- 0 1293 1208"/>
                                <a:gd name="T119" fmla="*/ 1293 h 360"/>
                                <a:gd name="T120" fmla="+- 0 4295 20"/>
                                <a:gd name="T121" fmla="*/ T120 w 4860"/>
                                <a:gd name="T122" fmla="+- 0 1270 1208"/>
                                <a:gd name="T123" fmla="*/ 1270 h 360"/>
                                <a:gd name="T124" fmla="+- 0 4031 20"/>
                                <a:gd name="T125" fmla="*/ T124 w 4860"/>
                                <a:gd name="T126" fmla="+- 0 1251 1208"/>
                                <a:gd name="T127" fmla="*/ 1251 h 360"/>
                                <a:gd name="T128" fmla="+- 0 3730 20"/>
                                <a:gd name="T129" fmla="*/ T128 w 4860"/>
                                <a:gd name="T130" fmla="+- 0 1235 1208"/>
                                <a:gd name="T131" fmla="*/ 1235 h 360"/>
                                <a:gd name="T132" fmla="+- 0 3396 20"/>
                                <a:gd name="T133" fmla="*/ T132 w 4860"/>
                                <a:gd name="T134" fmla="+- 0 1222 1208"/>
                                <a:gd name="T135" fmla="*/ 1222 h 360"/>
                                <a:gd name="T136" fmla="+- 0 3034 20"/>
                                <a:gd name="T137" fmla="*/ T136 w 4860"/>
                                <a:gd name="T138" fmla="+- 0 1213 1208"/>
                                <a:gd name="T139" fmla="*/ 1213 h 360"/>
                                <a:gd name="T140" fmla="+- 0 2649 20"/>
                                <a:gd name="T141" fmla="*/ T140 w 4860"/>
                                <a:gd name="T142" fmla="+- 0 1208 1208"/>
                                <a:gd name="T143" fmla="*/ 120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860" h="360">
                                  <a:moveTo>
                                    <a:pt x="2430" y="0"/>
                                  </a:moveTo>
                                  <a:lnTo>
                                    <a:pt x="2231" y="0"/>
                                  </a:lnTo>
                                  <a:lnTo>
                                    <a:pt x="2036" y="2"/>
                                  </a:lnTo>
                                  <a:lnTo>
                                    <a:pt x="1846" y="5"/>
                                  </a:lnTo>
                                  <a:lnTo>
                                    <a:pt x="1662" y="9"/>
                                  </a:lnTo>
                                  <a:lnTo>
                                    <a:pt x="1484" y="14"/>
                                  </a:lnTo>
                                  <a:lnTo>
                                    <a:pt x="1313" y="20"/>
                                  </a:lnTo>
                                  <a:lnTo>
                                    <a:pt x="1150" y="27"/>
                                  </a:lnTo>
                                  <a:lnTo>
                                    <a:pt x="995" y="34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712" y="52"/>
                                  </a:lnTo>
                                  <a:lnTo>
                                    <a:pt x="585" y="62"/>
                                  </a:lnTo>
                                  <a:lnTo>
                                    <a:pt x="469" y="73"/>
                                  </a:lnTo>
                                  <a:lnTo>
                                    <a:pt x="364" y="85"/>
                                  </a:lnTo>
                                  <a:lnTo>
                                    <a:pt x="271" y="97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24" y="123"/>
                                  </a:lnTo>
                                  <a:lnTo>
                                    <a:pt x="32" y="15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71" y="223"/>
                                  </a:lnTo>
                                  <a:lnTo>
                                    <a:pt x="191" y="250"/>
                                  </a:lnTo>
                                  <a:lnTo>
                                    <a:pt x="271" y="262"/>
                                  </a:lnTo>
                                  <a:lnTo>
                                    <a:pt x="364" y="274"/>
                                  </a:lnTo>
                                  <a:lnTo>
                                    <a:pt x="469" y="286"/>
                                  </a:lnTo>
                                  <a:lnTo>
                                    <a:pt x="585" y="297"/>
                                  </a:lnTo>
                                  <a:lnTo>
                                    <a:pt x="712" y="307"/>
                                  </a:lnTo>
                                  <a:lnTo>
                                    <a:pt x="849" y="316"/>
                                  </a:lnTo>
                                  <a:lnTo>
                                    <a:pt x="995" y="325"/>
                                  </a:lnTo>
                                  <a:lnTo>
                                    <a:pt x="1150" y="333"/>
                                  </a:lnTo>
                                  <a:lnTo>
                                    <a:pt x="1313" y="340"/>
                                  </a:lnTo>
                                  <a:lnTo>
                                    <a:pt x="1484" y="345"/>
                                  </a:lnTo>
                                  <a:lnTo>
                                    <a:pt x="1662" y="350"/>
                                  </a:lnTo>
                                  <a:lnTo>
                                    <a:pt x="1846" y="354"/>
                                  </a:lnTo>
                                  <a:lnTo>
                                    <a:pt x="2036" y="357"/>
                                  </a:lnTo>
                                  <a:lnTo>
                                    <a:pt x="2231" y="359"/>
                                  </a:lnTo>
                                  <a:lnTo>
                                    <a:pt x="2430" y="360"/>
                                  </a:lnTo>
                                  <a:lnTo>
                                    <a:pt x="2629" y="359"/>
                                  </a:lnTo>
                                  <a:lnTo>
                                    <a:pt x="2824" y="357"/>
                                  </a:lnTo>
                                  <a:lnTo>
                                    <a:pt x="3014" y="354"/>
                                  </a:lnTo>
                                  <a:lnTo>
                                    <a:pt x="3198" y="350"/>
                                  </a:lnTo>
                                  <a:lnTo>
                                    <a:pt x="3376" y="345"/>
                                  </a:lnTo>
                                  <a:lnTo>
                                    <a:pt x="3547" y="340"/>
                                  </a:lnTo>
                                  <a:lnTo>
                                    <a:pt x="3710" y="333"/>
                                  </a:lnTo>
                                  <a:lnTo>
                                    <a:pt x="3865" y="325"/>
                                  </a:lnTo>
                                  <a:lnTo>
                                    <a:pt x="4011" y="316"/>
                                  </a:lnTo>
                                  <a:lnTo>
                                    <a:pt x="4148" y="307"/>
                                  </a:lnTo>
                                  <a:lnTo>
                                    <a:pt x="4275" y="297"/>
                                  </a:lnTo>
                                  <a:lnTo>
                                    <a:pt x="4391" y="286"/>
                                  </a:lnTo>
                                  <a:lnTo>
                                    <a:pt x="4496" y="274"/>
                                  </a:lnTo>
                                  <a:lnTo>
                                    <a:pt x="4589" y="262"/>
                                  </a:lnTo>
                                  <a:lnTo>
                                    <a:pt x="4669" y="250"/>
                                  </a:lnTo>
                                  <a:lnTo>
                                    <a:pt x="4736" y="236"/>
                                  </a:lnTo>
                                  <a:lnTo>
                                    <a:pt x="4828" y="209"/>
                                  </a:lnTo>
                                  <a:lnTo>
                                    <a:pt x="4860" y="180"/>
                                  </a:lnTo>
                                  <a:lnTo>
                                    <a:pt x="4852" y="165"/>
                                  </a:lnTo>
                                  <a:lnTo>
                                    <a:pt x="4789" y="136"/>
                                  </a:lnTo>
                                  <a:lnTo>
                                    <a:pt x="4669" y="110"/>
                                  </a:lnTo>
                                  <a:lnTo>
                                    <a:pt x="4589" y="97"/>
                                  </a:lnTo>
                                  <a:lnTo>
                                    <a:pt x="4496" y="85"/>
                                  </a:lnTo>
                                  <a:lnTo>
                                    <a:pt x="4391" y="73"/>
                                  </a:lnTo>
                                  <a:lnTo>
                                    <a:pt x="4275" y="62"/>
                                  </a:lnTo>
                                  <a:lnTo>
                                    <a:pt x="4148" y="52"/>
                                  </a:lnTo>
                                  <a:lnTo>
                                    <a:pt x="4011" y="43"/>
                                  </a:lnTo>
                                  <a:lnTo>
                                    <a:pt x="3865" y="34"/>
                                  </a:lnTo>
                                  <a:lnTo>
                                    <a:pt x="3710" y="27"/>
                                  </a:lnTo>
                                  <a:lnTo>
                                    <a:pt x="3547" y="20"/>
                                  </a:lnTo>
                                  <a:lnTo>
                                    <a:pt x="3376" y="14"/>
                                  </a:lnTo>
                                  <a:lnTo>
                                    <a:pt x="3198" y="9"/>
                                  </a:lnTo>
                                  <a:lnTo>
                                    <a:pt x="3014" y="5"/>
                                  </a:lnTo>
                                  <a:lnTo>
                                    <a:pt x="2824" y="2"/>
                                  </a:lnTo>
                                  <a:lnTo>
                                    <a:pt x="2629" y="0"/>
                                  </a:lnTo>
                                  <a:lnTo>
                                    <a:pt x="24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06DC3" id="Group 346" o:spid="_x0000_s1026" style="width:444.4pt;height:177.7pt;mso-position-horizontal-relative:char;mso-position-vertical-relative:line" coordsize="8888,3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">
                <v:shape id="Picture 188" o:spid="_x0000_s1027" type="#_x0000_t75" alt="þÿ" style="position:absolute;left:217;top:20;width:8630;height: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ptvDAAAA3AAAAA8AAABkcnMvZG93bnJldi54bWxEj92KwjAQhe+FfYcwC94smvpDLdUo7qLi&#10;3bLqA4zN2BabSW2i1rc3woKXh/PzcWaL1lTiRo0rLSsY9CMQxJnVJecKDvt1LwHhPLLGyjIpeJCD&#10;xfyjM8NU2zv/0W3ncxFG2KWooPC+TqV0WUEGXd/WxME72cagD7LJpW7wHsZNJYdRFEuDJQdCgTX9&#10;FJSdd1cTuF+bJF613/XkeJGJ+XXn8jJaKdX9bJdTEJ5a/w7/t7dawWg8gdeZc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um28MAAADcAAAADwAAAAAAAAAAAAAAAACf&#10;AgAAZHJzL2Rvd25yZXYueG1sUEsFBgAAAAAEAAQA9wAAAI8DAAAAAA==&#10;">
                  <v:imagedata r:id="rId62" o:title="þÿ"/>
                </v:shape>
                <v:group id="Group 189" o:spid="_x0000_s1028" style="position:absolute;left:203;top:11;width:8674;height:2" coordorigin="203,11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90" o:spid="_x0000_s1029" style="position:absolute;left:203;top:11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g58UA&#10;AADcAAAADwAAAGRycy9kb3ducmV2LnhtbESPQWvCQBSE74X+h+UVeqsbq1aNriIFS69aEY/P7DMb&#10;zb5Ns9sk9te7QqHHYWa+YebLzpaiodoXjhX0ewkI4szpgnMFu6/1ywSED8gaS8ek4EoelovHhzmm&#10;2rW8oWYbchEh7FNUYEKoUil9Zsii77mKOHonV1sMUda51DW2EW5L+Zokb9JiwXHBYEXvhrLL9scq&#10;2Idjm/3mK3PejAbfB/xYN2MslXp+6lYzEIG68B/+a39qBYPh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WDnxQAAANwAAAAPAAAAAAAAAAAAAAAAAJgCAABkcnMv&#10;ZG93bnJldi54bWxQSwUGAAAAAAQABAD1AAAAigMAAAAA&#10;" path="m,l8674,e" filled="f" strokeweight="1.06pt">
                    <v:path arrowok="t" o:connecttype="custom" o:connectlocs="0,0;8674,0" o:connectangles="0,0"/>
                  </v:shape>
                </v:group>
                <v:group id="Group 191" o:spid="_x0000_s1030" style="position:absolute;left:213;top:20;width:2;height:3514" coordorigin="213,20" coordsize="2,3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92" o:spid="_x0000_s1031" style="position:absolute;left:213;top:20;width:2;height:3514;visibility:visible;mso-wrap-style:square;v-text-anchor:top" coordsize="2,3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uXsYA&#10;AADcAAAADwAAAGRycy9kb3ducmV2LnhtbESP3YrCMBSE74V9h3AE7zT1Z1epRlkFFxddwZ8HODbH&#10;tticlCar9e2NIHg5zMw3zGRWm0JcqXK5ZQXdTgSCOLE651TB8bBsj0A4j6yxsEwK7uRgNv1oTDDW&#10;9sY7uu59KgKEXYwKMu/LWEqXZGTQdWxJHLyzrQz6IKtU6gpvAW4K2YuiL2kw57CQYUmLjJLL/t8o&#10;+BsN1+fFfLDdrMuf/vK3GM5Pl5NSrWb9PQbhqfbv8Ku90gr6n11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uXsYAAADcAAAADwAAAAAAAAAAAAAAAACYAgAAZHJz&#10;L2Rvd25yZXYueG1sUEsFBgAAAAAEAAQA9QAAAIsDAAAAAA==&#10;" path="m,l,3514e" filled="f" strokeweight="1.06pt">
                    <v:path arrowok="t" o:connecttype="custom" o:connectlocs="0,20;0,3534" o:connectangles="0,0"/>
                  </v:shape>
                </v:group>
                <v:group id="Group 193" o:spid="_x0000_s1032" style="position:absolute;left:8867;top:20;width:2;height:3514" coordorigin="8867,20" coordsize="2,3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94" o:spid="_x0000_s1033" style="position:absolute;left:8867;top:20;width:2;height:3514;visibility:visible;mso-wrap-style:square;v-text-anchor:top" coordsize="2,3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VssYA&#10;AADcAAAADwAAAGRycy9kb3ducmV2LnhtbESP3WrCQBSE74W+w3IKvdNNG6uSukoVFIs/oPYBjtlj&#10;EsyeDdlV49u7guDlMDPfMMNxY0pxodoVlhV8diIQxKnVBWcK/vez9gCE88gaS8uk4EYOxqO31hAT&#10;ba+8pcvOZyJA2CWoIPe+SqR0aU4GXcdWxME72tqgD7LOpK7xGuCmlF9R1JMGCw4LOVY0zSk97c5G&#10;wXrQXx6nk+5mtazm8eyv7E8Op4NSH+/N7w8IT41/hZ/thVYQf8fwOB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EVssYAAADcAAAADwAAAAAAAAAAAAAAAACYAgAAZHJz&#10;L2Rvd25yZXYueG1sUEsFBgAAAAAEAAQA9QAAAIsDAAAAAA==&#10;" path="m,l,3514e" filled="f" strokeweight="1.06pt">
                    <v:path arrowok="t" o:connecttype="custom" o:connectlocs="0,20;0,3534" o:connectangles="0,0"/>
                  </v:shape>
                </v:group>
                <v:group id="Group 195" o:spid="_x0000_s1034" style="position:absolute;left:203;top:3543;width:8674;height:2" coordorigin="203,3543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96" o:spid="_x0000_s1035" style="position:absolute;left:203;top:3543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38P8QA&#10;AADcAAAADwAAAGRycy9kb3ducmV2LnhtbESPQWvCQBSE74L/YXlCb3VjJSrRVaRg6VUtxeMz+8xG&#10;s29jdpuk/fXdQsHjMDPfMKtNbyvRUuNLxwom4wQEce50yYWCj+PueQHCB2SNlWNS8E0eNuvhYIWZ&#10;dh3vqT2EQkQI+wwVmBDqTEqfG7Lox64mjt7FNRZDlE0hdYNdhNtKviTJTFosOS4YrOnVUH47fFkF&#10;n+Hc5T/F1lz36fR+wrddO8dKqadRv12CCNSHR/i//a4VTNM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9/D/EAAAA3AAAAA8AAAAAAAAAAAAAAAAAmAIAAGRycy9k&#10;b3ducmV2LnhtbFBLBQYAAAAABAAEAPUAAACJAwAAAAA=&#10;" path="m,l8674,e" filled="f" strokeweight="1.06pt">
                    <v:path arrowok="t" o:connecttype="custom" o:connectlocs="0,0;8674,0" o:connectangles="0,0"/>
                  </v:shape>
                </v:group>
                <v:group id="Group 197" o:spid="_x0000_s1036" style="position:absolute;left:20;top:1208;width:4860;height:360" coordorigin="20,1208" coordsize="486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98" o:spid="_x0000_s1037" style="position:absolute;left:20;top:1208;width:4860;height:360;visibility:visible;mso-wrap-style:square;v-text-anchor:top" coordsize="48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KwcUA&#10;AADcAAAADwAAAGRycy9kb3ducmV2LnhtbESPUWvCMBSF3wf7D+EOfJupiuuoTWUogz3oYOoPuDTX&#10;ptjcdE2mmb/eDAY+Hs453+GUy2g7cabBt44VTMYZCOLa6ZYbBYf9+/MrCB+QNXaOScEveVhWjw8l&#10;Ftpd+IvOu9CIBGFfoAITQl9I6WtDFv3Y9cTJO7rBYkhyaKQe8JLgtpPTLHuRFltOCwZ7WhmqT7sf&#10;q2B90Pt6k+smmLj9vM6x/c7jSqnRU3xbgAgUwz383/7QCmbzHP7OpCMg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srBxQAAANwAAAAPAAAAAAAAAAAAAAAAAJgCAABkcnMv&#10;ZG93bnJldi54bWxQSwUGAAAAAAQABAD1AAAAigMAAAAA&#10;" path="m2430,l2231,,2036,2,1846,5,1662,9r-178,5l1313,20r-163,7l995,34,849,43,712,52,585,62,469,73,364,85,271,97r-80,13l124,123,32,150,,180r8,14l71,223r120,27l271,262r93,12l469,286r116,11l712,307r137,9l995,325r155,8l1313,340r171,5l1662,350r184,4l2036,357r195,2l2430,360r199,-1l2824,357r190,-3l3198,350r178,-5l3547,340r163,-7l3865,325r146,-9l4148,307r127,-10l4391,286r105,-12l4589,262r80,-12l4736,236r92,-27l4860,180r-8,-15l4789,136,4669,110,4589,97,4496,85,4391,73,4275,62,4148,52,4011,43,3865,34,3710,27,3547,20,3376,14,3198,9,3014,5,2824,2,2629,,2430,xe" filled="f" strokecolor="red" strokeweight="2pt">
                    <v:path arrowok="t" o:connecttype="custom" o:connectlocs="2231,1208;1846,1213;1484,1222;1150,1235;849,1251;585,1270;364,1293;191,1318;32,1358;8,1402;191,1458;364,1482;585,1505;849,1524;1150,1541;1484,1553;1846,1562;2231,1567;2629,1567;3014,1562;3376,1553;3710,1541;4011,1524;4275,1505;4496,1482;4669,1458;4828,1417;4852,1373;4669,1318;4496,1293;4275,1270;4011,1251;3710,1235;3376,1222;3014,1213;2629,1208" o:connectangles="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F96F34" w:rsidRDefault="00F96F34" w:rsidP="00F96F34">
      <w:pPr>
        <w:pStyle w:val="BodyText"/>
        <w:spacing w:before="72" w:line="252" w:lineRule="auto"/>
        <w:ind w:left="320" w:right="182"/>
      </w:pPr>
      <w:r>
        <w:rPr>
          <w:spacing w:val="-2"/>
        </w:rPr>
        <w:t>In</w:t>
      </w:r>
      <w:r>
        <w:rPr>
          <w:spacing w:val="3"/>
        </w:rPr>
        <w:t xml:space="preserve"> </w:t>
      </w:r>
      <w:r>
        <w:t>either</w:t>
      </w:r>
      <w:r>
        <w:rPr>
          <w:spacing w:val="-1"/>
        </w:rPr>
        <w:t xml:space="preserve"> screen,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protocol</w:t>
      </w:r>
      <w:r>
        <w:t xml:space="preserve"> </w:t>
      </w:r>
      <w:r>
        <w:rPr>
          <w:spacing w:val="-2"/>
        </w:rPr>
        <w:t xml:space="preserve">to </w:t>
      </w:r>
      <w:r>
        <w:t>open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protocol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b/>
          <w:spacing w:val="-1"/>
        </w:rPr>
        <w:t>View</w:t>
      </w:r>
      <w:r>
        <w:rPr>
          <w:b/>
          <w:spacing w:val="53"/>
        </w:rPr>
        <w:t xml:space="preserve"> </w:t>
      </w:r>
      <w:r>
        <w:rPr>
          <w:b/>
          <w:spacing w:val="-1"/>
        </w:rPr>
        <w:t>History</w:t>
      </w:r>
      <w:r>
        <w:rPr>
          <w:b/>
          <w:spacing w:val="-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rPr>
          <w:spacing w:val="-2"/>
        </w:rPr>
        <w:t>column.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permit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rPr>
          <w:spacing w:val="-1"/>
        </w:rPr>
        <w:t>correspondence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</w:p>
    <w:p w:rsidR="00F96F34" w:rsidRDefault="00F96F34" w:rsidP="00F96F34">
      <w:pPr>
        <w:spacing w:before="3"/>
        <w:rPr>
          <w:rFonts w:ascii="Arial" w:eastAsia="Arial" w:hAnsi="Arial" w:cs="Arial"/>
          <w:sz w:val="17"/>
          <w:szCs w:val="17"/>
        </w:rPr>
      </w:pPr>
    </w:p>
    <w:p w:rsidR="00F96F34" w:rsidRDefault="00F96F34" w:rsidP="00135DA6">
      <w:pPr>
        <w:spacing w:line="200" w:lineRule="atLeast"/>
        <w:ind w:left="36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29995" cy="693420"/>
                <wp:effectExtent l="2540" t="8890" r="5715" b="254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693420"/>
                          <a:chOff x="0" y="0"/>
                          <a:chExt cx="1937" cy="1092"/>
                        </a:xfrm>
                      </wpg:grpSpPr>
                      <pic:pic xmlns:pic="http://schemas.openxmlformats.org/drawingml/2006/picture">
                        <pic:nvPicPr>
                          <pic:cNvPr id="337" name="Picture 17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1877" cy="10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8" name="Group 17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916" cy="2"/>
                            <a:chOff x="11" y="11"/>
                            <a:chExt cx="1916" cy="2"/>
                          </a:xfrm>
                        </wpg:grpSpPr>
                        <wps:wsp>
                          <wps:cNvPr id="339" name="Freeform 18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916"/>
                                <a:gd name="T2" fmla="+- 0 1926 11"/>
                                <a:gd name="T3" fmla="*/ T2 w 1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6">
                                  <a:moveTo>
                                    <a:pt x="0" y="0"/>
                                  </a:moveTo>
                                  <a:lnTo>
                                    <a:pt x="19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8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052"/>
                            <a:chOff x="20" y="20"/>
                            <a:chExt cx="2" cy="1052"/>
                          </a:xfrm>
                        </wpg:grpSpPr>
                        <wps:wsp>
                          <wps:cNvPr id="341" name="Freeform 18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05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052"/>
                                <a:gd name="T2" fmla="+- 0 1071 20"/>
                                <a:gd name="T3" fmla="*/ 1071 h 1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2">
                                  <a:moveTo>
                                    <a:pt x="0" y="0"/>
                                  </a:move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3"/>
                        <wpg:cNvGrpSpPr>
                          <a:grpSpLocks/>
                        </wpg:cNvGrpSpPr>
                        <wpg:grpSpPr bwMode="auto">
                          <a:xfrm>
                            <a:off x="1916" y="20"/>
                            <a:ext cx="2" cy="1052"/>
                            <a:chOff x="1916" y="20"/>
                            <a:chExt cx="2" cy="1052"/>
                          </a:xfrm>
                        </wpg:grpSpPr>
                        <wps:wsp>
                          <wps:cNvPr id="343" name="Freeform 184"/>
                          <wps:cNvSpPr>
                            <a:spLocks/>
                          </wps:cNvSpPr>
                          <wps:spPr bwMode="auto">
                            <a:xfrm>
                              <a:off x="1916" y="20"/>
                              <a:ext cx="2" cy="105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052"/>
                                <a:gd name="T2" fmla="+- 0 1071 20"/>
                                <a:gd name="T3" fmla="*/ 1071 h 1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2">
                                  <a:moveTo>
                                    <a:pt x="0" y="0"/>
                                  </a:move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85"/>
                        <wpg:cNvGrpSpPr>
                          <a:grpSpLocks/>
                        </wpg:cNvGrpSpPr>
                        <wpg:grpSpPr bwMode="auto">
                          <a:xfrm>
                            <a:off x="11" y="1081"/>
                            <a:ext cx="1916" cy="2"/>
                            <a:chOff x="11" y="1081"/>
                            <a:chExt cx="1916" cy="2"/>
                          </a:xfrm>
                        </wpg:grpSpPr>
                        <wps:wsp>
                          <wps:cNvPr id="345" name="Freeform 186"/>
                          <wps:cNvSpPr>
                            <a:spLocks/>
                          </wps:cNvSpPr>
                          <wps:spPr bwMode="auto">
                            <a:xfrm>
                              <a:off x="11" y="1081"/>
                              <a:ext cx="1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916"/>
                                <a:gd name="T2" fmla="+- 0 1926 11"/>
                                <a:gd name="T3" fmla="*/ T2 w 1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6">
                                  <a:moveTo>
                                    <a:pt x="0" y="0"/>
                                  </a:moveTo>
                                  <a:lnTo>
                                    <a:pt x="191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1E7F5" id="Group 336" o:spid="_x0000_s1026" style="width:96.85pt;height:54.6pt;mso-position-horizontal-relative:char;mso-position-vertical-relative:line" coordsize="1937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">
                <v:shape id="Picture 178" o:spid="_x0000_s1027" type="#_x0000_t75" alt="þÿ" style="position:absolute;left:25;top:15;width:1877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9/3HEAAAA3AAAAA8AAABkcnMvZG93bnJldi54bWxEj0FrwkAUhO+C/2F5gjfdpFIr0TWU0oJQ&#10;CKhFPD6yzySYfbtktyb5991CocdhZr5hdvlgWvGgzjeWFaTLBARxaXXDlYKv88diA8IHZI2tZVIw&#10;kod8P53sMNO25yM9TqESEcI+QwV1CC6T0pc1GfRL64ijd7OdwRBlV0ndYR/hppVPSbKWBhuOCzU6&#10;equpvJ++jQK3uV3clc+fz2ywKFzf+Pd0VGo+G163IAIN4T/81z5oBavVC/yei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9/3HEAAAA3AAAAA8AAAAAAAAAAAAAAAAA&#10;nwIAAGRycy9kb3ducmV2LnhtbFBLBQYAAAAABAAEAPcAAACQAwAAAAA=&#10;">
                  <v:imagedata r:id="rId64" o:title="þÿ"/>
                </v:shape>
                <v:group id="Group 179" o:spid="_x0000_s1028" style="position:absolute;left:11;top:11;width:1916;height:2" coordorigin="11,11" coordsize="1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80" o:spid="_x0000_s1029" style="position:absolute;left:11;top:11;width:1916;height:2;visibility:visible;mso-wrap-style:square;v-text-anchor:top" coordsize="1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DC8cA&#10;AADcAAAADwAAAGRycy9kb3ducmV2LnhtbESPQWvCQBSE74L/YXlCL6KbNiA2dRUJFIIlgrYeentk&#10;X5PU7NuQXZP033cLQo/DzHzDbHajaURPnastK3hcRiCIC6trLhV8vL8u1iCcR9bYWCYFP+Rgt51O&#10;NphoO/CJ+rMvRYCwS1BB5X2bSOmKigy6pW2Jg/dlO4M+yK6UusMhwE0jn6JoJQ3WHBYqbCmtqLie&#10;b0ZBts7taTj4+edl/H7L83S+MkdS6mE27l9AeBr9f/jezrSCOH6GvzPhCM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iwwvHAAAA3AAAAA8AAAAAAAAAAAAAAAAAmAIAAGRy&#10;cy9kb3ducmV2LnhtbFBLBQYAAAAABAAEAPUAAACMAwAAAAA=&#10;" path="m,l1915,e" filled="f" strokeweight="1.06pt">
                    <v:path arrowok="t" o:connecttype="custom" o:connectlocs="0,0;1915,0" o:connectangles="0,0"/>
                  </v:shape>
                </v:group>
                <v:group id="Group 181" o:spid="_x0000_s1030" style="position:absolute;left:20;top:20;width:2;height:1052" coordorigin="20,20" coordsize="2,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82" o:spid="_x0000_s1031" style="position:absolute;left:20;top:20;width:2;height:1052;visibility:visible;mso-wrap-style:square;v-text-anchor:top" coordsize="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/1cUA&#10;AADcAAAADwAAAGRycy9kb3ducmV2LnhtbESPT2vCQBTE70K/w/IK3szGqkFSN0FqS71JbcHrI/vy&#10;x2bfptmtpn56VxB6HGbmN8wqH0wrTtS7xrKCaRSDIC6sbrhS8PX5NlmCcB5ZY2uZFPyRgzx7GK0w&#10;1fbMH3Ta+0oECLsUFdTed6mUrqjJoItsRxy80vYGfZB9JXWP5wA3rXyK40QabDgs1NjRS03F9/7X&#10;KMD1z7zk6pJs+P142Pnd8XWhN0qNH4f1MwhPg/8P39tbrWA2n8LtTDg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7/VxQAAANwAAAAPAAAAAAAAAAAAAAAAAJgCAABkcnMv&#10;ZG93bnJldi54bWxQSwUGAAAAAAQABAD1AAAAigMAAAAA&#10;" path="m,l,1051e" filled="f" strokeweight="1.06pt">
                    <v:path arrowok="t" o:connecttype="custom" o:connectlocs="0,20;0,1071" o:connectangles="0,0"/>
                  </v:shape>
                </v:group>
                <v:group id="Group 183" o:spid="_x0000_s1032" style="position:absolute;left:1916;top:20;width:2;height:1052" coordorigin="1916,20" coordsize="2,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4" o:spid="_x0000_s1033" style="position:absolute;left:1916;top:20;width:2;height:1052;visibility:visible;mso-wrap-style:square;v-text-anchor:top" coordsize="2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EOcUA&#10;AADcAAAADwAAAGRycy9kb3ducmV2LnhtbESPT2vCQBTE74LfYXkFb2ZTo0FSVxG1tDepLXh9ZF/+&#10;2OzbmN3GtJ++WxB6HGbmN8xqM5hG9NS52rKCxygGQZxbXXOp4OP9eboE4TyyxsYyKfgmB5v1eLTC&#10;TNsbv1F/8qUIEHYZKqi8bzMpXV6RQRfZljh4he0M+iC7UuoObwFuGjmL41QarDksVNjSrqL88/Rl&#10;FOD2Oi+4/En3/HI5H/3xcljovVKTh2H7BMLT4P/D9/arVpDME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YQ5xQAAANwAAAAPAAAAAAAAAAAAAAAAAJgCAABkcnMv&#10;ZG93bnJldi54bWxQSwUGAAAAAAQABAD1AAAAigMAAAAA&#10;" path="m,l,1051e" filled="f" strokeweight="1.06pt">
                    <v:path arrowok="t" o:connecttype="custom" o:connectlocs="0,20;0,1071" o:connectangles="0,0"/>
                  </v:shape>
                </v:group>
                <v:group id="Group 185" o:spid="_x0000_s1034" style="position:absolute;left:11;top:1081;width:1916;height:2" coordorigin="11,1081" coordsize="1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86" o:spid="_x0000_s1035" style="position:absolute;left:11;top:1081;width:1916;height:2;visibility:visible;mso-wrap-style:square;v-text-anchor:top" coordsize="1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6c8YA&#10;AADcAAAADwAAAGRycy9kb3ducmV2LnhtbESPT2vCQBTE7wW/w/KEXkQ31lYkukoRBLFE8N/B2yP7&#10;TGKzb0N2NfHbuwWhx2FmfsPMFq0pxZ1qV1hWMBxEIIhTqwvOFBwPq/4EhPPIGkvLpOBBDhbzztsM&#10;Y20b3tF97zMRIOxiVJB7X8VSujQng25gK+LgXWxt0AdZZ1LX2AS4KeVHFI2lwYLDQo4VLXNKf/c3&#10;o2A9Seyu2fje+dRef5Jk2RubLSn13m2/pyA8tf4//GqvtYLR5xf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6c8YAAADcAAAADwAAAAAAAAAAAAAAAACYAgAAZHJz&#10;L2Rvd25yZXYueG1sUEsFBgAAAAAEAAQA9QAAAIsDAAAAAA==&#10;" path="m,l1915,e" filled="f" strokeweight="1.06pt">
                    <v:path arrowok="t" o:connecttype="custom" o:connectlocs="0,0;1915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2"/>
        <w:rPr>
          <w:rFonts w:ascii="Arial" w:eastAsia="Arial" w:hAnsi="Arial" w:cs="Arial"/>
          <w:sz w:val="19"/>
          <w:szCs w:val="19"/>
        </w:rPr>
      </w:pPr>
    </w:p>
    <w:p w:rsidR="00F96F34" w:rsidRPr="00F54750" w:rsidRDefault="00F96F34" w:rsidP="00F54750">
      <w:pPr>
        <w:spacing w:line="264" w:lineRule="auto"/>
        <w:ind w:left="320" w:right="182"/>
        <w:rPr>
          <w:rFonts w:ascii="Arial" w:eastAsia="Arial" w:hAnsi="Arial" w:cs="Arial"/>
        </w:rPr>
        <w:sectPr w:rsidR="00F96F34" w:rsidRPr="00F54750" w:rsidSect="00AF5A2E">
          <w:footerReference w:type="default" r:id="rId65"/>
          <w:type w:val="continuous"/>
          <w:pgSz w:w="12240" w:h="15840" w:code="1"/>
          <w:pgMar w:top="1360" w:right="1640" w:bottom="274" w:left="148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170815</wp:posOffset>
                </wp:positionV>
                <wp:extent cx="102235" cy="172085"/>
                <wp:effectExtent l="7620" t="5080" r="4445" b="381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172085"/>
                          <a:chOff x="10137" y="273"/>
                          <a:chExt cx="161" cy="271"/>
                        </a:xfrm>
                      </wpg:grpSpPr>
                      <wpg:grpSp>
                        <wpg:cNvPr id="328" name="Group 618"/>
                        <wpg:cNvGrpSpPr>
                          <a:grpSpLocks/>
                        </wpg:cNvGrpSpPr>
                        <wpg:grpSpPr bwMode="auto">
                          <a:xfrm>
                            <a:off x="10142" y="278"/>
                            <a:ext cx="149" cy="2"/>
                            <a:chOff x="10142" y="278"/>
                            <a:chExt cx="149" cy="2"/>
                          </a:xfrm>
                        </wpg:grpSpPr>
                        <wps:wsp>
                          <wps:cNvPr id="329" name="Freeform 619"/>
                          <wps:cNvSpPr>
                            <a:spLocks/>
                          </wps:cNvSpPr>
                          <wps:spPr bwMode="auto">
                            <a:xfrm>
                              <a:off x="10142" y="278"/>
                              <a:ext cx="149" cy="2"/>
                            </a:xfrm>
                            <a:custGeom>
                              <a:avLst/>
                              <a:gdLst>
                                <a:gd name="T0" fmla="+- 0 10142 10142"/>
                                <a:gd name="T1" fmla="*/ T0 w 149"/>
                                <a:gd name="T2" fmla="+- 0 10291 10142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20"/>
                        <wpg:cNvGrpSpPr>
                          <a:grpSpLocks/>
                        </wpg:cNvGrpSpPr>
                        <wpg:grpSpPr bwMode="auto">
                          <a:xfrm>
                            <a:off x="10147" y="283"/>
                            <a:ext cx="2" cy="250"/>
                            <a:chOff x="10147" y="283"/>
                            <a:chExt cx="2" cy="250"/>
                          </a:xfrm>
                        </wpg:grpSpPr>
                        <wps:wsp>
                          <wps:cNvPr id="331" name="Freeform 621"/>
                          <wps:cNvSpPr>
                            <a:spLocks/>
                          </wps:cNvSpPr>
                          <wps:spPr bwMode="auto">
                            <a:xfrm>
                              <a:off x="10147" y="283"/>
                              <a:ext cx="2" cy="250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250"/>
                                <a:gd name="T2" fmla="+- 0 533 283"/>
                                <a:gd name="T3" fmla="*/ 533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22"/>
                        <wpg:cNvGrpSpPr>
                          <a:grpSpLocks/>
                        </wpg:cNvGrpSpPr>
                        <wpg:grpSpPr bwMode="auto">
                          <a:xfrm>
                            <a:off x="10286" y="283"/>
                            <a:ext cx="2" cy="250"/>
                            <a:chOff x="10286" y="283"/>
                            <a:chExt cx="2" cy="250"/>
                          </a:xfrm>
                        </wpg:grpSpPr>
                        <wps:wsp>
                          <wps:cNvPr id="333" name="Freeform 623"/>
                          <wps:cNvSpPr>
                            <a:spLocks/>
                          </wps:cNvSpPr>
                          <wps:spPr bwMode="auto">
                            <a:xfrm>
                              <a:off x="10286" y="283"/>
                              <a:ext cx="2" cy="250"/>
                            </a:xfrm>
                            <a:custGeom>
                              <a:avLst/>
                              <a:gdLst>
                                <a:gd name="T0" fmla="+- 0 283 283"/>
                                <a:gd name="T1" fmla="*/ 283 h 250"/>
                                <a:gd name="T2" fmla="+- 0 533 283"/>
                                <a:gd name="T3" fmla="*/ 533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24"/>
                        <wpg:cNvGrpSpPr>
                          <a:grpSpLocks/>
                        </wpg:cNvGrpSpPr>
                        <wpg:grpSpPr bwMode="auto">
                          <a:xfrm>
                            <a:off x="10142" y="538"/>
                            <a:ext cx="149" cy="2"/>
                            <a:chOff x="10142" y="538"/>
                            <a:chExt cx="149" cy="2"/>
                          </a:xfrm>
                        </wpg:grpSpPr>
                        <wps:wsp>
                          <wps:cNvPr id="335" name="Freeform 625"/>
                          <wps:cNvSpPr>
                            <a:spLocks/>
                          </wps:cNvSpPr>
                          <wps:spPr bwMode="auto">
                            <a:xfrm>
                              <a:off x="10142" y="538"/>
                              <a:ext cx="149" cy="2"/>
                            </a:xfrm>
                            <a:custGeom>
                              <a:avLst/>
                              <a:gdLst>
                                <a:gd name="T0" fmla="+- 0 10142 10142"/>
                                <a:gd name="T1" fmla="*/ T0 w 149"/>
                                <a:gd name="T2" fmla="+- 0 10291 10142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2A05F" id="Group 327" o:spid="_x0000_s1026" style="position:absolute;margin-left:502.65pt;margin-top:13.45pt;width:8.05pt;height:13.55pt;z-index:-251643904;mso-position-horizontal-relative:page" coordorigin="10137,273" coordsize="16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">
                <v:group id="Group 618" o:spid="_x0000_s1027" style="position:absolute;left:10142;top:278;width:149;height:2" coordorigin="10142,278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19" o:spid="_x0000_s1028" style="position:absolute;left:10142;top:278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L8MQA&#10;AADcAAAADwAAAGRycy9kb3ducmV2LnhtbESPQWsCMRSE7wX/Q3iCt5qtgtStUUpF8CZae+jtdfOa&#10;3e3mZUlSjf/eCILHYWa+YRarZDtxIh8axwpexgUI4srpho2C4+fm+RVEiMgaO8ek4EIBVsvB0wJL&#10;7c68p9MhGpEhHEpUUMfYl1KGqiaLYex64uz9Om8xZumN1B7PGW47OSmKmbTYcF6osaePmqq/w79V&#10;sDa7zbFtfpK3323/lXZrE+atUqNhen8DESnFR/je3moF08kcbmfy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y/DEAAAA3AAAAA8AAAAAAAAAAAAAAAAAmAIAAGRycy9k&#10;b3ducmV2LnhtbFBLBQYAAAAABAAEAPUAAACJAwAAAAA=&#10;" path="m,l149,e" filled="f" strokeweight=".58pt">
                    <v:path arrowok="t" o:connecttype="custom" o:connectlocs="0,0;149,0" o:connectangles="0,0"/>
                  </v:shape>
                </v:group>
                <v:group id="Group 620" o:spid="_x0000_s1029" style="position:absolute;left:10147;top:283;width:2;height:250" coordorigin="10147,283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21" o:spid="_x0000_s1030" style="position:absolute;left:10147;top:283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oL8IA&#10;AADcAAAADwAAAGRycy9kb3ducmV2LnhtbESPQWsCMRSE7wX/Q3iCt5rdKltZjSKFSo/VqudH8txd&#10;TF6WTbpu/30jCB6HmfmGWW0GZ0VPXWg8K8inGQhi7U3DlYLjz+frAkSIyAatZ1LwRwE269HLCkvj&#10;b7yn/hArkSAcSlRQx9iWUgZdk8Mw9S1x8i6+cxiT7CppOrwluLPyLcsK6bDhtFBjSx816evh1yk4&#10;6/lpp82ijUetiz5/t/vi2yo1GQ/bJYhIQ3yGH+0vo2A2y+F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CgvwgAAANwAAAAPAAAAAAAAAAAAAAAAAJgCAABkcnMvZG93&#10;bnJldi54bWxQSwUGAAAAAAQABAD1AAAAhwMAAAAA&#10;" path="m,l,250e" filled="f" strokeweight=".58pt">
                    <v:path arrowok="t" o:connecttype="custom" o:connectlocs="0,283;0,533" o:connectangles="0,0"/>
                  </v:shape>
                </v:group>
                <v:group id="Group 622" o:spid="_x0000_s1031" style="position:absolute;left:10286;top:283;width:2;height:250" coordorigin="10286,283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23" o:spid="_x0000_s1032" style="position:absolute;left:10286;top:283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Tw8IA&#10;AADcAAAADwAAAGRycy9kb3ducmV2LnhtbESPQWsCMRSE7wX/Q3iCt5q1K1tZjSKFSo/VqudH8txd&#10;TF6WTbpu/30jCB6HmfmGWW0GZ0VPXWg8K5hNMxDE2puGKwXHn8/XBYgQkQ1az6TgjwJs1qOXFZbG&#10;33hP/SFWIkE4lKigjrEtpQy6Jodh6lvi5F185zAm2VXSdHhLcGflW5YV0mHDaaHGlj5q0tfDr1Nw&#10;1vPTTptFG49aF/3s3e6Lb6vUZDxslyAiDfEZfrS/jII8z+F+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hPDwgAAANwAAAAPAAAAAAAAAAAAAAAAAJgCAABkcnMvZG93&#10;bnJldi54bWxQSwUGAAAAAAQABAD1AAAAhwMAAAAA&#10;" path="m,l,250e" filled="f" strokeweight=".58pt">
                    <v:path arrowok="t" o:connecttype="custom" o:connectlocs="0,283;0,533" o:connectangles="0,0"/>
                  </v:shape>
                </v:group>
                <v:group id="Group 624" o:spid="_x0000_s1033" style="position:absolute;left:10142;top:538;width:149;height:2" coordorigin="10142,538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25" o:spid="_x0000_s1034" style="position:absolute;left:10142;top:538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XKMUA&#10;AADcAAAADwAAAGRycy9kb3ducmV2LnhtbESPT2sCMRTE7wW/Q3iCt5ptxWK3RhFF8Cb+6aG3181r&#10;dreblyVJNX57Uyj0OMzMb5j5MtlOXMiHxrGCp3EBgrhyumGj4HzaPs5AhIissXNMCm4UYLkYPMyx&#10;1O7KB7ocoxEZwqFEBXWMfSllqGqyGMauJ87el/MWY5beSO3xmuG2k89F8SItNpwXauxpXVP1ffyx&#10;CjZmvz23zWfy9qPt39N+Y8Jrq9RomFZvICKl+B/+a++0gslkCr9n8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FcoxQAAANwAAAAPAAAAAAAAAAAAAAAAAJgCAABkcnMv&#10;ZG93bnJldi54bWxQSwUGAAAAAAQABAD1AAAAigMAAAAA&#10;" path="m,l149,e" filled="f" strokeweight=".58pt">
                    <v:path arrowok="t" o:connecttype="custom" o:connectlocs="0,0;14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pacing w:val="-3"/>
        </w:rPr>
        <w:t>Note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Specific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3"/>
        </w:rPr>
        <w:t>Minor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Revisions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Required</w:t>
      </w:r>
      <w:r>
        <w:rPr>
          <w:rFonts w:ascii="Arial"/>
          <w:b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  <w:spacing w:val="-2"/>
        </w:rPr>
        <w:t>Description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</w:rPr>
        <w:t xml:space="preserve">field. 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Click</w:t>
      </w:r>
      <w:r>
        <w:rPr>
          <w:rFonts w:ascii="Arial"/>
          <w:spacing w:val="-4"/>
        </w:rPr>
        <w:t xml:space="preserve"> </w:t>
      </w:r>
      <w:r>
        <w:rPr>
          <w:rFonts w:ascii="Arial"/>
          <w:b/>
          <w:spacing w:val="-1"/>
        </w:rPr>
        <w:t>View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spacing w:val="1"/>
        </w:rPr>
        <w:t>to</w:t>
      </w:r>
      <w:r>
        <w:rPr>
          <w:rFonts w:ascii="Arial"/>
          <w:spacing w:val="64"/>
        </w:rPr>
        <w:t xml:space="preserve"> </w:t>
      </w:r>
      <w:r>
        <w:rPr>
          <w:rFonts w:ascii="Arial"/>
        </w:rPr>
        <w:t>see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quick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comments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from</w:t>
      </w:r>
      <w:r>
        <w:rPr>
          <w:rFonts w:ascii="Arial"/>
          <w:spacing w:val="-1"/>
        </w:rPr>
        <w:t xml:space="preserve"> 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IRB.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1"/>
        </w:rPr>
        <w:t>full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correspondence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click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open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+</w:t>
      </w:r>
      <w:r w:rsidR="00F54750">
        <w:rPr>
          <w:rFonts w:ascii="Arial"/>
        </w:rPr>
        <w:t xml:space="preserve">   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1"/>
        </w:rPr>
        <w:t>next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Specific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Minor Revisions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Required.</w:t>
      </w:r>
    </w:p>
    <w:p w:rsidR="00F96F34" w:rsidRDefault="00F96F34" w:rsidP="00F96F34">
      <w:pPr>
        <w:spacing w:before="4"/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E44DA20" wp14:editId="2270D18C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315" name="Group 640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316" name="Freeform 641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642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318" name="Freeform 643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644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320" name="Freeform 645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646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322" name="Freeform 647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648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324" name="Freeform 649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650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326" name="Freeform 651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F4CF" id="Group 314" o:spid="_x0000_s1026" style="position:absolute;margin-left:23.95pt;margin-top:24.9pt;width:565.1pt;height:743.6pt;z-index:-25164185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">
                <v:group id="Group 640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641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168UA&#10;AADcAAAADwAAAGRycy9kb3ducmV2LnhtbESPQWvCQBSE7wX/w/IEb3UTLSKpq4ggCIUWNYi9vWaf&#10;2dDs25DdxvTfu4LgcZiZb5jFqre16Kj1lWMF6TgBQVw4XXGpID9uX+cgfEDWWDsmBf/kYbUcvCww&#10;0+7Ke+oOoRQRwj5DBSaEJpPSF4Ys+rFriKN3ca3FEGVbSt3iNcJtLSdJMpMWK44LBhvaGCp+D39W&#10;QUgvho6T0yavvr7ftP3Y/XSfZ6VGw379DiJQH57hR3unFUzTG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zXr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642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643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yrsEA&#10;AADcAAAADwAAAGRycy9kb3ducmV2LnhtbERPy4rCMBTdC/MP4Q6407QK1amNIgNCEQRfH3Bp7vRh&#10;c9Nponb+frIQXB7OO9sMphUP6l1tWUE8jUAQF1bXXCq4XnaTJQjnkTW2lknBHznYrD9GGabaPvlE&#10;j7MvRQhhl6KCyvsuldIVFRl0U9sRB+7H9gZ9gH0pdY/PEG5aOYuiRBqsOTRU2NF3RcXtfDcKht3+&#10;t4nyRREv8yvev5JtcmiOSo0/h+0KhKfBv8Uvd64VzOOwNpw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dsq7BAAAA3AAAAA8AAAAAAAAAAAAAAAAAmAIAAGRycy9kb3du&#10;cmV2LnhtbFBLBQYAAAAABAAEAPUAAACGAwAAAAA=&#10;" path="m,l,14804e" filled="f" strokeweight="1.06pt">
                    <v:path arrowok="t" o:connecttype="custom" o:connectlocs="0,518;0,15322" o:connectangles="0,0"/>
                  </v:shape>
                </v:group>
                <v:group id="Group 644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645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Jb8QA&#10;AADcAAAADwAAAGRycy9kb3ducmV2LnhtbERPTWvCQBC9F/wPywi9NRttkRJdJShCW+ohqSLehuw0&#10;Sc3Ohuw2Sf999yB4fLzv1WY0jeipc7VlBbMoBkFcWF1zqeD4tX96BeE8ssbGMin4Iweb9eRhhYm2&#10;A2fU574UIYRdggoq79tESldUZNBFtiUO3LftDPoAu1LqDocQbho5j+OFNFhzaKiwpW1FxTX/NQp4&#10;9MP1kH6m8enykl3O9c/7x2Kn1ON0TJcgPI3+Lr6537SC5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SW/EAAAA3AAAAA8AAAAAAAAAAAAAAAAAmAIAAGRycy9k&#10;b3ducmV2LnhtbFBLBQYAAAAABAAEAPUAAACJAwAAAAA=&#10;" path="m,l,14832e" filled="f" strokeweight="1.97pt">
                    <v:path arrowok="t" o:connecttype="custom" o:connectlocs="0,518;0,15350" o:connectangles="0,0"/>
                  </v:shape>
                </v:group>
                <v:group id="Group 646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647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P+cUA&#10;AADcAAAADwAAAGRycy9kb3ducmV2LnhtbESP0WrCQBRE3wv9h+UWfKsbI6SaukoQAkEotOoHXLLX&#10;JDZ7N2Y3Mf59t1Do4zAzZ5jNbjKtGKl3jWUFi3kEgri0uuFKwfmUv65AOI+ssbVMCh7kYLd9ftpg&#10;qu2dv2g8+koECLsUFdTed6mUrqzJoJvbjjh4F9sb9EH2ldQ93gPctDKOokQabDgs1NjRvqby+zgY&#10;BVN+uF2j4q1crIozDuskSz6un0rNXqbsHY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U/5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648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649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j3cUA&#10;AADcAAAADwAAAGRycy9kb3ducmV2LnhtbESP0WrCQBRE3wX/YbmCb3WjDVKiq4SIxfqksR9wzV6T&#10;YPZuyK6a9uu7QsHHYWbOMMt1bxpxp87VlhVMJxEI4sLqmksF36ft2wcI55E1NpZJwQ85WK+GgyUm&#10;2j74SPfclyJA2CWooPK+TaR0RUUG3cS2xMG72M6gD7Irpe7wEeCmkbMomkuDNYeFClvKKiqu+c0o&#10;+LS/88PmsP+K4+Z0zm5pusnyVKnxqE8XIDz1/hX+b++0gvdZDM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Pd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650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651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7fscA&#10;AADcAAAADwAAAGRycy9kb3ducmV2LnhtbESPT2vCQBTE7wW/w/KEXkqz0RaRNKv4h0IPVjDpQW+P&#10;7GsSzL6N2W1Mv71bKHgcZuY3TLocTCN66lxtWcEkikEQF1bXXCr4yt+f5yCcR9bYWCYFv+RguRg9&#10;pJhoe+UD9ZkvRYCwS1BB5X2bSOmKigy6yLbEwfu2nUEfZFdK3eE1wE0jp3E8kwZrDgsVtrSpqDhn&#10;P0bB2WdPx6P57Pf9qz1d2ny3XZ8KpR7Hw+oNhKfB38P/7Q+t4GU6g7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+37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bookmarkStart w:id="16" w:name="Responding_to_the_IRB_When_Revisions_Are"/>
    <w:bookmarkEnd w:id="16"/>
    <w:p w:rsidR="00F96F34" w:rsidRDefault="00F96F34" w:rsidP="00F96F34">
      <w:pPr>
        <w:spacing w:line="200" w:lineRule="atLeast"/>
        <w:ind w:left="12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89905" cy="1836420"/>
                <wp:effectExtent l="2540" t="6350" r="17780" b="5080"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9905" cy="1836420"/>
                          <a:chOff x="0" y="0"/>
                          <a:chExt cx="8803" cy="2892"/>
                        </a:xfrm>
                      </wpg:grpSpPr>
                      <pic:pic xmlns:pic="http://schemas.openxmlformats.org/drawingml/2006/picture">
                        <pic:nvPicPr>
                          <pic:cNvPr id="30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8630" cy="2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2" name="Group 16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74" cy="2"/>
                            <a:chOff x="11" y="11"/>
                            <a:chExt cx="8674" cy="2"/>
                          </a:xfrm>
                        </wpg:grpSpPr>
                        <wps:wsp>
                          <wps:cNvPr id="303" name="Freeform 16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7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74"/>
                                <a:gd name="T2" fmla="+- 0 8684 11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6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852"/>
                            <a:chOff x="20" y="20"/>
                            <a:chExt cx="2" cy="2852"/>
                          </a:xfrm>
                        </wpg:grpSpPr>
                        <wps:wsp>
                          <wps:cNvPr id="305" name="Freeform 16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85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852"/>
                                <a:gd name="T2" fmla="+- 0 2871 20"/>
                                <a:gd name="T3" fmla="*/ 2871 h 2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2">
                                  <a:moveTo>
                                    <a:pt x="0" y="0"/>
                                  </a:moveTo>
                                  <a:lnTo>
                                    <a:pt x="0" y="28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9"/>
                        <wpg:cNvGrpSpPr>
                          <a:grpSpLocks/>
                        </wpg:cNvGrpSpPr>
                        <wpg:grpSpPr bwMode="auto">
                          <a:xfrm>
                            <a:off x="8675" y="20"/>
                            <a:ext cx="2" cy="2852"/>
                            <a:chOff x="8675" y="20"/>
                            <a:chExt cx="2" cy="2852"/>
                          </a:xfrm>
                        </wpg:grpSpPr>
                        <wps:wsp>
                          <wps:cNvPr id="307" name="Freeform 170"/>
                          <wps:cNvSpPr>
                            <a:spLocks/>
                          </wps:cNvSpPr>
                          <wps:spPr bwMode="auto">
                            <a:xfrm>
                              <a:off x="8675" y="20"/>
                              <a:ext cx="2" cy="285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852"/>
                                <a:gd name="T2" fmla="+- 0 2871 20"/>
                                <a:gd name="T3" fmla="*/ 2871 h 2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2">
                                  <a:moveTo>
                                    <a:pt x="0" y="0"/>
                                  </a:moveTo>
                                  <a:lnTo>
                                    <a:pt x="0" y="285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71"/>
                        <wpg:cNvGrpSpPr>
                          <a:grpSpLocks/>
                        </wpg:cNvGrpSpPr>
                        <wpg:grpSpPr bwMode="auto">
                          <a:xfrm>
                            <a:off x="11" y="2881"/>
                            <a:ext cx="8674" cy="2"/>
                            <a:chOff x="11" y="2881"/>
                            <a:chExt cx="8674" cy="2"/>
                          </a:xfrm>
                        </wpg:grpSpPr>
                        <wps:wsp>
                          <wps:cNvPr id="309" name="Freeform 172"/>
                          <wps:cNvSpPr>
                            <a:spLocks/>
                          </wps:cNvSpPr>
                          <wps:spPr bwMode="auto">
                            <a:xfrm>
                              <a:off x="11" y="2881"/>
                              <a:ext cx="867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74"/>
                                <a:gd name="T2" fmla="+- 0 8684 11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73"/>
                        <wpg:cNvGrpSpPr>
                          <a:grpSpLocks/>
                        </wpg:cNvGrpSpPr>
                        <wpg:grpSpPr bwMode="auto">
                          <a:xfrm>
                            <a:off x="7883" y="1242"/>
                            <a:ext cx="900" cy="360"/>
                            <a:chOff x="7883" y="1242"/>
                            <a:chExt cx="900" cy="360"/>
                          </a:xfrm>
                        </wpg:grpSpPr>
                        <wps:wsp>
                          <wps:cNvPr id="311" name="Freeform 174"/>
                          <wps:cNvSpPr>
                            <a:spLocks/>
                          </wps:cNvSpPr>
                          <wps:spPr bwMode="auto">
                            <a:xfrm>
                              <a:off x="7883" y="1242"/>
                              <a:ext cx="900" cy="360"/>
                            </a:xfrm>
                            <a:custGeom>
                              <a:avLst/>
                              <a:gdLst>
                                <a:gd name="T0" fmla="+- 0 8333 7883"/>
                                <a:gd name="T1" fmla="*/ T0 w 900"/>
                                <a:gd name="T2" fmla="+- 0 1242 1242"/>
                                <a:gd name="T3" fmla="*/ 1242 h 360"/>
                                <a:gd name="T4" fmla="+- 0 8260 7883"/>
                                <a:gd name="T5" fmla="*/ T4 w 900"/>
                                <a:gd name="T6" fmla="+- 0 1244 1242"/>
                                <a:gd name="T7" fmla="*/ 1244 h 360"/>
                                <a:gd name="T8" fmla="+- 0 8190 7883"/>
                                <a:gd name="T9" fmla="*/ T8 w 900"/>
                                <a:gd name="T10" fmla="+- 0 1251 1242"/>
                                <a:gd name="T11" fmla="*/ 1251 h 360"/>
                                <a:gd name="T12" fmla="+- 0 8126 7883"/>
                                <a:gd name="T13" fmla="*/ T12 w 900"/>
                                <a:gd name="T14" fmla="+- 0 1262 1242"/>
                                <a:gd name="T15" fmla="*/ 1262 h 360"/>
                                <a:gd name="T16" fmla="+- 0 8067 7883"/>
                                <a:gd name="T17" fmla="*/ T16 w 900"/>
                                <a:gd name="T18" fmla="+- 0 1277 1242"/>
                                <a:gd name="T19" fmla="*/ 1277 h 360"/>
                                <a:gd name="T20" fmla="+- 0 7991 7883"/>
                                <a:gd name="T21" fmla="*/ T20 w 900"/>
                                <a:gd name="T22" fmla="+- 0 1305 1242"/>
                                <a:gd name="T23" fmla="*/ 1305 h 360"/>
                                <a:gd name="T24" fmla="+- 0 7933 7883"/>
                                <a:gd name="T25" fmla="*/ T24 w 900"/>
                                <a:gd name="T26" fmla="+- 0 1339 1242"/>
                                <a:gd name="T27" fmla="*/ 1339 h 360"/>
                                <a:gd name="T28" fmla="+- 0 7888 7883"/>
                                <a:gd name="T29" fmla="*/ T28 w 900"/>
                                <a:gd name="T30" fmla="+- 0 1393 1242"/>
                                <a:gd name="T31" fmla="*/ 1393 h 360"/>
                                <a:gd name="T32" fmla="+- 0 7883 7883"/>
                                <a:gd name="T33" fmla="*/ T32 w 900"/>
                                <a:gd name="T34" fmla="+- 0 1422 1242"/>
                                <a:gd name="T35" fmla="*/ 1422 h 360"/>
                                <a:gd name="T36" fmla="+- 0 7884 7883"/>
                                <a:gd name="T37" fmla="*/ T36 w 900"/>
                                <a:gd name="T38" fmla="+- 0 1437 1242"/>
                                <a:gd name="T39" fmla="*/ 1437 h 360"/>
                                <a:gd name="T40" fmla="+- 0 7918 7883"/>
                                <a:gd name="T41" fmla="*/ T40 w 900"/>
                                <a:gd name="T42" fmla="+- 0 1492 1242"/>
                                <a:gd name="T43" fmla="*/ 1492 h 360"/>
                                <a:gd name="T44" fmla="+- 0 7969 7883"/>
                                <a:gd name="T45" fmla="*/ T44 w 900"/>
                                <a:gd name="T46" fmla="+- 0 1528 1242"/>
                                <a:gd name="T47" fmla="*/ 1528 h 360"/>
                                <a:gd name="T48" fmla="+- 0 8040 7883"/>
                                <a:gd name="T49" fmla="*/ T48 w 900"/>
                                <a:gd name="T50" fmla="+- 0 1558 1242"/>
                                <a:gd name="T51" fmla="*/ 1558 h 360"/>
                                <a:gd name="T52" fmla="+- 0 8126 7883"/>
                                <a:gd name="T53" fmla="*/ T52 w 900"/>
                                <a:gd name="T54" fmla="+- 0 1582 1242"/>
                                <a:gd name="T55" fmla="*/ 1582 h 360"/>
                                <a:gd name="T56" fmla="+- 0 8190 7883"/>
                                <a:gd name="T57" fmla="*/ T56 w 900"/>
                                <a:gd name="T58" fmla="+- 0 1593 1242"/>
                                <a:gd name="T59" fmla="*/ 1593 h 360"/>
                                <a:gd name="T60" fmla="+- 0 8260 7883"/>
                                <a:gd name="T61" fmla="*/ T60 w 900"/>
                                <a:gd name="T62" fmla="+- 0 1599 1242"/>
                                <a:gd name="T63" fmla="*/ 1599 h 360"/>
                                <a:gd name="T64" fmla="+- 0 8333 7883"/>
                                <a:gd name="T65" fmla="*/ T64 w 900"/>
                                <a:gd name="T66" fmla="+- 0 1602 1242"/>
                                <a:gd name="T67" fmla="*/ 1602 h 360"/>
                                <a:gd name="T68" fmla="+- 0 8370 7883"/>
                                <a:gd name="T69" fmla="*/ T68 w 900"/>
                                <a:gd name="T70" fmla="+- 0 1601 1242"/>
                                <a:gd name="T71" fmla="*/ 1601 h 360"/>
                                <a:gd name="T72" fmla="+- 0 8441 7883"/>
                                <a:gd name="T73" fmla="*/ T72 w 900"/>
                                <a:gd name="T74" fmla="+- 0 1597 1242"/>
                                <a:gd name="T75" fmla="*/ 1597 h 360"/>
                                <a:gd name="T76" fmla="+- 0 8508 7883"/>
                                <a:gd name="T77" fmla="*/ T76 w 900"/>
                                <a:gd name="T78" fmla="+- 0 1588 1242"/>
                                <a:gd name="T79" fmla="*/ 1588 h 360"/>
                                <a:gd name="T80" fmla="+- 0 8570 7883"/>
                                <a:gd name="T81" fmla="*/ T80 w 900"/>
                                <a:gd name="T82" fmla="+- 0 1575 1242"/>
                                <a:gd name="T83" fmla="*/ 1575 h 360"/>
                                <a:gd name="T84" fmla="+- 0 8651 7883"/>
                                <a:gd name="T85" fmla="*/ T84 w 900"/>
                                <a:gd name="T86" fmla="+- 0 1549 1242"/>
                                <a:gd name="T87" fmla="*/ 1549 h 360"/>
                                <a:gd name="T88" fmla="+- 0 8715 7883"/>
                                <a:gd name="T89" fmla="*/ T88 w 900"/>
                                <a:gd name="T90" fmla="+- 0 1517 1242"/>
                                <a:gd name="T91" fmla="*/ 1517 h 360"/>
                                <a:gd name="T92" fmla="+- 0 8770 7883"/>
                                <a:gd name="T93" fmla="*/ T92 w 900"/>
                                <a:gd name="T94" fmla="+- 0 1465 1242"/>
                                <a:gd name="T95" fmla="*/ 1465 h 360"/>
                                <a:gd name="T96" fmla="+- 0 8783 7883"/>
                                <a:gd name="T97" fmla="*/ T96 w 900"/>
                                <a:gd name="T98" fmla="+- 0 1422 1242"/>
                                <a:gd name="T99" fmla="*/ 1422 h 360"/>
                                <a:gd name="T100" fmla="+- 0 8781 7883"/>
                                <a:gd name="T101" fmla="*/ T100 w 900"/>
                                <a:gd name="T102" fmla="+- 0 1407 1242"/>
                                <a:gd name="T103" fmla="*/ 1407 h 360"/>
                                <a:gd name="T104" fmla="+- 0 8747 7883"/>
                                <a:gd name="T105" fmla="*/ T104 w 900"/>
                                <a:gd name="T106" fmla="+- 0 1352 1242"/>
                                <a:gd name="T107" fmla="*/ 1352 h 360"/>
                                <a:gd name="T108" fmla="+- 0 8696 7883"/>
                                <a:gd name="T109" fmla="*/ T108 w 900"/>
                                <a:gd name="T110" fmla="+- 0 1315 1242"/>
                                <a:gd name="T111" fmla="*/ 1315 h 360"/>
                                <a:gd name="T112" fmla="+- 0 8625 7883"/>
                                <a:gd name="T113" fmla="*/ T112 w 900"/>
                                <a:gd name="T114" fmla="+- 0 1285 1242"/>
                                <a:gd name="T115" fmla="*/ 1285 h 360"/>
                                <a:gd name="T116" fmla="+- 0 8539 7883"/>
                                <a:gd name="T117" fmla="*/ T116 w 900"/>
                                <a:gd name="T118" fmla="+- 0 1262 1242"/>
                                <a:gd name="T119" fmla="*/ 1262 h 360"/>
                                <a:gd name="T120" fmla="+- 0 8475 7883"/>
                                <a:gd name="T121" fmla="*/ T120 w 900"/>
                                <a:gd name="T122" fmla="+- 0 1251 1242"/>
                                <a:gd name="T123" fmla="*/ 1251 h 360"/>
                                <a:gd name="T124" fmla="+- 0 8406 7883"/>
                                <a:gd name="T125" fmla="*/ T124 w 900"/>
                                <a:gd name="T126" fmla="+- 0 1244 1242"/>
                                <a:gd name="T127" fmla="*/ 1244 h 360"/>
                                <a:gd name="T128" fmla="+- 0 8333 7883"/>
                                <a:gd name="T129" fmla="*/ T128 w 900"/>
                                <a:gd name="T130" fmla="+- 0 1242 1242"/>
                                <a:gd name="T131" fmla="*/ 12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00" h="360">
                                  <a:moveTo>
                                    <a:pt x="450" y="0"/>
                                  </a:moveTo>
                                  <a:lnTo>
                                    <a:pt x="377" y="2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157" y="316"/>
                                  </a:lnTo>
                                  <a:lnTo>
                                    <a:pt x="243" y="340"/>
                                  </a:lnTo>
                                  <a:lnTo>
                                    <a:pt x="307" y="351"/>
                                  </a:lnTo>
                                  <a:lnTo>
                                    <a:pt x="377" y="357"/>
                                  </a:lnTo>
                                  <a:lnTo>
                                    <a:pt x="450" y="360"/>
                                  </a:lnTo>
                                  <a:lnTo>
                                    <a:pt x="487" y="359"/>
                                  </a:lnTo>
                                  <a:lnTo>
                                    <a:pt x="558" y="355"/>
                                  </a:lnTo>
                                  <a:lnTo>
                                    <a:pt x="625" y="346"/>
                                  </a:lnTo>
                                  <a:lnTo>
                                    <a:pt x="687" y="333"/>
                                  </a:lnTo>
                                  <a:lnTo>
                                    <a:pt x="768" y="307"/>
                                  </a:lnTo>
                                  <a:lnTo>
                                    <a:pt x="832" y="275"/>
                                  </a:lnTo>
                                  <a:lnTo>
                                    <a:pt x="887" y="223"/>
                                  </a:lnTo>
                                  <a:lnTo>
                                    <a:pt x="900" y="180"/>
                                  </a:lnTo>
                                  <a:lnTo>
                                    <a:pt x="898" y="165"/>
                                  </a:lnTo>
                                  <a:lnTo>
                                    <a:pt x="864" y="110"/>
                                  </a:lnTo>
                                  <a:lnTo>
                                    <a:pt x="813" y="73"/>
                                  </a:lnTo>
                                  <a:lnTo>
                                    <a:pt x="742" y="43"/>
                                  </a:lnTo>
                                  <a:lnTo>
                                    <a:pt x="656" y="20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23" y="2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75"/>
                        <wpg:cNvGrpSpPr>
                          <a:grpSpLocks/>
                        </wpg:cNvGrpSpPr>
                        <wpg:grpSpPr bwMode="auto">
                          <a:xfrm>
                            <a:off x="1163" y="1242"/>
                            <a:ext cx="900" cy="360"/>
                            <a:chOff x="1163" y="1242"/>
                            <a:chExt cx="900" cy="360"/>
                          </a:xfrm>
                        </wpg:grpSpPr>
                        <wps:wsp>
                          <wps:cNvPr id="313" name="Freeform 176"/>
                          <wps:cNvSpPr>
                            <a:spLocks/>
                          </wps:cNvSpPr>
                          <wps:spPr bwMode="auto">
                            <a:xfrm>
                              <a:off x="1163" y="1242"/>
                              <a:ext cx="900" cy="360"/>
                            </a:xfrm>
                            <a:custGeom>
                              <a:avLst/>
                              <a:gdLst>
                                <a:gd name="T0" fmla="+- 0 1613 1163"/>
                                <a:gd name="T1" fmla="*/ T0 w 900"/>
                                <a:gd name="T2" fmla="+- 0 1242 1242"/>
                                <a:gd name="T3" fmla="*/ 1242 h 360"/>
                                <a:gd name="T4" fmla="+- 0 1540 1163"/>
                                <a:gd name="T5" fmla="*/ T4 w 900"/>
                                <a:gd name="T6" fmla="+- 0 1244 1242"/>
                                <a:gd name="T7" fmla="*/ 1244 h 360"/>
                                <a:gd name="T8" fmla="+- 0 1470 1163"/>
                                <a:gd name="T9" fmla="*/ T8 w 900"/>
                                <a:gd name="T10" fmla="+- 0 1251 1242"/>
                                <a:gd name="T11" fmla="*/ 1251 h 360"/>
                                <a:gd name="T12" fmla="+- 0 1406 1163"/>
                                <a:gd name="T13" fmla="*/ T12 w 900"/>
                                <a:gd name="T14" fmla="+- 0 1262 1242"/>
                                <a:gd name="T15" fmla="*/ 1262 h 360"/>
                                <a:gd name="T16" fmla="+- 0 1347 1163"/>
                                <a:gd name="T17" fmla="*/ T16 w 900"/>
                                <a:gd name="T18" fmla="+- 0 1277 1242"/>
                                <a:gd name="T19" fmla="*/ 1277 h 360"/>
                                <a:gd name="T20" fmla="+- 0 1271 1163"/>
                                <a:gd name="T21" fmla="*/ T20 w 900"/>
                                <a:gd name="T22" fmla="+- 0 1305 1242"/>
                                <a:gd name="T23" fmla="*/ 1305 h 360"/>
                                <a:gd name="T24" fmla="+- 0 1213 1163"/>
                                <a:gd name="T25" fmla="*/ T24 w 900"/>
                                <a:gd name="T26" fmla="+- 0 1339 1242"/>
                                <a:gd name="T27" fmla="*/ 1339 h 360"/>
                                <a:gd name="T28" fmla="+- 0 1168 1163"/>
                                <a:gd name="T29" fmla="*/ T28 w 900"/>
                                <a:gd name="T30" fmla="+- 0 1393 1242"/>
                                <a:gd name="T31" fmla="*/ 1393 h 360"/>
                                <a:gd name="T32" fmla="+- 0 1163 1163"/>
                                <a:gd name="T33" fmla="*/ T32 w 900"/>
                                <a:gd name="T34" fmla="+- 0 1422 1242"/>
                                <a:gd name="T35" fmla="*/ 1422 h 360"/>
                                <a:gd name="T36" fmla="+- 0 1164 1163"/>
                                <a:gd name="T37" fmla="*/ T36 w 900"/>
                                <a:gd name="T38" fmla="+- 0 1437 1242"/>
                                <a:gd name="T39" fmla="*/ 1437 h 360"/>
                                <a:gd name="T40" fmla="+- 0 1198 1163"/>
                                <a:gd name="T41" fmla="*/ T40 w 900"/>
                                <a:gd name="T42" fmla="+- 0 1492 1242"/>
                                <a:gd name="T43" fmla="*/ 1492 h 360"/>
                                <a:gd name="T44" fmla="+- 0 1249 1163"/>
                                <a:gd name="T45" fmla="*/ T44 w 900"/>
                                <a:gd name="T46" fmla="+- 0 1528 1242"/>
                                <a:gd name="T47" fmla="*/ 1528 h 360"/>
                                <a:gd name="T48" fmla="+- 0 1320 1163"/>
                                <a:gd name="T49" fmla="*/ T48 w 900"/>
                                <a:gd name="T50" fmla="+- 0 1558 1242"/>
                                <a:gd name="T51" fmla="*/ 1558 h 360"/>
                                <a:gd name="T52" fmla="+- 0 1406 1163"/>
                                <a:gd name="T53" fmla="*/ T52 w 900"/>
                                <a:gd name="T54" fmla="+- 0 1582 1242"/>
                                <a:gd name="T55" fmla="*/ 1582 h 360"/>
                                <a:gd name="T56" fmla="+- 0 1470 1163"/>
                                <a:gd name="T57" fmla="*/ T56 w 900"/>
                                <a:gd name="T58" fmla="+- 0 1593 1242"/>
                                <a:gd name="T59" fmla="*/ 1593 h 360"/>
                                <a:gd name="T60" fmla="+- 0 1540 1163"/>
                                <a:gd name="T61" fmla="*/ T60 w 900"/>
                                <a:gd name="T62" fmla="+- 0 1599 1242"/>
                                <a:gd name="T63" fmla="*/ 1599 h 360"/>
                                <a:gd name="T64" fmla="+- 0 1613 1163"/>
                                <a:gd name="T65" fmla="*/ T64 w 900"/>
                                <a:gd name="T66" fmla="+- 0 1602 1242"/>
                                <a:gd name="T67" fmla="*/ 1602 h 360"/>
                                <a:gd name="T68" fmla="+- 0 1650 1163"/>
                                <a:gd name="T69" fmla="*/ T68 w 900"/>
                                <a:gd name="T70" fmla="+- 0 1601 1242"/>
                                <a:gd name="T71" fmla="*/ 1601 h 360"/>
                                <a:gd name="T72" fmla="+- 0 1721 1163"/>
                                <a:gd name="T73" fmla="*/ T72 w 900"/>
                                <a:gd name="T74" fmla="+- 0 1597 1242"/>
                                <a:gd name="T75" fmla="*/ 1597 h 360"/>
                                <a:gd name="T76" fmla="+- 0 1788 1163"/>
                                <a:gd name="T77" fmla="*/ T76 w 900"/>
                                <a:gd name="T78" fmla="+- 0 1588 1242"/>
                                <a:gd name="T79" fmla="*/ 1588 h 360"/>
                                <a:gd name="T80" fmla="+- 0 1850 1163"/>
                                <a:gd name="T81" fmla="*/ T80 w 900"/>
                                <a:gd name="T82" fmla="+- 0 1575 1242"/>
                                <a:gd name="T83" fmla="*/ 1575 h 360"/>
                                <a:gd name="T84" fmla="+- 0 1931 1163"/>
                                <a:gd name="T85" fmla="*/ T84 w 900"/>
                                <a:gd name="T86" fmla="+- 0 1549 1242"/>
                                <a:gd name="T87" fmla="*/ 1549 h 360"/>
                                <a:gd name="T88" fmla="+- 0 1995 1163"/>
                                <a:gd name="T89" fmla="*/ T88 w 900"/>
                                <a:gd name="T90" fmla="+- 0 1517 1242"/>
                                <a:gd name="T91" fmla="*/ 1517 h 360"/>
                                <a:gd name="T92" fmla="+- 0 2050 1163"/>
                                <a:gd name="T93" fmla="*/ T92 w 900"/>
                                <a:gd name="T94" fmla="+- 0 1465 1242"/>
                                <a:gd name="T95" fmla="*/ 1465 h 360"/>
                                <a:gd name="T96" fmla="+- 0 2063 1163"/>
                                <a:gd name="T97" fmla="*/ T96 w 900"/>
                                <a:gd name="T98" fmla="+- 0 1422 1242"/>
                                <a:gd name="T99" fmla="*/ 1422 h 360"/>
                                <a:gd name="T100" fmla="+- 0 2061 1163"/>
                                <a:gd name="T101" fmla="*/ T100 w 900"/>
                                <a:gd name="T102" fmla="+- 0 1407 1242"/>
                                <a:gd name="T103" fmla="*/ 1407 h 360"/>
                                <a:gd name="T104" fmla="+- 0 2027 1163"/>
                                <a:gd name="T105" fmla="*/ T104 w 900"/>
                                <a:gd name="T106" fmla="+- 0 1352 1242"/>
                                <a:gd name="T107" fmla="*/ 1352 h 360"/>
                                <a:gd name="T108" fmla="+- 0 1976 1163"/>
                                <a:gd name="T109" fmla="*/ T108 w 900"/>
                                <a:gd name="T110" fmla="+- 0 1315 1242"/>
                                <a:gd name="T111" fmla="*/ 1315 h 360"/>
                                <a:gd name="T112" fmla="+- 0 1905 1163"/>
                                <a:gd name="T113" fmla="*/ T112 w 900"/>
                                <a:gd name="T114" fmla="+- 0 1285 1242"/>
                                <a:gd name="T115" fmla="*/ 1285 h 360"/>
                                <a:gd name="T116" fmla="+- 0 1819 1163"/>
                                <a:gd name="T117" fmla="*/ T116 w 900"/>
                                <a:gd name="T118" fmla="+- 0 1262 1242"/>
                                <a:gd name="T119" fmla="*/ 1262 h 360"/>
                                <a:gd name="T120" fmla="+- 0 1755 1163"/>
                                <a:gd name="T121" fmla="*/ T120 w 900"/>
                                <a:gd name="T122" fmla="+- 0 1251 1242"/>
                                <a:gd name="T123" fmla="*/ 1251 h 360"/>
                                <a:gd name="T124" fmla="+- 0 1686 1163"/>
                                <a:gd name="T125" fmla="*/ T124 w 900"/>
                                <a:gd name="T126" fmla="+- 0 1244 1242"/>
                                <a:gd name="T127" fmla="*/ 1244 h 360"/>
                                <a:gd name="T128" fmla="+- 0 1613 1163"/>
                                <a:gd name="T129" fmla="*/ T128 w 900"/>
                                <a:gd name="T130" fmla="+- 0 1242 1242"/>
                                <a:gd name="T131" fmla="*/ 12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00" h="360">
                                  <a:moveTo>
                                    <a:pt x="450" y="0"/>
                                  </a:moveTo>
                                  <a:lnTo>
                                    <a:pt x="377" y="2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43" y="2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5" y="250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157" y="316"/>
                                  </a:lnTo>
                                  <a:lnTo>
                                    <a:pt x="243" y="340"/>
                                  </a:lnTo>
                                  <a:lnTo>
                                    <a:pt x="307" y="351"/>
                                  </a:lnTo>
                                  <a:lnTo>
                                    <a:pt x="377" y="357"/>
                                  </a:lnTo>
                                  <a:lnTo>
                                    <a:pt x="450" y="360"/>
                                  </a:lnTo>
                                  <a:lnTo>
                                    <a:pt x="487" y="359"/>
                                  </a:lnTo>
                                  <a:lnTo>
                                    <a:pt x="558" y="355"/>
                                  </a:lnTo>
                                  <a:lnTo>
                                    <a:pt x="625" y="346"/>
                                  </a:lnTo>
                                  <a:lnTo>
                                    <a:pt x="687" y="333"/>
                                  </a:lnTo>
                                  <a:lnTo>
                                    <a:pt x="768" y="307"/>
                                  </a:lnTo>
                                  <a:lnTo>
                                    <a:pt x="832" y="275"/>
                                  </a:lnTo>
                                  <a:lnTo>
                                    <a:pt x="887" y="223"/>
                                  </a:lnTo>
                                  <a:lnTo>
                                    <a:pt x="900" y="180"/>
                                  </a:lnTo>
                                  <a:lnTo>
                                    <a:pt x="898" y="165"/>
                                  </a:lnTo>
                                  <a:lnTo>
                                    <a:pt x="864" y="110"/>
                                  </a:lnTo>
                                  <a:lnTo>
                                    <a:pt x="813" y="73"/>
                                  </a:lnTo>
                                  <a:lnTo>
                                    <a:pt x="742" y="43"/>
                                  </a:lnTo>
                                  <a:lnTo>
                                    <a:pt x="656" y="20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23" y="2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025810" id="Group 300" o:spid="_x0000_s1026" style="width:440.15pt;height:144.6pt;mso-position-horizontal-relative:char;mso-position-vertical-relative:line" coordsize="8803,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">
                <v:shape id="Picture 164" o:spid="_x0000_s1027" type="#_x0000_t75" alt="þÿ" style="position:absolute;left:25;top:15;width:8630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L2DEAAAA3AAAAA8AAABkcnMvZG93bnJldi54bWxEj09rAjEUxO9Cv0N4BW+aVaEtq9mlVER7&#10;9A+F3p6bZ3Zx87IkUVc/fVMo9DjMzG+YRdnbVlzJh8axgsk4A0FcOd2wUXDYr0ZvIEJE1tg6JgV3&#10;ClAWT4MF5trdeEvXXTQiQTjkqKCOsculDFVNFsPYdcTJOzlvMSbpjdQebwluWznNshdpseG0UGNH&#10;HzVV593FKjjK7y/Ly/Xq4T4PYRr25tVvjVLD5/59DiJSH//Df+2NVjDLJvB7Jh0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SL2DEAAAA3AAAAA8AAAAAAAAAAAAAAAAA&#10;nwIAAGRycy9kb3ducmV2LnhtbFBLBQYAAAAABAAEAPcAAACQAwAAAAA=&#10;">
                  <v:imagedata r:id="rId67" o:title="þÿ"/>
                </v:shape>
                <v:group id="Group 165" o:spid="_x0000_s1028" style="position:absolute;left:11;top:11;width:8674;height:2" coordorigin="11,11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66" o:spid="_x0000_s1029" style="position:absolute;left:11;top:11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uzcQA&#10;AADcAAAADwAAAGRycy9kb3ducmV2LnhtbESPQWvCQBSE7wX/w/KE3szGBltJXUUEi1etFI+v2dds&#10;avZtzG6T6K/vFoQeh5n5hlmsBluLjlpfOVYwTVIQxIXTFZcKju/byRyED8gaa8ek4EoeVsvRwwJz&#10;7XreU3cIpYgQ9jkqMCE0uZS+MGTRJ64hjt6Xay2GKNtS6hb7CLe1fErTZ2mx4rhgsKGNoeJ8+LEK&#10;PsJnX9zKtfnez7LLCd+23QvWSj2Oh/UriEBD+A/f2zutIEs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7s3EAAAA3AAAAA8AAAAAAAAAAAAAAAAAmAIAAGRycy9k&#10;b3ducmV2LnhtbFBLBQYAAAAABAAEAPUAAACJAwAAAAA=&#10;" path="m,l8673,e" filled="f" strokeweight="1.06pt">
                    <v:path arrowok="t" o:connecttype="custom" o:connectlocs="0,0;8673,0" o:connectangles="0,0"/>
                  </v:shape>
                </v:group>
                <v:group id="Group 167" o:spid="_x0000_s1030" style="position:absolute;left:20;top:20;width:2;height:2852" coordorigin="20,20" coordsize="2,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68" o:spid="_x0000_s1031" style="position:absolute;left:20;top:20;width:2;height:2852;visibility:visible;mso-wrap-style:square;v-text-anchor:top" coordsize="2,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KGMUA&#10;AADcAAAADwAAAGRycy9kb3ducmV2LnhtbESP0WoCMRRE34X+Q7gF3zRbRZGtUapo8aEia/sBdze3&#10;m203N2GT6vbvm4Lg4zAzZ5jluretuFAXGscKnsYZCOLK6YZrBR/v+9ECRIjIGlvHpOCXAqxXD4Ml&#10;5tpduaDLOdYiQTjkqMDE6HMpQ2XIYhg7T5y8T9dZjEl2tdQdXhPctnKSZXNpseG0YNDT1lD1ff6x&#10;CtzXzpQn+6aPr2Xh92HrN5vSKzV87F+eQUTq4z18ax+0gmk2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QoYxQAAANwAAAAPAAAAAAAAAAAAAAAAAJgCAABkcnMv&#10;ZG93bnJldi54bWxQSwUGAAAAAAQABAD1AAAAigMAAAAA&#10;" path="m,l,2851e" filled="f" strokeweight="1.06pt">
                    <v:path arrowok="t" o:connecttype="custom" o:connectlocs="0,20;0,2871" o:connectangles="0,0"/>
                  </v:shape>
                </v:group>
                <v:group id="Group 169" o:spid="_x0000_s1032" style="position:absolute;left:8675;top:20;width:2;height:2852" coordorigin="8675,20" coordsize="2,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70" o:spid="_x0000_s1033" style="position:absolute;left:8675;top:20;width:2;height:2852;visibility:visible;mso-wrap-style:square;v-text-anchor:top" coordsize="2,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x9MUA&#10;AADcAAAADwAAAGRycy9kb3ducmV2LnhtbESP0WoCMRRE34X+Q7gF3zRbBZWtUapo8aEia/sBdze3&#10;m203N2GT6vbvm4Lg4zAzZ5jluretuFAXGscKnsYZCOLK6YZrBR/v+9ECRIjIGlvHpOCXAqxXD4Ml&#10;5tpduaDLOdYiQTjkqMDE6HMpQ2XIYhg7T5y8T9dZjEl2tdQdXhPctnKSZTNpseG0YNDT1lD1ff6x&#10;CtzXzpQn+6aPr2Xh92HrN5vSKzV87F+eQUTq4z18ax+0gmk2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zH0xQAAANwAAAAPAAAAAAAAAAAAAAAAAJgCAABkcnMv&#10;ZG93bnJldi54bWxQSwUGAAAAAAQABAD1AAAAigMAAAAA&#10;" path="m,l,2851e" filled="f" strokeweight="1.06pt">
                    <v:path arrowok="t" o:connecttype="custom" o:connectlocs="0,20;0,2871" o:connectangles="0,0"/>
                  </v:shape>
                </v:group>
                <v:group id="Group 171" o:spid="_x0000_s1034" style="position:absolute;left:11;top:2881;width:8674;height:2" coordorigin="11,2881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72" o:spid="_x0000_s1035" style="position:absolute;left:11;top:2881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ZJ8QA&#10;AADcAAAADwAAAGRycy9kb3ducmV2LnhtbESPQWvCQBSE70L/w/IK3nTTiq1GV5GC4lVbisdn9plN&#10;m32bZtck+uvdguBxmJlvmPmys6VoqPaFYwUvwwQEceZ0wbmCr8/1YALCB2SNpWNScCEPy8VTb46p&#10;di3vqNmHXEQI+xQVmBCqVEqfGbLoh64ijt7J1RZDlHUudY1thNtSvibJm7RYcFwwWNGHoex3f7YK&#10;vsOxza75yvzsxqO/A27WzTuWSvWfu9UMRKAuPML39lYrGCVT+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2SfEAAAA3AAAAA8AAAAAAAAAAAAAAAAAmAIAAGRycy9k&#10;b3ducmV2LnhtbFBLBQYAAAAABAAEAPUAAACJAwAAAAA=&#10;" path="m,l8673,e" filled="f" strokeweight="1.06pt">
                    <v:path arrowok="t" o:connecttype="custom" o:connectlocs="0,0;8673,0" o:connectangles="0,0"/>
                  </v:shape>
                </v:group>
                <v:group id="Group 173" o:spid="_x0000_s1036" style="position:absolute;left:7883;top:1242;width:900;height:360" coordorigin="7883,1242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74" o:spid="_x0000_s1037" style="position:absolute;left:7883;top:1242;width:900;height:360;visibility:visible;mso-wrap-style:square;v-text-anchor:top" coordsize="9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RVcEA&#10;AADcAAAADwAAAGRycy9kb3ducmV2LnhtbESPzarCMBSE94LvEI7gRjStgmg1igiCd+kPrg/NsS02&#10;J6WJNr69uSC4HGbmG2a9DaYWL2pdZVlBOklAEOdWV1wouF4O4wUI55E11pZJwZscbDf93hozbTs+&#10;0evsCxEh7DJUUHrfZFK6vCSDbmIb4ujdbWvQR9kWUrfYRbip5TRJ5tJgxXGhxIb2JeWP89MoWI6C&#10;/HPX5eKxf4/MqQu33fFwU2o4CLsVCE/B/8Lf9lErmKUp/J+JR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kVXBAAAA3AAAAA8AAAAAAAAAAAAAAAAAmAIAAGRycy9kb3du&#10;cmV2LnhtbFBLBQYAAAAABAAEAPUAAACGAwAAAAA=&#10;" path="m450,l377,2,307,9,243,20,184,35,108,63,50,97,5,151,,180r1,15l35,250r51,36l157,316r86,24l307,351r70,6l450,360r37,-1l558,355r67,-9l687,333r81,-26l832,275r55,-52l900,180r-2,-15l864,110,813,73,742,43,656,20,592,9,523,2,450,xe" filled="f" strokecolor="red" strokeweight="2pt">
                    <v:path arrowok="t" o:connecttype="custom" o:connectlocs="450,1242;377,1244;307,1251;243,1262;184,1277;108,1305;50,1339;5,1393;0,1422;1,1437;35,1492;86,1528;157,1558;243,1582;307,1593;377,1599;450,1602;487,1601;558,1597;625,1588;687,1575;768,1549;832,1517;887,1465;900,1422;898,1407;864,1352;813,1315;742,1285;656,1262;592,1251;523,1244;450,1242" o:connectangles="0,0,0,0,0,0,0,0,0,0,0,0,0,0,0,0,0,0,0,0,0,0,0,0,0,0,0,0,0,0,0,0,0"/>
                  </v:shape>
                </v:group>
                <v:group id="Group 175" o:spid="_x0000_s1038" style="position:absolute;left:1163;top:1242;width:900;height:360" coordorigin="1163,1242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76" o:spid="_x0000_s1039" style="position:absolute;left:1163;top:1242;width:900;height:360;visibility:visible;mso-wrap-style:square;v-text-anchor:top" coordsize="9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qucAA&#10;AADcAAAADwAAAGRycy9kb3ducmV2LnhtbESPzQrCMBCE74LvEFbwIpqqIFqNIoKgR3/wvDRrW2w2&#10;pYk2vr0RBI/DzHzDrDbBVOJFjSstKxiPEhDEmdUl5wqul/1wDsJ5ZI2VZVLwJgebdbezwlTblk/0&#10;OvtcRAi7FBUU3teplC4ryKAb2Zo4enfbGPRRNrnUDbYRbio5SZKZNFhyXCiwpl1B2eP8NAoWgyCP&#10;7rqYP3bvgTm14bY97G9K9XthuwThKfh/+Nc+aAXT8RS+Z+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equcAAAADcAAAADwAAAAAAAAAAAAAAAACYAgAAZHJzL2Rvd25y&#10;ZXYueG1sUEsFBgAAAAAEAAQA9QAAAIUDAAAAAA==&#10;" path="m450,l377,2,307,9,243,20,184,35,108,63,50,97,5,151,,180r1,15l35,250r51,36l157,316r86,24l307,351r70,6l450,360r37,-1l558,355r67,-9l687,333r81,-26l832,275r55,-52l900,180r-2,-15l864,110,813,73,742,43,656,20,592,9,523,2,450,xe" filled="f" strokecolor="red" strokeweight="2pt">
                    <v:path arrowok="t" o:connecttype="custom" o:connectlocs="450,1242;377,1244;307,1251;243,1262;184,1277;108,1305;50,1339;5,1393;0,1422;1,1437;35,1492;86,1528;157,1558;243,1582;307,1593;377,1599;450,1602;487,1601;558,1597;625,1588;687,1575;768,1549;832,1517;887,1465;900,1422;898,1407;864,1352;813,1315;742,1285;656,1262;592,1251;523,1244;450,1242" o:connectangles="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rPr>
          <w:rFonts w:ascii="Cambria" w:eastAsia="Cambria" w:hAnsi="Cambria" w:cs="Cambria"/>
          <w:sz w:val="20"/>
          <w:szCs w:val="20"/>
        </w:rPr>
      </w:pPr>
    </w:p>
    <w:p w:rsidR="00F96F34" w:rsidRDefault="00F96F34" w:rsidP="00F96F34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F54750" w:rsidRDefault="00F54750" w:rsidP="00F96F34">
      <w:pPr>
        <w:pStyle w:val="BodyText"/>
        <w:spacing w:line="250" w:lineRule="auto"/>
        <w:ind w:left="140" w:right="181"/>
        <w:rPr>
          <w:spacing w:val="-1"/>
        </w:rPr>
      </w:pPr>
    </w:p>
    <w:p w:rsidR="00F96F34" w:rsidRPr="00F54750" w:rsidRDefault="00F96F34" w:rsidP="00F54750">
      <w:pPr>
        <w:pStyle w:val="BodyText"/>
        <w:spacing w:line="250" w:lineRule="auto"/>
        <w:ind w:left="140" w:right="181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rPr>
          <w:spacing w:val="-1"/>
        </w:rPr>
        <w:t>submission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1"/>
        </w:rPr>
        <w:t>review.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date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rPr>
          <w:spacing w:val="-1"/>
        </w:rPr>
        <w:t>(Schedule</w:t>
      </w:r>
      <w:r>
        <w:rPr>
          <w:spacing w:val="3"/>
        </w:rPr>
        <w:t xml:space="preserve"> </w:t>
      </w:r>
      <w:r>
        <w:rPr>
          <w:spacing w:val="-1"/>
        </w:rPr>
        <w:t>Date)</w:t>
      </w:r>
      <w:r>
        <w:rPr>
          <w:spacing w:val="-5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screen.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Click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b/>
          <w:spacing w:val="-1"/>
        </w:rPr>
        <w:t>View</w:t>
      </w:r>
      <w:r>
        <w:rPr>
          <w:b/>
          <w:spacing w:val="-3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line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-3"/>
        </w:rPr>
        <w:t xml:space="preserve"> </w:t>
      </w:r>
      <w:r>
        <w:t>notes</w:t>
      </w:r>
      <w:r>
        <w:rPr>
          <w:spacing w:val="-4"/>
        </w:rPr>
        <w:t xml:space="preserve"> </w:t>
      </w:r>
      <w:r>
        <w:rPr>
          <w:b/>
          <w:spacing w:val="-2"/>
        </w:rPr>
        <w:t>Specific</w:t>
      </w:r>
      <w:r>
        <w:rPr>
          <w:b/>
          <w:spacing w:val="3"/>
        </w:rPr>
        <w:t xml:space="preserve"> </w:t>
      </w:r>
      <w:r>
        <w:rPr>
          <w:b/>
          <w:spacing w:val="-2"/>
        </w:rPr>
        <w:t>Minor</w:t>
      </w:r>
      <w:r>
        <w:rPr>
          <w:b/>
          <w:spacing w:val="1"/>
        </w:rPr>
        <w:t xml:space="preserve"> </w:t>
      </w:r>
      <w:r>
        <w:rPr>
          <w:b/>
          <w:spacing w:val="-1"/>
        </w:rPr>
        <w:t>Revisions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Letter</w:t>
      </w:r>
      <w:r>
        <w:rPr>
          <w:b/>
          <w:spacing w:val="2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b/>
          <w:spacing w:val="-1"/>
        </w:rPr>
        <w:t>Correspondences</w:t>
      </w:r>
      <w:r>
        <w:rPr>
          <w:b/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2"/>
        </w:rPr>
        <w:t>letter.</w:t>
      </w:r>
    </w:p>
    <w:p w:rsidR="00F96F34" w:rsidRDefault="00F96F34" w:rsidP="00F96F34">
      <w:pPr>
        <w:spacing w:before="4"/>
        <w:rPr>
          <w:rFonts w:ascii="Arial" w:eastAsia="Arial" w:hAnsi="Arial" w:cs="Arial"/>
          <w:sz w:val="18"/>
          <w:szCs w:val="18"/>
        </w:rPr>
      </w:pPr>
    </w:p>
    <w:p w:rsidR="00F96F34" w:rsidRDefault="00F54750" w:rsidP="00F54750">
      <w:pPr>
        <w:spacing w:line="200" w:lineRule="atLeast"/>
        <w:ind w:left="12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E2A1B2" wp14:editId="205C1631">
            <wp:extent cx="5740400" cy="20078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pStyle w:val="Heading2"/>
        <w:spacing w:before="215"/>
        <w:ind w:left="850"/>
        <w:rPr>
          <w:rFonts w:ascii="Cambria" w:eastAsia="Cambria" w:hAnsi="Cambria" w:cs="Cambria"/>
        </w:rPr>
      </w:pPr>
      <w:bookmarkStart w:id="17" w:name="_bookmark35"/>
      <w:bookmarkEnd w:id="17"/>
      <w:r>
        <w:rPr>
          <w:rFonts w:ascii="Cambria"/>
          <w:color w:val="632423"/>
          <w:spacing w:val="12"/>
        </w:rPr>
        <w:t>RESPONDING</w:t>
      </w:r>
      <w:r>
        <w:rPr>
          <w:rFonts w:ascii="Cambria"/>
          <w:color w:val="632423"/>
          <w:spacing w:val="27"/>
        </w:rPr>
        <w:t xml:space="preserve"> </w:t>
      </w:r>
      <w:r>
        <w:rPr>
          <w:rFonts w:ascii="Cambria"/>
          <w:color w:val="632423"/>
          <w:spacing w:val="8"/>
        </w:rPr>
        <w:t>TO</w:t>
      </w:r>
      <w:r>
        <w:rPr>
          <w:rFonts w:ascii="Cambria"/>
          <w:color w:val="632423"/>
          <w:spacing w:val="26"/>
        </w:rPr>
        <w:t xml:space="preserve"> </w:t>
      </w:r>
      <w:r>
        <w:rPr>
          <w:rFonts w:ascii="Cambria"/>
          <w:color w:val="632423"/>
          <w:spacing w:val="9"/>
        </w:rPr>
        <w:t>THE</w:t>
      </w:r>
      <w:r>
        <w:rPr>
          <w:rFonts w:ascii="Cambria"/>
          <w:color w:val="632423"/>
          <w:spacing w:val="26"/>
        </w:rPr>
        <w:t xml:space="preserve"> </w:t>
      </w:r>
      <w:r>
        <w:rPr>
          <w:rFonts w:ascii="Cambria"/>
          <w:color w:val="632423"/>
          <w:spacing w:val="9"/>
        </w:rPr>
        <w:t>IRB</w:t>
      </w:r>
      <w:r>
        <w:rPr>
          <w:rFonts w:ascii="Cambria"/>
          <w:color w:val="632423"/>
          <w:spacing w:val="27"/>
        </w:rPr>
        <w:t xml:space="preserve"> </w:t>
      </w:r>
      <w:r>
        <w:rPr>
          <w:rFonts w:ascii="Cambria"/>
          <w:color w:val="632423"/>
          <w:spacing w:val="11"/>
        </w:rPr>
        <w:t>WHEN</w:t>
      </w:r>
      <w:r>
        <w:rPr>
          <w:rFonts w:ascii="Cambria"/>
          <w:color w:val="632423"/>
          <w:spacing w:val="24"/>
        </w:rPr>
        <w:t xml:space="preserve"> </w:t>
      </w:r>
      <w:r>
        <w:rPr>
          <w:rFonts w:ascii="Cambria"/>
          <w:color w:val="632423"/>
          <w:spacing w:val="13"/>
        </w:rPr>
        <w:t>REVISIONS</w:t>
      </w:r>
      <w:r>
        <w:rPr>
          <w:rFonts w:ascii="Cambria"/>
          <w:color w:val="632423"/>
          <w:spacing w:val="25"/>
        </w:rPr>
        <w:t xml:space="preserve"> </w:t>
      </w:r>
      <w:r>
        <w:rPr>
          <w:rFonts w:ascii="Cambria"/>
          <w:color w:val="632423"/>
          <w:spacing w:val="9"/>
        </w:rPr>
        <w:t>ARE</w:t>
      </w:r>
      <w:r>
        <w:rPr>
          <w:rFonts w:ascii="Cambria"/>
          <w:color w:val="632423"/>
          <w:spacing w:val="26"/>
        </w:rPr>
        <w:t xml:space="preserve"> </w:t>
      </w:r>
      <w:r>
        <w:rPr>
          <w:rFonts w:ascii="Cambria"/>
          <w:color w:val="632423"/>
          <w:spacing w:val="14"/>
        </w:rPr>
        <w:t>REQUESTED</w:t>
      </w:r>
    </w:p>
    <w:p w:rsidR="00F96F34" w:rsidRDefault="00F96F34" w:rsidP="00F96F34">
      <w:pPr>
        <w:spacing w:before="9"/>
        <w:rPr>
          <w:rFonts w:ascii="Cambria" w:eastAsia="Cambria" w:hAnsi="Cambria" w:cs="Cambria"/>
          <w:sz w:val="2"/>
          <w:szCs w:val="2"/>
        </w:rPr>
      </w:pPr>
    </w:p>
    <w:p w:rsidR="00F96F34" w:rsidRDefault="00F96F34" w:rsidP="00F54750">
      <w:pPr>
        <w:spacing w:line="20" w:lineRule="atLeast"/>
        <w:ind w:left="10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0850" cy="7620"/>
                <wp:effectExtent l="6350" t="8890" r="6350" b="2540"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7620"/>
                          <a:chOff x="0" y="0"/>
                          <a:chExt cx="8710" cy="12"/>
                        </a:xfrm>
                      </wpg:grpSpPr>
                      <wpg:grpSp>
                        <wpg:cNvPr id="286" name="Group 1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98" cy="2"/>
                            <a:chOff x="6" y="6"/>
                            <a:chExt cx="8698" cy="2"/>
                          </a:xfrm>
                        </wpg:grpSpPr>
                        <wps:wsp>
                          <wps:cNvPr id="287" name="Freeform 1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98"/>
                                <a:gd name="T2" fmla="+- 0 8703 6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E80947" id="Group 285" o:spid="_x0000_s1026" style="width:435.5pt;height:.6pt;mso-position-horizontal-relative:char;mso-position-vertical-relative:line" coordsize="8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">
                <v:group id="Group 149" o:spid="_x0000_s1027" style="position:absolute;left:6;top:6;width:8698;height:2" coordorigin="6,6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50" o:spid="_x0000_s1028" style="position:absolute;left:6;top:6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VisMA&#10;AADcAAAADwAAAGRycy9kb3ducmV2LnhtbESPT2sCMRTE74LfITzBm2Zd8A+rUUpFEC+lWuj1sXlu&#10;lm5e1iTV+O2bQqHHYWZ+w2x2yXbiTj60jhXMpgUI4trplhsFH5fDZAUiRGSNnWNS8KQAu+1wsMFK&#10;uwe/0/0cG5EhHCpUYGLsKylDbchimLqeOHtX5y3GLH0jtcdHhttOlkWxkBZbzgsGe3o1VH+dv62C&#10;/SXJcp7e9rdP3S5PC5/m/mmUGo/SyxpEpBT/w3/to1ZQrpbweyYf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GVisMAAADcAAAADwAAAAAAAAAAAAAAAACYAgAAZHJzL2Rv&#10;d25yZXYueG1sUEsFBgAAAAAEAAQA9QAAAIgDAAAAAA==&#10;" path="m,l8697,e" filled="f" strokecolor="#622423" strokeweight=".58pt">
                    <v:path arrowok="t" o:connecttype="custom" o:connectlocs="0,0;8697,0" o:connectangles="0,0"/>
                  </v:shape>
                </v:group>
                <w10:anchorlock/>
              </v:group>
            </w:pict>
          </mc:Fallback>
        </mc:AlternateContent>
      </w:r>
    </w:p>
    <w:p w:rsidR="00F54750" w:rsidRPr="00F54750" w:rsidRDefault="00F54750" w:rsidP="00F54750">
      <w:pPr>
        <w:spacing w:line="20" w:lineRule="atLeast"/>
        <w:ind w:left="105"/>
        <w:rPr>
          <w:rFonts w:ascii="Cambria" w:eastAsia="Cambria" w:hAnsi="Cambria" w:cs="Cambria"/>
          <w:sz w:val="2"/>
          <w:szCs w:val="2"/>
        </w:rPr>
      </w:pPr>
    </w:p>
    <w:p w:rsidR="00F96F34" w:rsidRDefault="00F96F34" w:rsidP="00F96F34">
      <w:pPr>
        <w:pStyle w:val="BodyText"/>
        <w:spacing w:before="72" w:line="254" w:lineRule="auto"/>
        <w:ind w:left="140" w:right="181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investigator is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1"/>
        </w:rPr>
        <w:t>addressing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revisions</w:t>
      </w:r>
      <w:r>
        <w:rPr>
          <w:spacing w:val="1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some cases</w:t>
      </w:r>
      <w:r>
        <w:rPr>
          <w:spacing w:val="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response</w:t>
      </w:r>
      <w:r>
        <w:rPr>
          <w:spacing w:val="3"/>
        </w:rPr>
        <w:t xml:space="preserve"> </w:t>
      </w:r>
      <w:r>
        <w:rPr>
          <w:spacing w:val="-2"/>
        </w:rPr>
        <w:t>(memo</w:t>
      </w:r>
      <w:r>
        <w:rPr>
          <w:spacing w:val="3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letter)</w:t>
      </w: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69"/>
          <w:type w:val="continuous"/>
          <w:pgSz w:w="12240" w:h="15840" w:code="1"/>
          <w:pgMar w:top="1360" w:right="1540" w:bottom="274" w:left="1660" w:header="0" w:footer="0" w:gutter="0"/>
          <w:cols w:space="720"/>
        </w:sectPr>
      </w:pPr>
    </w:p>
    <w:p w:rsidR="00F96F34" w:rsidRDefault="00F96F34" w:rsidP="00F54750">
      <w:pPr>
        <w:pStyle w:val="BodyText"/>
        <w:spacing w:before="55" w:line="250" w:lineRule="auto"/>
        <w:ind w:left="219" w:right="2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119EDF7" wp14:editId="2ACACB1D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273" name="Group 653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274" name="Freeform 654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55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276" name="Freeform 656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657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278" name="Freeform 658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659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280" name="Freeform 660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661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282" name="Freeform 662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663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284" name="Freeform 664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21653" id="Group 272" o:spid="_x0000_s1026" style="position:absolute;margin-left:23.95pt;margin-top:24.9pt;width:565.1pt;height:743.6pt;z-index:-251640832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">
                <v:group id="Group 653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654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kOsUA&#10;AADcAAAADwAAAGRycy9kb3ducmV2LnhtbESPQWvCQBSE74L/YXmCN90YpJbUVUQQBMFSDWJvr9ln&#10;NjT7NmTXmP77bkHocZiZb5jlure16Kj1lWMFs2kCgrhwuuJSQX7eTV5B+ICssXZMCn7Iw3o1HCwx&#10;0+7BH9SdQikihH2GCkwITSalLwxZ9FPXEEfv5lqLIcq2lLrFR4TbWqZJ8iItVhwXDDa0NVR8n+5W&#10;QZjdDJ3Tyzav3j/n2h72X93xqtR41G/eQATqw3/42d5rBeliD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+Q6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655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656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pesQA&#10;AADcAAAADwAAAGRycy9kb3ducmV2LnhtbESP3YrCMBSE74V9h3AWvLOpXlS3ayqyIBRhwb8HODTH&#10;/ticdJuo3bc3guDlMDPfMMvVYFpxo97VlhVMoxgEcWF1zaWC03EzWYBwHllja5kU/JODVfYxWmKq&#10;7Z33dDv4UgQIuxQVVN53qZSuqMigi2xHHLyz7Q36IPtS6h7vAW5aOYvjRBqsOSxU2NFPRcXlcDUK&#10;hs32r4nzeTFd5Ce8fiXr5LfZKTX+HNbfIDwN/h1+tXOtYDZP4HkmHA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aXrEAAAA3A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657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658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l6cIA&#10;AADcAAAADwAAAGRycy9kb3ducmV2LnhtbERPy4rCMBTdD/gP4QqzG1NFHKlGKYrgDLrwhbi7NNe2&#10;2tyUJmPr35vFgMvDeU/nrSnFg2pXWFbQ70UgiFOrC84UHA+rrzEI55E1lpZJwZMczGedjynG2ja8&#10;o8feZyKEsItRQe59FUvp0pwMup6tiAN3tbVBH2CdSV1jE8JNKQdRNJIGCw4NOVa0yCm97/+MAm59&#10;c98mmyQ6XYa7y7m4/fyOlkp9dttkAsJT69/if/daKxh8h7Xh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WXpwgAAANwAAAAPAAAAAAAAAAAAAAAAAJgCAABkcnMvZG93&#10;bnJldi54bWxQSwUGAAAAAAQABAD1AAAAhwMAAAAA&#10;" path="m,l,14832e" filled="f" strokeweight="1.97pt">
                    <v:path arrowok="t" o:connecttype="custom" o:connectlocs="0,518;0,15350" o:connectangles="0,0"/>
                  </v:shape>
                </v:group>
                <v:group id="Group 659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660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kssAA&#10;AADcAAAADwAAAGRycy9kb3ducmV2LnhtbERPy4rCMBTdD/gP4QruxlQXtVZTEUEogjCjfsClufZh&#10;c1ObqPXvJwthlofzXm8G04on9a62rGA2jUAQF1bXXCq4nPffCQjnkTW2lknBmxxsstHXGlNtX/xL&#10;z5MvRQhhl6KCyvsuldIVFRl0U9sRB+5qe4M+wL6UusdXCDetnEdRLA3WHBoq7GhXUXE7PYyCYX+4&#10;N1G+KGZJfsHHMt7Gx+ZHqcl42K5AeBr8v/jjzrWCeRLmhzPh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AkssAAAADcAAAADwAAAAAAAAAAAAAAAACYAgAAZHJzL2Rvd25y&#10;ZXYueG1sUEsFBgAAAAAEAAQA9QAAAIUDAAAAAA==&#10;" path="m,l,14804e" filled="f" strokeweight="1.06pt">
                    <v:path arrowok="t" o:connecttype="custom" o:connectlocs="0,518;0,15322" o:connectangles="0,0"/>
                  </v:shape>
                </v:group>
                <v:group id="Group 661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662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OlcQA&#10;AADcAAAADwAAAGRycy9kb3ducmV2LnhtbESP0YrCMBRE3xf8h3AF39bUIiLVKKXisu6TVj/g2lzb&#10;YnNTmqjVr98sLPg4zMwZZrnuTSPu1LnasoLJOAJBXFhdc6ngdNx+zkE4j6yxsUwKnuRgvRp8LDHR&#10;9sEHuue+FAHCLkEFlfdtIqUrKjLoxrYlDt7FdgZ9kF0pdYePADeNjKNoJg3WHBYqbCmrqLjmN6Pg&#10;y75m+83+ZzedNsdzdkvTTZanSo2GfboA4an37/B/+1sriOcx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TpXEAAAA3AAAAA8AAAAAAAAAAAAAAAAAmAIAAGRycy9k&#10;b3ducmV2LnhtbFBLBQYAAAAABAAEAPUAAACJAwAAAAA=&#10;" path="m,l11261,e" filled="f" strokeweight="2.02pt">
                    <v:path arrowok="t" o:connecttype="custom" o:connectlocs="0,0;11261,0" o:connectangles="0,0"/>
                  </v:shape>
                </v:group>
                <v:group id="Group 663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664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QNcYA&#10;AADcAAAADwAAAGRycy9kb3ducmV2LnhtbESPT4vCMBTE74LfITzBi2iqyCLVKP5B2MO6YPWgt0fz&#10;bIvNS22ytfvtzcKCx2FmfsMsVq0pRUO1KywrGI8iEMSp1QVnCs6n/XAGwnlkjaVlUvBLDlbLbmeB&#10;sbZPPlKT+EwECLsYFeTeV7GULs3JoBvZijh4N1sb9EHWmdQ1PgPclHISRR/SYMFhIceKtjml9+TH&#10;KLj7ZHC5mEPz3Uzt9VGdvnaba6pUv9eu5yA8tf4d/m9/agWT2RT+zo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KQNcYAAADcAAAADwAAAAAAAAAAAAAAAACYAgAAZHJz&#10;L2Rvd25yZXYueG1sUEsFBgAAAAAEAAQA9QAAAIs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from</w:t>
      </w:r>
      <w:r>
        <w:rPr>
          <w:spacing w:val="-1"/>
        </w:rP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investigator</w:t>
      </w:r>
      <w:r>
        <w:rPr>
          <w:spacing w:val="-6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be</w:t>
      </w:r>
      <w:r>
        <w:rPr>
          <w:spacing w:val="3"/>
        </w:rPr>
        <w:t xml:space="preserve"> </w:t>
      </w:r>
      <w:r>
        <w:rPr>
          <w:spacing w:val="-1"/>
        </w:rPr>
        <w:t>uploaded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3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59"/>
        </w:rPr>
        <w:t xml:space="preserve"> </w:t>
      </w:r>
      <w:r>
        <w:rPr>
          <w:spacing w:val="-1"/>
        </w:rPr>
        <w:t>sufficiently</w:t>
      </w:r>
      <w:r>
        <w:rPr>
          <w:spacing w:val="-4"/>
        </w:rPr>
        <w:t xml:space="preserve"> </w:t>
      </w:r>
      <w:r>
        <w:rPr>
          <w:spacing w:val="-1"/>
        </w:rPr>
        <w:t>addresses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IRB’s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clarification.</w:t>
      </w:r>
    </w:p>
    <w:p w:rsidR="00F96F34" w:rsidRDefault="00F96F34" w:rsidP="00F96F34">
      <w:pPr>
        <w:spacing w:before="6"/>
        <w:rPr>
          <w:rFonts w:ascii="Arial" w:eastAsia="Arial" w:hAnsi="Arial" w:cs="Arial"/>
          <w:sz w:val="17"/>
          <w:szCs w:val="17"/>
        </w:rPr>
      </w:pPr>
    </w:p>
    <w:p w:rsidR="00F96F34" w:rsidRDefault="00F96F34" w:rsidP="00F96F34">
      <w:pPr>
        <w:pStyle w:val="BodyText"/>
        <w:spacing w:line="252" w:lineRule="auto"/>
        <w:ind w:left="220" w:right="315"/>
      </w:pPr>
      <w:r>
        <w:rPr>
          <w:spacing w:val="-2"/>
        </w:rPr>
        <w:t>In</w:t>
      </w:r>
      <w:r>
        <w:rPr>
          <w:spacing w:val="3"/>
        </w:rPr>
        <w:t xml:space="preserve"> </w:t>
      </w:r>
      <w:r>
        <w:t>other</w:t>
      </w:r>
      <w:r>
        <w:rPr>
          <w:spacing w:val="-1"/>
        </w:rPr>
        <w:t xml:space="preserve"> cases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protocol</w:t>
      </w:r>
      <w:r>
        <w:rPr>
          <w:spacing w:val="-5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2"/>
        </w:rPr>
        <w:t>were</w:t>
      </w:r>
      <w:r>
        <w:rPr>
          <w:spacing w:val="41"/>
        </w:rP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sent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 </w:t>
      </w:r>
      <w:r>
        <w:rPr>
          <w:spacing w:val="2"/>
        </w:rPr>
        <w:t>for</w:t>
      </w:r>
      <w:r>
        <w:rPr>
          <w:spacing w:val="-1"/>
        </w:rPr>
        <w:t xml:space="preserve"> its</w:t>
      </w:r>
      <w:r>
        <w:rPr>
          <w:spacing w:val="-4"/>
        </w:rPr>
        <w:t xml:space="preserve"> </w:t>
      </w:r>
      <w:r>
        <w:rPr>
          <w:spacing w:val="-1"/>
        </w:rPr>
        <w:t>initial</w:t>
      </w:r>
      <w:r>
        <w:rPr>
          <w:spacing w:val="-5"/>
        </w:rPr>
        <w:t xml:space="preserve"> </w:t>
      </w:r>
      <w:r>
        <w:rPr>
          <w:spacing w:val="-1"/>
        </w:rPr>
        <w:t>review.</w:t>
      </w:r>
      <w:r>
        <w:rPr>
          <w:spacing w:val="60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</w:t>
      </w:r>
      <w:r>
        <w:rPr>
          <w:spacing w:val="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1"/>
        </w:rPr>
        <w:t>1)</w:t>
      </w:r>
      <w:r>
        <w:rPr>
          <w:spacing w:val="-1"/>
        </w:rPr>
        <w:t xml:space="preserve"> require</w:t>
      </w:r>
      <w:r>
        <w:rPr>
          <w:spacing w:val="6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rPr>
          <w:spacing w:val="-2"/>
        </w:rPr>
        <w:t>word</w:t>
      </w:r>
      <w:r>
        <w:rPr>
          <w:spacing w:val="3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Consent</w:t>
      </w:r>
      <w:r>
        <w:rPr>
          <w:spacing w:val="2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2)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change</w:t>
      </w:r>
      <w:r>
        <w:rPr>
          <w:spacing w:val="59"/>
        </w:rPr>
        <w:t xml:space="preserve"> </w:t>
      </w:r>
      <w:r>
        <w:rPr>
          <w:spacing w:val="-1"/>
        </w:rPr>
        <w:t>interventions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procedures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protocol.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#1;</w:t>
      </w:r>
      <w:r>
        <w:rPr>
          <w:spacing w:val="2"/>
        </w:rPr>
        <w:t xml:space="preserve"> </w:t>
      </w:r>
      <w:r>
        <w:rPr>
          <w:spacing w:val="-1"/>
        </w:rPr>
        <w:t>modifications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57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originally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-1"/>
        </w:rPr>
        <w:t>consent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2"/>
        </w:rPr>
        <w:t>must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re-uploaded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review</w:t>
      </w:r>
      <w: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  <w:r>
        <w:rPr>
          <w:spacing w:val="59"/>
        </w:rPr>
        <w:t xml:space="preserve"> </w:t>
      </w: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case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example</w:t>
      </w:r>
      <w:r>
        <w:rPr>
          <w:spacing w:val="3"/>
        </w:rPr>
        <w:t xml:space="preserve"> </w:t>
      </w:r>
      <w:r>
        <w:rPr>
          <w:spacing w:val="-1"/>
        </w:rPr>
        <w:t>#2,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 w:rsidR="00F54750">
        <w:t>questionnaire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perhaps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consent</w:t>
      </w:r>
      <w:r>
        <w:rPr>
          <w:spacing w:val="2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3"/>
        </w:rPr>
        <w:t xml:space="preserve"> </w:t>
      </w:r>
      <w:r>
        <w:rPr>
          <w:spacing w:val="-2"/>
        </w:rPr>
        <w:t xml:space="preserve">require </w:t>
      </w:r>
      <w:r>
        <w:rPr>
          <w:spacing w:val="-1"/>
        </w:rPr>
        <w:t>modification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re-upload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re-review</w:t>
      </w:r>
      <w: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</w:p>
    <w:p w:rsidR="00F96F34" w:rsidRDefault="00F96F34" w:rsidP="00F96F34">
      <w:pPr>
        <w:spacing w:before="4"/>
        <w:rPr>
          <w:rFonts w:ascii="Arial" w:eastAsia="Arial" w:hAnsi="Arial" w:cs="Arial"/>
          <w:sz w:val="17"/>
          <w:szCs w:val="17"/>
        </w:rPr>
      </w:pPr>
    </w:p>
    <w:p w:rsidR="00F96F34" w:rsidRPr="00DE409F" w:rsidRDefault="00F96F34" w:rsidP="00DE409F">
      <w:pPr>
        <w:pStyle w:val="BodyText"/>
        <w:spacing w:line="251" w:lineRule="auto"/>
        <w:ind w:left="220" w:right="315"/>
      </w:pPr>
      <w:r>
        <w:t>While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comprehensive</w:t>
      </w:r>
      <w:r>
        <w:rPr>
          <w:spacing w:val="-2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noted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IRB’s</w:t>
      </w:r>
      <w:r>
        <w:rPr>
          <w:spacing w:val="51"/>
        </w:rPr>
        <w:t xml:space="preserve"> </w:t>
      </w:r>
      <w:r>
        <w:rPr>
          <w:spacing w:val="-1"/>
        </w:rPr>
        <w:t>response,</w:t>
      </w:r>
      <w:r>
        <w:rPr>
          <w:spacing w:val="-3"/>
        </w:rPr>
        <w:t xml:space="preserve"> </w:t>
      </w:r>
      <w:r>
        <w:rPr>
          <w:spacing w:val="1"/>
        </w:rPr>
        <w:t>an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rPr>
          <w:spacing w:val="-2"/>
        </w:rPr>
        <w:t>changes,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1"/>
        </w:rPr>
        <w:t xml:space="preserve">as </w:t>
      </w:r>
      <w:r>
        <w:rPr>
          <w:spacing w:val="-1"/>
        </w:rPr>
        <w:t>those</w:t>
      </w:r>
      <w:r>
        <w:rPr>
          <w:spacing w:val="3"/>
        </w:rPr>
        <w:t xml:space="preserve"> </w:t>
      </w:r>
      <w:r>
        <w:rPr>
          <w:spacing w:val="-1"/>
        </w:rPr>
        <w:t>requested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consent</w:t>
      </w:r>
      <w:r>
        <w:rPr>
          <w:spacing w:val="49"/>
        </w:rPr>
        <w:t xml:space="preserve"> </w:t>
      </w:r>
      <w:r>
        <w:rPr>
          <w:spacing w:val="-1"/>
        </w:rPr>
        <w:t>documents,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noted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track-changed</w:t>
      </w:r>
      <w:r>
        <w:rPr>
          <w:spacing w:val="-7"/>
        </w:rPr>
        <w:t xml:space="preserve"> </w:t>
      </w:r>
      <w:r>
        <w:t>Word</w:t>
      </w:r>
      <w:r>
        <w:rPr>
          <w:spacing w:val="3"/>
        </w:rPr>
        <w:t xml:space="preserve"> </w:t>
      </w:r>
      <w:r>
        <w:rPr>
          <w:spacing w:val="-2"/>
        </w:rPr>
        <w:t>version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returned</w:t>
      </w:r>
      <w:r>
        <w:rPr>
          <w:spacing w:val="7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investigator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issued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Revision</w:t>
      </w:r>
      <w:r>
        <w:rPr>
          <w:spacing w:val="3"/>
        </w:rPr>
        <w:t xml:space="preserve"> </w:t>
      </w:r>
      <w:r>
        <w:rPr>
          <w:spacing w:val="-1"/>
        </w:rPr>
        <w:t>request.</w:t>
      </w:r>
      <w:r>
        <w:rPr>
          <w:spacing w:val="59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case,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r>
        <w:rPr>
          <w:spacing w:val="-2"/>
        </w:rPr>
        <w:t xml:space="preserve">sure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 xml:space="preserve">all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requested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IRB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then</w:t>
      </w:r>
      <w:r>
        <w:rPr>
          <w:spacing w:val="71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version</w:t>
      </w:r>
      <w:r>
        <w:rPr>
          <w:spacing w:val="-2"/>
        </w:rPr>
        <w:t xml:space="preserve"> of</w:t>
      </w:r>
      <w:r>
        <w:rPr>
          <w:spacing w:val="7"/>
        </w:rPr>
        <w:t xml:space="preserve"> </w:t>
      </w:r>
      <w:r>
        <w:rPr>
          <w:spacing w:val="-2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1"/>
        </w:rPr>
        <w:t>Word.</w:t>
      </w:r>
    </w:p>
    <w:p w:rsidR="00F96F34" w:rsidRDefault="00F96F34" w:rsidP="00F96F34">
      <w:pPr>
        <w:spacing w:before="3"/>
        <w:rPr>
          <w:rFonts w:ascii="Arial" w:eastAsia="Arial" w:hAnsi="Arial" w:cs="Arial"/>
          <w:sz w:val="21"/>
          <w:szCs w:val="21"/>
        </w:rPr>
      </w:pPr>
    </w:p>
    <w:p w:rsidR="00F96F34" w:rsidRDefault="00F96F34" w:rsidP="00DE409F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33085" cy="688975"/>
                <wp:effectExtent l="12065" t="10160" r="12700" b="15240"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68897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925" w:rsidRDefault="00D47925" w:rsidP="00F96F34">
                            <w:pPr>
                              <w:spacing w:before="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Note</w:t>
                            </w:r>
                          </w:p>
                          <w:p w:rsidR="00D47925" w:rsidRDefault="00D47925" w:rsidP="00F96F34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D47925" w:rsidRDefault="00D47925" w:rsidP="00F96F34">
                            <w:pPr>
                              <w:spacing w:line="250" w:lineRule="auto"/>
                              <w:ind w:left="104" w:right="58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 xml:space="preserve">Final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approval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markings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automatically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applied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all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Adobe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(pdf)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protocol-related</w:t>
                            </w:r>
                            <w:r>
                              <w:rPr>
                                <w:rFonts w:ascii="Arial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documents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IRB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approves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protocol.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26" type="#_x0000_t202" style="width:443.55pt;height:5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" fillcolor="#dbe5f1" strokeweight="1.06pt">
                <v:textbox inset="0,0,0,0">
                  <w:txbxContent>
                    <w:p w:rsidR="00D47925" w:rsidRDefault="00D47925" w:rsidP="00F96F34">
                      <w:pPr>
                        <w:spacing w:before="14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Note</w:t>
                      </w:r>
                    </w:p>
                    <w:p w:rsidR="00D47925" w:rsidRDefault="00D47925" w:rsidP="00F96F34">
                      <w:pPr>
                        <w:spacing w:before="1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D47925" w:rsidRDefault="00D47925" w:rsidP="00F96F34">
                      <w:pPr>
                        <w:spacing w:line="250" w:lineRule="auto"/>
                        <w:ind w:left="104" w:right="58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 xml:space="preserve">Final </w:t>
                      </w:r>
                      <w:r>
                        <w:rPr>
                          <w:rFonts w:ascii="Arial"/>
                          <w:spacing w:val="-1"/>
                        </w:rPr>
                        <w:t>approval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markings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are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automatically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applied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all </w:t>
                      </w:r>
                      <w:r>
                        <w:rPr>
                          <w:rFonts w:ascii="Arial"/>
                          <w:spacing w:val="-1"/>
                        </w:rPr>
                        <w:t>Adobe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(pdf)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protocol-related</w:t>
                      </w:r>
                      <w:r>
                        <w:rPr>
                          <w:rFonts w:ascii="Arial"/>
                          <w:spacing w:val="6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documents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when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IRB </w:t>
                      </w:r>
                      <w:r>
                        <w:rPr>
                          <w:rFonts w:ascii="Arial"/>
                          <w:spacing w:val="-1"/>
                        </w:rPr>
                        <w:t>approves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protocol.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6F34" w:rsidRDefault="00F96F34" w:rsidP="00F96F34">
      <w:pPr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spacing w:line="253" w:lineRule="auto"/>
        <w:ind w:left="220" w:right="280" w:hanging="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upload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investigator’s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letter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response,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Click</w:t>
      </w:r>
      <w:r>
        <w:rPr>
          <w:rFonts w:ascii="Arial" w:eastAsia="Arial" w:hAnsi="Arial" w:cs="Arial"/>
          <w:spacing w:val="1"/>
        </w:rPr>
        <w:t xml:space="preserve">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 xml:space="preserve">Attachments </w:t>
      </w:r>
      <w:r>
        <w:rPr>
          <w:rFonts w:ascii="Arial" w:eastAsia="Arial" w:hAnsi="Arial" w:cs="Arial"/>
          <w:spacing w:val="1"/>
        </w:rPr>
        <w:t>from</w:t>
      </w:r>
      <w:r>
        <w:rPr>
          <w:rFonts w:ascii="Arial" w:eastAsia="Arial" w:hAnsi="Arial" w:cs="Arial"/>
          <w:spacing w:val="-1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left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hand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column.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 xml:space="preserve"> </w:t>
      </w:r>
      <w:r w:rsidR="00DE409F">
        <w:rPr>
          <w:rFonts w:ascii="Arial" w:eastAsia="Arial" w:hAnsi="Arial" w:cs="Arial"/>
          <w:spacing w:val="-1"/>
        </w:rPr>
        <w:t>Select</w:t>
      </w:r>
      <w:r>
        <w:rPr>
          <w:rFonts w:ascii="Arial" w:eastAsia="Arial" w:hAnsi="Arial" w:cs="Arial"/>
          <w:spacing w:val="3"/>
        </w:rPr>
        <w:t xml:space="preserve"> </w:t>
      </w:r>
      <w:r w:rsidR="00DE409F">
        <w:rPr>
          <w:rFonts w:ascii="Arial" w:eastAsia="Arial" w:hAnsi="Arial" w:cs="Arial"/>
          <w:b/>
          <w:bCs/>
          <w:spacing w:val="-1"/>
        </w:rPr>
        <w:t xml:space="preserve">Add New Document </w:t>
      </w:r>
      <w:r w:rsidR="00DE409F">
        <w:rPr>
          <w:rFonts w:ascii="Arial" w:eastAsia="Arial" w:hAnsi="Arial" w:cs="Arial"/>
          <w:bCs/>
          <w:spacing w:val="-1"/>
        </w:rPr>
        <w:t>and use the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drop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down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box</w:t>
      </w:r>
      <w:r>
        <w:rPr>
          <w:rFonts w:ascii="Arial" w:eastAsia="Arial" w:hAnsi="Arial" w:cs="Arial"/>
          <w:spacing w:val="1"/>
        </w:rPr>
        <w:t xml:space="preserve"> </w:t>
      </w:r>
      <w:r w:rsidR="00DE409F">
        <w:rPr>
          <w:rFonts w:ascii="Arial" w:eastAsia="Arial" w:hAnsi="Arial" w:cs="Arial"/>
          <w:spacing w:val="1"/>
        </w:rPr>
        <w:t xml:space="preserve">to </w:t>
      </w:r>
      <w:r>
        <w:rPr>
          <w:rFonts w:ascii="Arial" w:eastAsia="Arial" w:hAnsi="Arial" w:cs="Arial"/>
          <w:spacing w:val="-1"/>
        </w:rPr>
        <w:t>select</w:t>
      </w:r>
      <w:r w:rsidR="00DE409F">
        <w:rPr>
          <w:rFonts w:ascii="Arial" w:eastAsia="Arial" w:hAnsi="Arial" w:cs="Arial"/>
          <w:spacing w:val="-1"/>
        </w:rPr>
        <w:t xml:space="preserve"> the </w:t>
      </w:r>
      <w:r w:rsidR="00DE409F" w:rsidRPr="00DE409F">
        <w:rPr>
          <w:rFonts w:ascii="Arial" w:eastAsia="Arial" w:hAnsi="Arial" w:cs="Arial"/>
          <w:b/>
          <w:spacing w:val="-1"/>
        </w:rPr>
        <w:t>Document Type</w:t>
      </w:r>
      <w:r w:rsidR="00DE409F">
        <w:rPr>
          <w:rFonts w:ascii="Arial" w:eastAsia="Arial" w:hAnsi="Arial" w:cs="Arial"/>
          <w:spacing w:val="-1"/>
        </w:rPr>
        <w:t xml:space="preserve"> and </w:t>
      </w:r>
      <w:r w:rsidR="00DE409F" w:rsidRPr="00DE409F">
        <w:rPr>
          <w:rFonts w:ascii="Arial" w:eastAsia="Arial" w:hAnsi="Arial" w:cs="Arial"/>
          <w:bCs/>
          <w:spacing w:val="-2"/>
        </w:rPr>
        <w:t>under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Description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 w:rsidR="00DE409F">
        <w:rPr>
          <w:rFonts w:ascii="Arial" w:eastAsia="Arial" w:hAnsi="Arial" w:cs="Arial"/>
        </w:rPr>
        <w:t xml:space="preserve">you can </w:t>
      </w:r>
      <w:r>
        <w:rPr>
          <w:rFonts w:ascii="Arial" w:eastAsia="Arial" w:hAnsi="Arial" w:cs="Arial"/>
          <w:spacing w:val="-1"/>
        </w:rPr>
        <w:t>indicate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th</w:t>
      </w:r>
      <w:r w:rsidR="00DE409F">
        <w:rPr>
          <w:rFonts w:ascii="Arial" w:eastAsia="Arial" w:hAnsi="Arial" w:cs="Arial"/>
          <w:spacing w:val="-1"/>
        </w:rPr>
        <w:t>at it is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response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1"/>
        </w:rPr>
        <w:t xml:space="preserve"> </w:t>
      </w:r>
      <w:r w:rsidR="00DE409F">
        <w:rPr>
          <w:rFonts w:ascii="Arial" w:eastAsia="Arial" w:hAnsi="Arial" w:cs="Arial"/>
          <w:spacing w:val="41"/>
        </w:rPr>
        <w:t xml:space="preserve">the </w:t>
      </w:r>
      <w:r>
        <w:rPr>
          <w:rFonts w:ascii="Arial" w:eastAsia="Arial" w:hAnsi="Arial" w:cs="Arial"/>
        </w:rPr>
        <w:t>date.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Example: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Response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SMR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01/23/2009.</w:t>
      </w:r>
      <w:r w:rsidR="00DE409F">
        <w:rPr>
          <w:rFonts w:ascii="Arial" w:eastAsia="Arial" w:hAnsi="Arial" w:cs="Arial"/>
          <w:spacing w:val="-1"/>
        </w:rPr>
        <w:t xml:space="preserve"> </w:t>
      </w:r>
      <w:r w:rsidR="00DE409F" w:rsidRPr="00DE409F">
        <w:rPr>
          <w:rFonts w:ascii="Arial" w:eastAsia="Arial" w:hAnsi="Arial" w:cs="Arial"/>
          <w:b/>
          <w:spacing w:val="-1"/>
        </w:rPr>
        <w:t>Choose File</w:t>
      </w:r>
      <w:r w:rsidR="00DE409F">
        <w:rPr>
          <w:rFonts w:ascii="Arial" w:eastAsia="Arial" w:hAnsi="Arial" w:cs="Arial"/>
          <w:spacing w:val="-1"/>
        </w:rPr>
        <w:t xml:space="preserve"> to upload the document.</w: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DE409F" w:rsidP="00DE409F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453A5D" wp14:editId="43CE1F91">
            <wp:extent cx="5765800" cy="4453255"/>
            <wp:effectExtent l="0" t="0" r="635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4"/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jc w:val="right"/>
        <w:rPr>
          <w:rFonts w:ascii="Cambria" w:eastAsia="Cambria" w:hAnsi="Cambria" w:cs="Cambria"/>
        </w:rPr>
        <w:sectPr w:rsidR="00F96F34" w:rsidSect="00AF5A2E">
          <w:footerReference w:type="default" r:id="rId71"/>
          <w:type w:val="continuous"/>
          <w:pgSz w:w="12240" w:h="15840" w:code="1"/>
          <w:pgMar w:top="1380" w:right="1580" w:bottom="274" w:left="1580" w:header="0" w:footer="0" w:gutter="0"/>
          <w:cols w:space="720"/>
        </w:sectPr>
      </w:pPr>
    </w:p>
    <w:p w:rsidR="00F96F34" w:rsidRDefault="00F96F34" w:rsidP="00F96F34">
      <w:pPr>
        <w:pStyle w:val="BodyText"/>
        <w:spacing w:before="50"/>
        <w:ind w:left="1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249" name="Group 666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250" name="Freeform 667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668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252" name="Freeform 669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670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254" name="Freeform 671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672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256" name="Freeform 673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74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258" name="Freeform 675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676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260" name="Freeform 677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57415" id="Group 248" o:spid="_x0000_s1026" style="position:absolute;margin-left:23.95pt;margin-top:24.9pt;width:565.1pt;height:743.6pt;z-index:-251639808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">
                <v:group id="Group 666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667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+WcEA&#10;AADcAAAADwAAAGRycy9kb3ducmV2LnhtbERPTYvCMBC9L/gfwgje1tSiy1KNIoIgCMqqLHobm7Ep&#10;NpPSxFr/vTks7PHxvmeLzlaipcaXjhWMhgkI4tzpkgsFp+P68xuED8gaK8ek4EUeFvPexwwz7Z78&#10;Q+0hFCKGsM9QgQmhzqT0uSGLfuhq4sjdXGMxRNgUUjf4jOG2kmmSfEmLJccGgzWtDOX3w8MqCKOb&#10;oWP6uzqV+8tY2+3m2u7OSg363XIKIlAX/sV/7o1WkE7i/Hg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RvlnBAAAA3AAAAA8AAAAAAAAAAAAAAAAAmAIAAGRycy9kb3du&#10;cmV2LnhtbFBLBQYAAAAABAAEAPUAAACGAwAAAAA=&#10;" path="m,l11242,e" filled="f" strokeweight="1.06pt">
                    <v:path arrowok="t" o:connecttype="custom" o:connectlocs="0,0;11242,0" o:connectangles="0,0"/>
                  </v:shape>
                </v:group>
                <v:group id="Group 668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669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zGcUA&#10;AADcAAAADwAAAGRycy9kb3ducmV2LnhtbESP0WrCQBRE3wv9h+UWfKsbA6aaukoQAkEotOoHXLLX&#10;JDZ7N2Y3Mf59t1Do4zAzZ5jNbjKtGKl3jWUFi3kEgri0uuFKwfmUv65AOI+ssbVMCh7kYLd9ftpg&#10;qu2dv2g8+koECLsUFdTed6mUrqzJoJvbjjh4F9sb9EH2ldQ93gPctDKOokQabDgs1NjRvqby+zgY&#10;BVN+uF2j4q1crIozDuskSz6un0rNXqbsHYSnyf+H/9qFVhAv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jMZ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670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671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zjMYA&#10;AADcAAAADwAAAGRycy9kb3ducmV2LnhtbESPT2vCQBTE7wW/w/KE3pqNolKiq4QWwRZ78B/i7ZF9&#10;JtHs25Ddmvjtu4LQ4zAzv2Fmi85U4kaNKy0rGEQxCOLM6pJzBfvd8u0dhPPIGivLpOBODhbz3ssM&#10;E21b3tBt63MRIOwSVFB4XydSuqwggy6yNXHwzrYx6INscqkbbAPcVHIYxxNpsOSwUGBNHwVl1+2v&#10;UcCdb68/6TqND6fR5nQsL1/fk0+lXvtdOgXhqfP/4Wd7pRUMxy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zjMYAAADcAAAADwAAAAAAAAAAAAAAAACYAgAAZHJz&#10;L2Rvd25yZXYueG1sUEsFBgAAAAAEAAQA9QAAAIsDAAAAAA==&#10;" path="m,l,14832e" filled="f" strokeweight="1.97pt">
                    <v:path arrowok="t" o:connecttype="custom" o:connectlocs="0,518;0,15350" o:connectangles="0,0"/>
                  </v:shape>
                </v:group>
                <v:group id="Group 672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673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1GsUA&#10;AADcAAAADwAAAGRycy9kb3ducmV2LnhtbESP0WrCQBRE3wv+w3KFvtVNhKYa3YgIQhAKrfoBl+w1&#10;iWbvxuwmxr/vFgp9HGbmDLPejKYRA3WutqwgnkUgiAuray4VnE/7twUI55E1NpZJwZMcbLLJyxpT&#10;bR/8TcPRlyJA2KWooPK+TaV0RUUG3cy2xMG72M6gD7Irpe7wEeCmkfMoSqTBmsNChS3tKipux94o&#10;GPeH+zXKP4p4kZ+xXybb5PP6pdTrdNyuQHga/X/4r51rBfP3B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TUa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674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675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VOMMA&#10;AADcAAAADwAAAGRycy9kb3ducmV2LnhtbERPy2rCQBTdF/yH4Qru6qSSSkkdJUQU25WNfsA1c5uE&#10;Zu6EzOShX99ZFLo8nPdmN5lGDNS52rKCl2UEgriwuuZSwfVyeH4D4TyyxsYyKbiTg9129rTBRNuR&#10;v2jIfSlCCLsEFVTet4mUrqjIoFvaljhw37Yz6APsSqk7HEO4aeQqitbSYM2hocKWsoqKn7w3Co72&#10;sT7vz58fcdxcblmfpvssT5VazKf0HYSnyf+L/9wnrWD1Gt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BVOMMAAADcAAAADwAAAAAAAAAAAAAAAACYAgAAZHJzL2Rv&#10;d25yZXYueG1sUEsFBgAAAAAEAAQA9QAAAIgDAAAAAA==&#10;" path="m,l11261,e" filled="f" strokeweight="2.02pt">
                    <v:path arrowok="t" o:connecttype="custom" o:connectlocs="0,0;11261,0" o:connectangles="0,0"/>
                  </v:shape>
                </v:group>
                <v:group id="Group 676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677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wzMMA&#10;AADcAAAADwAAAGRycy9kb3ducmV2LnhtbERPTYvCMBC9C/sfwgh7EU0VEalGcV0W9qCCrQe9Dc3Y&#10;FptJt8nW+u/NQfD4eN/LdWcq0VLjSssKxqMIBHFmdcm5glP6M5yDcB5ZY2WZFDzIwXr10VtirO2d&#10;j9QmPhchhF2MCgrv61hKlxVk0I1sTRy4q20M+gCbXOoG7yHcVHISRTNpsOTQUGBN24KyW/JvFNx8&#10;Mjifzb49tFN7+avT3ffXJVPqs99tFiA8df4tfrl/tYLJLMwP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VwzMMAAADcAAAADwAAAAAAAAAAAAAAAACYAgAAZHJzL2Rv&#10;d25yZXYueG1sUEsFBgAAAAAEAAQA9QAAAIg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2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Save</w:t>
      </w:r>
      <w:r>
        <w:rPr>
          <w:spacing w:val="-1"/>
        </w:rPr>
        <w:t>.</w:t>
      </w:r>
    </w:p>
    <w:p w:rsidR="00F96F34" w:rsidRDefault="00F96F34" w:rsidP="00F96F34">
      <w:pPr>
        <w:spacing w:before="8"/>
        <w:rPr>
          <w:rFonts w:ascii="Arial" w:eastAsia="Arial" w:hAnsi="Arial" w:cs="Arial"/>
          <w:sz w:val="19"/>
          <w:szCs w:val="19"/>
        </w:rPr>
      </w:pPr>
    </w:p>
    <w:p w:rsidR="00F96F34" w:rsidRDefault="0000078D" w:rsidP="00F96F34">
      <w:pPr>
        <w:spacing w:line="200" w:lineRule="atLeast"/>
        <w:ind w:left="12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C61831B" wp14:editId="3B78D939">
            <wp:extent cx="5842000" cy="1934210"/>
            <wp:effectExtent l="0" t="0" r="635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9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pStyle w:val="BodyText"/>
        <w:spacing w:line="254" w:lineRule="auto"/>
        <w:ind w:left="140" w:right="814" w:hanging="1"/>
      </w:pPr>
      <w:r>
        <w:t>Note,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investigator can</w:t>
      </w:r>
      <w:r>
        <w:rPr>
          <w:spacing w:val="-2"/>
        </w:rPr>
        <w:t xml:space="preserve"> </w:t>
      </w:r>
      <w:r>
        <w:rPr>
          <w:b/>
          <w:spacing w:val="-2"/>
        </w:rPr>
        <w:t xml:space="preserve">Modify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rPr>
          <w:b/>
          <w:spacing w:val="-2"/>
        </w:rPr>
        <w:t>Remove</w:t>
      </w:r>
      <w:r>
        <w:rPr>
          <w:b/>
          <w:spacing w:val="3"/>
        </w:rPr>
        <w:t xml:space="preserve"> </w:t>
      </w:r>
      <w:r>
        <w:rPr>
          <w:spacing w:val="1"/>
        </w:rPr>
        <w:t>the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if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submitting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</w:p>
    <w:p w:rsidR="00F96F34" w:rsidRDefault="00F96F34" w:rsidP="00F96F34">
      <w:pPr>
        <w:spacing w:before="5"/>
        <w:rPr>
          <w:rFonts w:ascii="Arial" w:eastAsia="Arial" w:hAnsi="Arial" w:cs="Arial"/>
          <w:sz w:val="31"/>
          <w:szCs w:val="31"/>
        </w:rPr>
      </w:pPr>
    </w:p>
    <w:p w:rsidR="00F96F34" w:rsidRDefault="00F96F34" w:rsidP="00F96F34">
      <w:pPr>
        <w:pStyle w:val="Heading2"/>
        <w:ind w:left="1042"/>
        <w:rPr>
          <w:rFonts w:ascii="Cambria" w:eastAsia="Cambria" w:hAnsi="Cambria" w:cs="Cambria"/>
        </w:rPr>
      </w:pPr>
      <w:bookmarkStart w:id="18" w:name="_bookmark36"/>
      <w:bookmarkEnd w:id="18"/>
      <w:r>
        <w:rPr>
          <w:rFonts w:ascii="Cambria"/>
          <w:color w:val="632423"/>
          <w:spacing w:val="13"/>
        </w:rPr>
        <w:t>MODIFICATIONS</w:t>
      </w:r>
      <w:r>
        <w:rPr>
          <w:rFonts w:ascii="Cambria"/>
          <w:color w:val="632423"/>
          <w:spacing w:val="21"/>
        </w:rPr>
        <w:t xml:space="preserve"> </w:t>
      </w:r>
      <w:r>
        <w:rPr>
          <w:rFonts w:ascii="Cambria"/>
          <w:color w:val="632423"/>
          <w:spacing w:val="8"/>
        </w:rPr>
        <w:t>TO</w:t>
      </w:r>
      <w:r>
        <w:rPr>
          <w:rFonts w:ascii="Cambria"/>
          <w:color w:val="632423"/>
          <w:spacing w:val="23"/>
        </w:rPr>
        <w:t xml:space="preserve"> </w:t>
      </w:r>
      <w:r>
        <w:rPr>
          <w:rFonts w:ascii="Cambria"/>
          <w:color w:val="632423"/>
          <w:spacing w:val="13"/>
        </w:rPr>
        <w:t>PREVIOUSLY</w:t>
      </w:r>
      <w:r>
        <w:rPr>
          <w:rFonts w:ascii="Cambria"/>
          <w:color w:val="632423"/>
          <w:spacing w:val="23"/>
        </w:rPr>
        <w:t xml:space="preserve"> </w:t>
      </w:r>
      <w:r>
        <w:rPr>
          <w:rFonts w:ascii="Cambria"/>
          <w:color w:val="632423"/>
          <w:spacing w:val="13"/>
        </w:rPr>
        <w:t>UPLOA</w:t>
      </w:r>
      <w:bookmarkStart w:id="19" w:name="Modifications_to_Previously_Uploaded_Doc"/>
      <w:bookmarkEnd w:id="19"/>
      <w:r>
        <w:rPr>
          <w:rFonts w:ascii="Cambria"/>
          <w:color w:val="632423"/>
          <w:spacing w:val="13"/>
        </w:rPr>
        <w:t>DED</w:t>
      </w:r>
      <w:r>
        <w:rPr>
          <w:rFonts w:ascii="Cambria"/>
          <w:color w:val="632423"/>
          <w:spacing w:val="21"/>
        </w:rPr>
        <w:t xml:space="preserve"> </w:t>
      </w:r>
      <w:r>
        <w:rPr>
          <w:rFonts w:ascii="Cambria"/>
          <w:color w:val="632423"/>
          <w:spacing w:val="12"/>
        </w:rPr>
        <w:t>DOCUMENTS</w:t>
      </w:r>
    </w:p>
    <w:p w:rsidR="00F96F34" w:rsidRDefault="00F96F34" w:rsidP="00F96F34">
      <w:pPr>
        <w:spacing w:before="2"/>
        <w:rPr>
          <w:rFonts w:ascii="Cambria" w:eastAsia="Cambria" w:hAnsi="Cambria" w:cs="Cambria"/>
          <w:sz w:val="3"/>
          <w:szCs w:val="3"/>
        </w:rPr>
      </w:pPr>
    </w:p>
    <w:p w:rsidR="00F96F34" w:rsidRDefault="00F96F34" w:rsidP="00F96F34">
      <w:pPr>
        <w:spacing w:line="20" w:lineRule="atLeast"/>
        <w:ind w:left="10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530850" cy="7620"/>
                <wp:effectExtent l="6350" t="7620" r="6350" b="381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0" cy="7620"/>
                          <a:chOff x="0" y="0"/>
                          <a:chExt cx="8710" cy="12"/>
                        </a:xfrm>
                      </wpg:grpSpPr>
                      <wpg:grpSp>
                        <wpg:cNvPr id="234" name="Group 1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698" cy="2"/>
                            <a:chOff x="6" y="6"/>
                            <a:chExt cx="8698" cy="2"/>
                          </a:xfrm>
                        </wpg:grpSpPr>
                        <wps:wsp>
                          <wps:cNvPr id="235" name="Freeform 1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698"/>
                                <a:gd name="T2" fmla="+- 0 8703 6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665DF" id="Group 233" o:spid="_x0000_s1026" style="width:435.5pt;height:.6pt;mso-position-horizontal-relative:char;mso-position-vertical-relative:line" coordsize="8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">
                <v:group id="Group 123" o:spid="_x0000_s1027" style="position:absolute;left:6;top:6;width:8698;height:2" coordorigin="6,6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24" o:spid="_x0000_s1028" style="position:absolute;left:6;top:6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ngcQA&#10;AADcAAAADwAAAGRycy9kb3ducmV2LnhtbESPQWsCMRSE70L/Q3gFb5rtymrZGqUoQumlVAu9PjbP&#10;zeLmZU2ixn/fFAo9DjPzDbNcJ9uLK/nQOVbwNC1AEDdOd9wq+DrsJs8gQkTW2DsmBXcKsF49jJZY&#10;a3fjT7ruYysyhEONCkyMQy1laAxZDFM3EGfv6LzFmKVvpfZ4y3Dby7Io5tJix3nB4EAbQ81pf7EK&#10;tockyyp9bM/fulu8z32q/N0oNX5Mry8gIqX4H/5rv2kF5ayC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Z4HEAAAA3AAAAA8AAAAAAAAAAAAAAAAAmAIAAGRycy9k&#10;b3ducmV2LnhtbFBLBQYAAAAABAAEAPUAAACJAwAAAAA=&#10;" path="m,l8697,e" filled="f" strokecolor="#622423" strokeweight=".58pt">
                    <v:path arrowok="t" o:connecttype="custom" o:connectlocs="0,0;8697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8"/>
        <w:rPr>
          <w:rFonts w:ascii="Cambria" w:eastAsia="Cambria" w:hAnsi="Cambria" w:cs="Cambria"/>
          <w:sz w:val="28"/>
          <w:szCs w:val="28"/>
        </w:rPr>
      </w:pPr>
    </w:p>
    <w:p w:rsidR="00F96F34" w:rsidRDefault="00F96F34" w:rsidP="00F96F34">
      <w:pPr>
        <w:pStyle w:val="BodyText"/>
        <w:spacing w:before="72" w:line="248" w:lineRule="auto"/>
        <w:ind w:left="140" w:right="922"/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t xml:space="preserve">view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2"/>
        </w:rPr>
        <w:t>requested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 xml:space="preserve">have </w:t>
      </w:r>
      <w:r>
        <w:t>been</w:t>
      </w:r>
      <w:r>
        <w:rPr>
          <w:spacing w:val="3"/>
        </w:rPr>
        <w:t xml:space="preserve"> </w:t>
      </w:r>
      <w:r>
        <w:rPr>
          <w:spacing w:val="-1"/>
        </w:rPr>
        <w:t>inserted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57"/>
        </w:rPr>
        <w:t xml:space="preserve"> </w:t>
      </w:r>
      <w:r>
        <w:rPr>
          <w:spacing w:val="-1"/>
        </w:rPr>
        <w:t>already</w:t>
      </w:r>
      <w:r>
        <w:rPr>
          <w:spacing w:val="1"/>
        </w:rPr>
        <w:t xml:space="preserve"> </w:t>
      </w:r>
      <w:r>
        <w:rPr>
          <w:spacing w:val="-1"/>
        </w:rPr>
        <w:t>uploaded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system and/or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modify</w:t>
      </w:r>
      <w:r>
        <w:rPr>
          <w:spacing w:val="-4"/>
        </w:rPr>
        <w:t xml:space="preserve"> </w:t>
      </w:r>
      <w:r>
        <w:rPr>
          <w:spacing w:val="-1"/>
        </w:rPr>
        <w:t>documents</w:t>
      </w:r>
      <w:r>
        <w:rPr>
          <w:spacing w:val="-4"/>
        </w:rP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submitted,</w:t>
      </w:r>
      <w:r>
        <w:rPr>
          <w:spacing w:val="83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rPr>
          <w:b/>
          <w:spacing w:val="-2"/>
        </w:rPr>
        <w:t xml:space="preserve">Attachments </w:t>
      </w:r>
      <w:r>
        <w:rPr>
          <w:spacing w:val="1"/>
        </w:rPr>
        <w:t>from</w:t>
      </w:r>
      <w:r>
        <w:rPr>
          <w:spacing w:val="-1"/>
        </w:rP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rPr>
          <w:spacing w:val="-1"/>
        </w:rPr>
        <w:t>hand</w:t>
      </w:r>
      <w:r>
        <w:rPr>
          <w:spacing w:val="3"/>
        </w:rPr>
        <w:t xml:space="preserve"> </w:t>
      </w:r>
      <w:r>
        <w:rPr>
          <w:spacing w:val="-1"/>
        </w:rPr>
        <w:t>column.</w: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spacing w:before="7"/>
        <w:rPr>
          <w:rFonts w:ascii="Arial" w:eastAsia="Arial" w:hAnsi="Arial" w:cs="Arial"/>
          <w:sz w:val="18"/>
          <w:szCs w:val="18"/>
        </w:rPr>
      </w:pPr>
    </w:p>
    <w:p w:rsidR="00F96F34" w:rsidRPr="0000078D" w:rsidRDefault="00F96F34" w:rsidP="0000078D">
      <w:pPr>
        <w:spacing w:line="200" w:lineRule="atLeast"/>
        <w:ind w:left="1560"/>
        <w:rPr>
          <w:rFonts w:ascii="Arial" w:eastAsia="Arial" w:hAnsi="Arial" w:cs="Arial"/>
          <w:sz w:val="20"/>
          <w:szCs w:val="20"/>
        </w:rPr>
        <w:sectPr w:rsidR="00F96F34" w:rsidRPr="0000078D" w:rsidSect="00AF5A2E">
          <w:footerReference w:type="default" r:id="rId73"/>
          <w:type w:val="continuous"/>
          <w:pgSz w:w="12240" w:h="15840" w:code="1"/>
          <w:pgMar w:top="1380" w:right="1380" w:bottom="274" w:left="1660" w:header="0" w:footer="0" w:gutter="0"/>
          <w:cols w:space="720"/>
        </w:sect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3546475" cy="1336675"/>
                <wp:effectExtent l="15875" t="8255" r="0" b="7620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6475" cy="1336675"/>
                          <a:chOff x="0" y="0"/>
                          <a:chExt cx="5585" cy="2105"/>
                        </a:xfrm>
                      </wpg:grpSpPr>
                      <pic:pic xmlns:pic="http://schemas.openxmlformats.org/drawingml/2006/picture">
                        <pic:nvPicPr>
                          <pic:cNvPr id="222" name="Picture 11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15"/>
                            <a:ext cx="5304" cy="2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" name="Group 112"/>
                        <wpg:cNvGrpSpPr>
                          <a:grpSpLocks/>
                        </wpg:cNvGrpSpPr>
                        <wpg:grpSpPr bwMode="auto">
                          <a:xfrm>
                            <a:off x="226" y="11"/>
                            <a:ext cx="5348" cy="2"/>
                            <a:chOff x="226" y="11"/>
                            <a:chExt cx="5348" cy="2"/>
                          </a:xfrm>
                        </wpg:grpSpPr>
                        <wps:wsp>
                          <wps:cNvPr id="224" name="Freeform 113"/>
                          <wps:cNvSpPr>
                            <a:spLocks/>
                          </wps:cNvSpPr>
                          <wps:spPr bwMode="auto">
                            <a:xfrm>
                              <a:off x="226" y="11"/>
                              <a:ext cx="5348" cy="2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T0 w 5348"/>
                                <a:gd name="T2" fmla="+- 0 5574 226"/>
                                <a:gd name="T3" fmla="*/ T2 w 5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8">
                                  <a:moveTo>
                                    <a:pt x="0" y="0"/>
                                  </a:moveTo>
                                  <a:lnTo>
                                    <a:pt x="534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4"/>
                        <wpg:cNvGrpSpPr>
                          <a:grpSpLocks/>
                        </wpg:cNvGrpSpPr>
                        <wpg:grpSpPr bwMode="auto">
                          <a:xfrm>
                            <a:off x="236" y="20"/>
                            <a:ext cx="2" cy="2064"/>
                            <a:chOff x="236" y="20"/>
                            <a:chExt cx="2" cy="2064"/>
                          </a:xfrm>
                        </wpg:grpSpPr>
                        <wps:wsp>
                          <wps:cNvPr id="226" name="Freeform 115"/>
                          <wps:cNvSpPr>
                            <a:spLocks/>
                          </wps:cNvSpPr>
                          <wps:spPr bwMode="auto">
                            <a:xfrm>
                              <a:off x="236" y="20"/>
                              <a:ext cx="2" cy="206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064"/>
                                <a:gd name="T2" fmla="+- 0 2084 20"/>
                                <a:gd name="T3" fmla="*/ 2084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16"/>
                        <wpg:cNvGrpSpPr>
                          <a:grpSpLocks/>
                        </wpg:cNvGrpSpPr>
                        <wpg:grpSpPr bwMode="auto">
                          <a:xfrm>
                            <a:off x="5564" y="20"/>
                            <a:ext cx="2" cy="2064"/>
                            <a:chOff x="5564" y="20"/>
                            <a:chExt cx="2" cy="2064"/>
                          </a:xfrm>
                        </wpg:grpSpPr>
                        <wps:wsp>
                          <wps:cNvPr id="228" name="Freeform 117"/>
                          <wps:cNvSpPr>
                            <a:spLocks/>
                          </wps:cNvSpPr>
                          <wps:spPr bwMode="auto">
                            <a:xfrm>
                              <a:off x="5564" y="20"/>
                              <a:ext cx="2" cy="206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064"/>
                                <a:gd name="T2" fmla="+- 0 2084 20"/>
                                <a:gd name="T3" fmla="*/ 2084 h 20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4">
                                  <a:moveTo>
                                    <a:pt x="0" y="0"/>
                                  </a:moveTo>
                                  <a:lnTo>
                                    <a:pt x="0" y="206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18"/>
                        <wpg:cNvGrpSpPr>
                          <a:grpSpLocks/>
                        </wpg:cNvGrpSpPr>
                        <wpg:grpSpPr bwMode="auto">
                          <a:xfrm>
                            <a:off x="226" y="2094"/>
                            <a:ext cx="5348" cy="2"/>
                            <a:chOff x="226" y="2094"/>
                            <a:chExt cx="5348" cy="2"/>
                          </a:xfrm>
                        </wpg:grpSpPr>
                        <wps:wsp>
                          <wps:cNvPr id="230" name="Freeform 119"/>
                          <wps:cNvSpPr>
                            <a:spLocks/>
                          </wps:cNvSpPr>
                          <wps:spPr bwMode="auto">
                            <a:xfrm>
                              <a:off x="226" y="2094"/>
                              <a:ext cx="5348" cy="2"/>
                            </a:xfrm>
                            <a:custGeom>
                              <a:avLst/>
                              <a:gdLst>
                                <a:gd name="T0" fmla="+- 0 226 226"/>
                                <a:gd name="T1" fmla="*/ T0 w 5348"/>
                                <a:gd name="T2" fmla="+- 0 5574 226"/>
                                <a:gd name="T3" fmla="*/ T2 w 5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8">
                                  <a:moveTo>
                                    <a:pt x="0" y="0"/>
                                  </a:moveTo>
                                  <a:lnTo>
                                    <a:pt x="534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20"/>
                        <wpg:cNvGrpSpPr>
                          <a:grpSpLocks/>
                        </wpg:cNvGrpSpPr>
                        <wpg:grpSpPr bwMode="auto">
                          <a:xfrm>
                            <a:off x="20" y="1578"/>
                            <a:ext cx="2160" cy="456"/>
                            <a:chOff x="20" y="1578"/>
                            <a:chExt cx="2160" cy="456"/>
                          </a:xfrm>
                        </wpg:grpSpPr>
                        <wps:wsp>
                          <wps:cNvPr id="232" name="Freeform 121"/>
                          <wps:cNvSpPr>
                            <a:spLocks/>
                          </wps:cNvSpPr>
                          <wps:spPr bwMode="auto">
                            <a:xfrm>
                              <a:off x="20" y="1578"/>
                              <a:ext cx="2160" cy="456"/>
                            </a:xfrm>
                            <a:custGeom>
                              <a:avLst/>
                              <a:gdLst>
                                <a:gd name="T0" fmla="+- 0 1100 20"/>
                                <a:gd name="T1" fmla="*/ T0 w 2160"/>
                                <a:gd name="T2" fmla="+- 0 1578 1578"/>
                                <a:gd name="T3" fmla="*/ 1578 h 456"/>
                                <a:gd name="T4" fmla="+- 0 1011 20"/>
                                <a:gd name="T5" fmla="*/ T4 w 2160"/>
                                <a:gd name="T6" fmla="+- 0 1579 1578"/>
                                <a:gd name="T7" fmla="*/ 1579 h 456"/>
                                <a:gd name="T8" fmla="+- 0 925 20"/>
                                <a:gd name="T9" fmla="*/ T8 w 2160"/>
                                <a:gd name="T10" fmla="+- 0 1581 1578"/>
                                <a:gd name="T11" fmla="*/ 1581 h 456"/>
                                <a:gd name="T12" fmla="+- 0 840 20"/>
                                <a:gd name="T13" fmla="*/ T12 w 2160"/>
                                <a:gd name="T14" fmla="+- 0 1585 1578"/>
                                <a:gd name="T15" fmla="*/ 1585 h 456"/>
                                <a:gd name="T16" fmla="+- 0 759 20"/>
                                <a:gd name="T17" fmla="*/ T16 w 2160"/>
                                <a:gd name="T18" fmla="+- 0 1590 1578"/>
                                <a:gd name="T19" fmla="*/ 1590 h 456"/>
                                <a:gd name="T20" fmla="+- 0 680 20"/>
                                <a:gd name="T21" fmla="*/ T20 w 2160"/>
                                <a:gd name="T22" fmla="+- 0 1596 1578"/>
                                <a:gd name="T23" fmla="*/ 1596 h 456"/>
                                <a:gd name="T24" fmla="+- 0 604 20"/>
                                <a:gd name="T25" fmla="*/ T24 w 2160"/>
                                <a:gd name="T26" fmla="+- 0 1603 1578"/>
                                <a:gd name="T27" fmla="*/ 1603 h 456"/>
                                <a:gd name="T28" fmla="+- 0 531 20"/>
                                <a:gd name="T29" fmla="*/ T28 w 2160"/>
                                <a:gd name="T30" fmla="+- 0 1612 1578"/>
                                <a:gd name="T31" fmla="*/ 1612 h 456"/>
                                <a:gd name="T32" fmla="+- 0 462 20"/>
                                <a:gd name="T33" fmla="*/ T32 w 2160"/>
                                <a:gd name="T34" fmla="+- 0 1622 1578"/>
                                <a:gd name="T35" fmla="*/ 1622 h 456"/>
                                <a:gd name="T36" fmla="+- 0 397 20"/>
                                <a:gd name="T37" fmla="*/ T36 w 2160"/>
                                <a:gd name="T38" fmla="+- 0 1633 1578"/>
                                <a:gd name="T39" fmla="*/ 1633 h 456"/>
                                <a:gd name="T40" fmla="+- 0 336 20"/>
                                <a:gd name="T41" fmla="*/ T40 w 2160"/>
                                <a:gd name="T42" fmla="+- 0 1645 1578"/>
                                <a:gd name="T43" fmla="*/ 1645 h 456"/>
                                <a:gd name="T44" fmla="+- 0 228 20"/>
                                <a:gd name="T45" fmla="*/ T44 w 2160"/>
                                <a:gd name="T46" fmla="+- 0 1671 1578"/>
                                <a:gd name="T47" fmla="*/ 1671 h 456"/>
                                <a:gd name="T48" fmla="+- 0 141 20"/>
                                <a:gd name="T49" fmla="*/ T48 w 2160"/>
                                <a:gd name="T50" fmla="+- 0 1701 1578"/>
                                <a:gd name="T51" fmla="*/ 1701 h 456"/>
                                <a:gd name="T52" fmla="+- 0 75 20"/>
                                <a:gd name="T53" fmla="*/ T52 w 2160"/>
                                <a:gd name="T54" fmla="+- 0 1734 1578"/>
                                <a:gd name="T55" fmla="*/ 1734 h 456"/>
                                <a:gd name="T56" fmla="+- 0 24 20"/>
                                <a:gd name="T57" fmla="*/ T56 w 2160"/>
                                <a:gd name="T58" fmla="+- 0 1787 1578"/>
                                <a:gd name="T59" fmla="*/ 1787 h 456"/>
                                <a:gd name="T60" fmla="+- 0 20 20"/>
                                <a:gd name="T61" fmla="*/ T60 w 2160"/>
                                <a:gd name="T62" fmla="+- 0 1806 1578"/>
                                <a:gd name="T63" fmla="*/ 1806 h 456"/>
                                <a:gd name="T64" fmla="+- 0 24 20"/>
                                <a:gd name="T65" fmla="*/ T64 w 2160"/>
                                <a:gd name="T66" fmla="+- 0 1825 1578"/>
                                <a:gd name="T67" fmla="*/ 1825 h 456"/>
                                <a:gd name="T68" fmla="+- 0 75 20"/>
                                <a:gd name="T69" fmla="*/ T68 w 2160"/>
                                <a:gd name="T70" fmla="+- 0 1878 1578"/>
                                <a:gd name="T71" fmla="*/ 1878 h 456"/>
                                <a:gd name="T72" fmla="+- 0 141 20"/>
                                <a:gd name="T73" fmla="*/ T72 w 2160"/>
                                <a:gd name="T74" fmla="+- 0 1911 1578"/>
                                <a:gd name="T75" fmla="*/ 1911 h 456"/>
                                <a:gd name="T76" fmla="+- 0 228 20"/>
                                <a:gd name="T77" fmla="*/ T76 w 2160"/>
                                <a:gd name="T78" fmla="+- 0 1941 1578"/>
                                <a:gd name="T79" fmla="*/ 1941 h 456"/>
                                <a:gd name="T80" fmla="+- 0 336 20"/>
                                <a:gd name="T81" fmla="*/ T80 w 2160"/>
                                <a:gd name="T82" fmla="+- 0 1967 1578"/>
                                <a:gd name="T83" fmla="*/ 1967 h 456"/>
                                <a:gd name="T84" fmla="+- 0 397 20"/>
                                <a:gd name="T85" fmla="*/ T84 w 2160"/>
                                <a:gd name="T86" fmla="+- 0 1979 1578"/>
                                <a:gd name="T87" fmla="*/ 1979 h 456"/>
                                <a:gd name="T88" fmla="+- 0 462 20"/>
                                <a:gd name="T89" fmla="*/ T88 w 2160"/>
                                <a:gd name="T90" fmla="+- 0 1990 1578"/>
                                <a:gd name="T91" fmla="*/ 1990 h 456"/>
                                <a:gd name="T92" fmla="+- 0 531 20"/>
                                <a:gd name="T93" fmla="*/ T92 w 2160"/>
                                <a:gd name="T94" fmla="+- 0 2000 1578"/>
                                <a:gd name="T95" fmla="*/ 2000 h 456"/>
                                <a:gd name="T96" fmla="+- 0 604 20"/>
                                <a:gd name="T97" fmla="*/ T96 w 2160"/>
                                <a:gd name="T98" fmla="+- 0 2009 1578"/>
                                <a:gd name="T99" fmla="*/ 2009 h 456"/>
                                <a:gd name="T100" fmla="+- 0 680 20"/>
                                <a:gd name="T101" fmla="*/ T100 w 2160"/>
                                <a:gd name="T102" fmla="+- 0 2016 1578"/>
                                <a:gd name="T103" fmla="*/ 2016 h 456"/>
                                <a:gd name="T104" fmla="+- 0 759 20"/>
                                <a:gd name="T105" fmla="*/ T104 w 2160"/>
                                <a:gd name="T106" fmla="+- 0 2022 1578"/>
                                <a:gd name="T107" fmla="*/ 2022 h 456"/>
                                <a:gd name="T108" fmla="+- 0 840 20"/>
                                <a:gd name="T109" fmla="*/ T108 w 2160"/>
                                <a:gd name="T110" fmla="+- 0 2027 1578"/>
                                <a:gd name="T111" fmla="*/ 2027 h 456"/>
                                <a:gd name="T112" fmla="+- 0 925 20"/>
                                <a:gd name="T113" fmla="*/ T112 w 2160"/>
                                <a:gd name="T114" fmla="+- 0 2031 1578"/>
                                <a:gd name="T115" fmla="*/ 2031 h 456"/>
                                <a:gd name="T116" fmla="+- 0 1011 20"/>
                                <a:gd name="T117" fmla="*/ T116 w 2160"/>
                                <a:gd name="T118" fmla="+- 0 2033 1578"/>
                                <a:gd name="T119" fmla="*/ 2033 h 456"/>
                                <a:gd name="T120" fmla="+- 0 1100 20"/>
                                <a:gd name="T121" fmla="*/ T120 w 2160"/>
                                <a:gd name="T122" fmla="+- 0 2034 1578"/>
                                <a:gd name="T123" fmla="*/ 2034 h 456"/>
                                <a:gd name="T124" fmla="+- 0 1189 20"/>
                                <a:gd name="T125" fmla="*/ T124 w 2160"/>
                                <a:gd name="T126" fmla="+- 0 2033 1578"/>
                                <a:gd name="T127" fmla="*/ 2033 h 456"/>
                                <a:gd name="T128" fmla="+- 0 1275 20"/>
                                <a:gd name="T129" fmla="*/ T128 w 2160"/>
                                <a:gd name="T130" fmla="+- 0 2031 1578"/>
                                <a:gd name="T131" fmla="*/ 2031 h 456"/>
                                <a:gd name="T132" fmla="+- 0 1360 20"/>
                                <a:gd name="T133" fmla="*/ T132 w 2160"/>
                                <a:gd name="T134" fmla="+- 0 2027 1578"/>
                                <a:gd name="T135" fmla="*/ 2027 h 456"/>
                                <a:gd name="T136" fmla="+- 0 1441 20"/>
                                <a:gd name="T137" fmla="*/ T136 w 2160"/>
                                <a:gd name="T138" fmla="+- 0 2022 1578"/>
                                <a:gd name="T139" fmla="*/ 2022 h 456"/>
                                <a:gd name="T140" fmla="+- 0 1520 20"/>
                                <a:gd name="T141" fmla="*/ T140 w 2160"/>
                                <a:gd name="T142" fmla="+- 0 2016 1578"/>
                                <a:gd name="T143" fmla="*/ 2016 h 456"/>
                                <a:gd name="T144" fmla="+- 0 1596 20"/>
                                <a:gd name="T145" fmla="*/ T144 w 2160"/>
                                <a:gd name="T146" fmla="+- 0 2009 1578"/>
                                <a:gd name="T147" fmla="*/ 2009 h 456"/>
                                <a:gd name="T148" fmla="+- 0 1669 20"/>
                                <a:gd name="T149" fmla="*/ T148 w 2160"/>
                                <a:gd name="T150" fmla="+- 0 2000 1578"/>
                                <a:gd name="T151" fmla="*/ 2000 h 456"/>
                                <a:gd name="T152" fmla="+- 0 1738 20"/>
                                <a:gd name="T153" fmla="*/ T152 w 2160"/>
                                <a:gd name="T154" fmla="+- 0 1990 1578"/>
                                <a:gd name="T155" fmla="*/ 1990 h 456"/>
                                <a:gd name="T156" fmla="+- 0 1803 20"/>
                                <a:gd name="T157" fmla="*/ T156 w 2160"/>
                                <a:gd name="T158" fmla="+- 0 1979 1578"/>
                                <a:gd name="T159" fmla="*/ 1979 h 456"/>
                                <a:gd name="T160" fmla="+- 0 1864 20"/>
                                <a:gd name="T161" fmla="*/ T160 w 2160"/>
                                <a:gd name="T162" fmla="+- 0 1967 1578"/>
                                <a:gd name="T163" fmla="*/ 1967 h 456"/>
                                <a:gd name="T164" fmla="+- 0 1972 20"/>
                                <a:gd name="T165" fmla="*/ T164 w 2160"/>
                                <a:gd name="T166" fmla="+- 0 1941 1578"/>
                                <a:gd name="T167" fmla="*/ 1941 h 456"/>
                                <a:gd name="T168" fmla="+- 0 2059 20"/>
                                <a:gd name="T169" fmla="*/ T168 w 2160"/>
                                <a:gd name="T170" fmla="+- 0 1911 1578"/>
                                <a:gd name="T171" fmla="*/ 1911 h 456"/>
                                <a:gd name="T172" fmla="+- 0 2125 20"/>
                                <a:gd name="T173" fmla="*/ T172 w 2160"/>
                                <a:gd name="T174" fmla="+- 0 1878 1578"/>
                                <a:gd name="T175" fmla="*/ 1878 h 456"/>
                                <a:gd name="T176" fmla="+- 0 2176 20"/>
                                <a:gd name="T177" fmla="*/ T176 w 2160"/>
                                <a:gd name="T178" fmla="+- 0 1825 1578"/>
                                <a:gd name="T179" fmla="*/ 1825 h 456"/>
                                <a:gd name="T180" fmla="+- 0 2180 20"/>
                                <a:gd name="T181" fmla="*/ T180 w 2160"/>
                                <a:gd name="T182" fmla="+- 0 1806 1578"/>
                                <a:gd name="T183" fmla="*/ 1806 h 456"/>
                                <a:gd name="T184" fmla="+- 0 2176 20"/>
                                <a:gd name="T185" fmla="*/ T184 w 2160"/>
                                <a:gd name="T186" fmla="+- 0 1787 1578"/>
                                <a:gd name="T187" fmla="*/ 1787 h 456"/>
                                <a:gd name="T188" fmla="+- 0 2125 20"/>
                                <a:gd name="T189" fmla="*/ T188 w 2160"/>
                                <a:gd name="T190" fmla="+- 0 1734 1578"/>
                                <a:gd name="T191" fmla="*/ 1734 h 456"/>
                                <a:gd name="T192" fmla="+- 0 2059 20"/>
                                <a:gd name="T193" fmla="*/ T192 w 2160"/>
                                <a:gd name="T194" fmla="+- 0 1701 1578"/>
                                <a:gd name="T195" fmla="*/ 1701 h 456"/>
                                <a:gd name="T196" fmla="+- 0 1972 20"/>
                                <a:gd name="T197" fmla="*/ T196 w 2160"/>
                                <a:gd name="T198" fmla="+- 0 1671 1578"/>
                                <a:gd name="T199" fmla="*/ 1671 h 456"/>
                                <a:gd name="T200" fmla="+- 0 1864 20"/>
                                <a:gd name="T201" fmla="*/ T200 w 2160"/>
                                <a:gd name="T202" fmla="+- 0 1645 1578"/>
                                <a:gd name="T203" fmla="*/ 1645 h 456"/>
                                <a:gd name="T204" fmla="+- 0 1803 20"/>
                                <a:gd name="T205" fmla="*/ T204 w 2160"/>
                                <a:gd name="T206" fmla="+- 0 1633 1578"/>
                                <a:gd name="T207" fmla="*/ 1633 h 456"/>
                                <a:gd name="T208" fmla="+- 0 1738 20"/>
                                <a:gd name="T209" fmla="*/ T208 w 2160"/>
                                <a:gd name="T210" fmla="+- 0 1622 1578"/>
                                <a:gd name="T211" fmla="*/ 1622 h 456"/>
                                <a:gd name="T212" fmla="+- 0 1669 20"/>
                                <a:gd name="T213" fmla="*/ T212 w 2160"/>
                                <a:gd name="T214" fmla="+- 0 1612 1578"/>
                                <a:gd name="T215" fmla="*/ 1612 h 456"/>
                                <a:gd name="T216" fmla="+- 0 1596 20"/>
                                <a:gd name="T217" fmla="*/ T216 w 2160"/>
                                <a:gd name="T218" fmla="+- 0 1603 1578"/>
                                <a:gd name="T219" fmla="*/ 1603 h 456"/>
                                <a:gd name="T220" fmla="+- 0 1520 20"/>
                                <a:gd name="T221" fmla="*/ T220 w 2160"/>
                                <a:gd name="T222" fmla="+- 0 1596 1578"/>
                                <a:gd name="T223" fmla="*/ 1596 h 456"/>
                                <a:gd name="T224" fmla="+- 0 1441 20"/>
                                <a:gd name="T225" fmla="*/ T224 w 2160"/>
                                <a:gd name="T226" fmla="+- 0 1590 1578"/>
                                <a:gd name="T227" fmla="*/ 1590 h 456"/>
                                <a:gd name="T228" fmla="+- 0 1360 20"/>
                                <a:gd name="T229" fmla="*/ T228 w 2160"/>
                                <a:gd name="T230" fmla="+- 0 1585 1578"/>
                                <a:gd name="T231" fmla="*/ 1585 h 456"/>
                                <a:gd name="T232" fmla="+- 0 1275 20"/>
                                <a:gd name="T233" fmla="*/ T232 w 2160"/>
                                <a:gd name="T234" fmla="+- 0 1581 1578"/>
                                <a:gd name="T235" fmla="*/ 1581 h 456"/>
                                <a:gd name="T236" fmla="+- 0 1189 20"/>
                                <a:gd name="T237" fmla="*/ T236 w 2160"/>
                                <a:gd name="T238" fmla="+- 0 1579 1578"/>
                                <a:gd name="T239" fmla="*/ 1579 h 456"/>
                                <a:gd name="T240" fmla="+- 0 1100 20"/>
                                <a:gd name="T241" fmla="*/ T240 w 2160"/>
                                <a:gd name="T242" fmla="+- 0 1578 1578"/>
                                <a:gd name="T243" fmla="*/ 157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60" h="456">
                                  <a:moveTo>
                                    <a:pt x="1080" y="0"/>
                                  </a:moveTo>
                                  <a:lnTo>
                                    <a:pt x="991" y="1"/>
                                  </a:lnTo>
                                  <a:lnTo>
                                    <a:pt x="905" y="3"/>
                                  </a:lnTo>
                                  <a:lnTo>
                                    <a:pt x="820" y="7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660" y="18"/>
                                  </a:lnTo>
                                  <a:lnTo>
                                    <a:pt x="584" y="25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442" y="44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208" y="363"/>
                                  </a:lnTo>
                                  <a:lnTo>
                                    <a:pt x="316" y="389"/>
                                  </a:lnTo>
                                  <a:lnTo>
                                    <a:pt x="377" y="401"/>
                                  </a:lnTo>
                                  <a:lnTo>
                                    <a:pt x="442" y="412"/>
                                  </a:lnTo>
                                  <a:lnTo>
                                    <a:pt x="511" y="422"/>
                                  </a:lnTo>
                                  <a:lnTo>
                                    <a:pt x="584" y="431"/>
                                  </a:lnTo>
                                  <a:lnTo>
                                    <a:pt x="660" y="438"/>
                                  </a:lnTo>
                                  <a:lnTo>
                                    <a:pt x="739" y="444"/>
                                  </a:lnTo>
                                  <a:lnTo>
                                    <a:pt x="820" y="449"/>
                                  </a:lnTo>
                                  <a:lnTo>
                                    <a:pt x="905" y="453"/>
                                  </a:lnTo>
                                  <a:lnTo>
                                    <a:pt x="991" y="455"/>
                                  </a:lnTo>
                                  <a:lnTo>
                                    <a:pt x="1080" y="456"/>
                                  </a:lnTo>
                                  <a:lnTo>
                                    <a:pt x="1169" y="455"/>
                                  </a:lnTo>
                                  <a:lnTo>
                                    <a:pt x="1255" y="453"/>
                                  </a:lnTo>
                                  <a:lnTo>
                                    <a:pt x="1340" y="449"/>
                                  </a:lnTo>
                                  <a:lnTo>
                                    <a:pt x="1421" y="444"/>
                                  </a:lnTo>
                                  <a:lnTo>
                                    <a:pt x="1500" y="438"/>
                                  </a:lnTo>
                                  <a:lnTo>
                                    <a:pt x="1576" y="431"/>
                                  </a:lnTo>
                                  <a:lnTo>
                                    <a:pt x="1649" y="422"/>
                                  </a:lnTo>
                                  <a:lnTo>
                                    <a:pt x="1718" y="412"/>
                                  </a:lnTo>
                                  <a:lnTo>
                                    <a:pt x="1783" y="401"/>
                                  </a:lnTo>
                                  <a:lnTo>
                                    <a:pt x="1844" y="389"/>
                                  </a:lnTo>
                                  <a:lnTo>
                                    <a:pt x="1952" y="363"/>
                                  </a:lnTo>
                                  <a:lnTo>
                                    <a:pt x="2039" y="333"/>
                                  </a:lnTo>
                                  <a:lnTo>
                                    <a:pt x="2105" y="300"/>
                                  </a:lnTo>
                                  <a:lnTo>
                                    <a:pt x="2156" y="247"/>
                                  </a:lnTo>
                                  <a:lnTo>
                                    <a:pt x="2160" y="228"/>
                                  </a:lnTo>
                                  <a:lnTo>
                                    <a:pt x="2156" y="209"/>
                                  </a:lnTo>
                                  <a:lnTo>
                                    <a:pt x="2105" y="156"/>
                                  </a:lnTo>
                                  <a:lnTo>
                                    <a:pt x="2039" y="123"/>
                                  </a:lnTo>
                                  <a:lnTo>
                                    <a:pt x="1952" y="93"/>
                                  </a:lnTo>
                                  <a:lnTo>
                                    <a:pt x="1844" y="67"/>
                                  </a:lnTo>
                                  <a:lnTo>
                                    <a:pt x="1783" y="55"/>
                                  </a:lnTo>
                                  <a:lnTo>
                                    <a:pt x="1718" y="44"/>
                                  </a:lnTo>
                                  <a:lnTo>
                                    <a:pt x="1649" y="34"/>
                                  </a:lnTo>
                                  <a:lnTo>
                                    <a:pt x="1576" y="25"/>
                                  </a:lnTo>
                                  <a:lnTo>
                                    <a:pt x="1500" y="18"/>
                                  </a:lnTo>
                                  <a:lnTo>
                                    <a:pt x="1421" y="12"/>
                                  </a:lnTo>
                                  <a:lnTo>
                                    <a:pt x="1340" y="7"/>
                                  </a:lnTo>
                                  <a:lnTo>
                                    <a:pt x="1255" y="3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0039F" id="Group 221" o:spid="_x0000_s1026" style="width:279.25pt;height:105.25pt;mso-position-horizontal-relative:char;mso-position-vertical-relative:line" coordsize="5585,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">
                <v:shape id="Picture 111" o:spid="_x0000_s1027" type="#_x0000_t75" alt="þÿ" style="position:absolute;left:246;top:15;width:5304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VJfEAAAA3AAAAA8AAABkcnMvZG93bnJldi54bWxEj0Frg0AUhO+F/IflBXqrq9KWYrIJwVQo&#10;zamphxwf7otK3LfibtT++24gkOMwM98w6+1sOjHS4FrLCpIoBkFcWd1yraD8LV4+QDiPrLGzTAr+&#10;yMF2s3haY6btxD80Hn0tAoRdhgoa7/tMSlc1ZNBFticO3tkOBn2QQy31gFOAm06mcfwuDbYcFhrs&#10;KW+ouhyvRkHv4uS8x/E7KWT+Np3qz9eDK5V6Xs67FQhPs3+E7+0vrSBNU7idCU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ZVJfEAAAA3AAAAA8AAAAAAAAAAAAAAAAA&#10;nwIAAGRycy9kb3ducmV2LnhtbFBLBQYAAAAABAAEAPcAAACQAwAAAAA=&#10;">
                  <v:imagedata r:id="rId77" o:title="þÿ"/>
                </v:shape>
                <v:group id="Group 112" o:spid="_x0000_s1028" style="position:absolute;left:226;top:11;width:5348;height:2" coordorigin="226,11" coordsize="5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3" o:spid="_x0000_s1029" style="position:absolute;left:226;top:11;width:5348;height:2;visibility:visible;mso-wrap-style:square;v-text-anchor:top" coordsize="5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blcUA&#10;AADcAAAADwAAAGRycy9kb3ducmV2LnhtbESPwWrDMBBE74X8g9hAb40ctxjjRDYhEFrooTTJB2ys&#10;jW1irRxJcdx+fVUo9DjMzBtmXU2mFyM531lWsFwkIIhrqztuFBwPu6cchA/IGnvLpOCLPFTl7GGN&#10;hbZ3/qRxHxoRIewLVNCGMBRS+rolg35hB+Lona0zGKJ0jdQO7xFuepkmSSYNdhwXWhxo21J92d+M&#10;gu/recyzXX7E/DlrPl6XbqvfT0o9zqfNCkSgKfyH/9pvWkGavsD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BuVxQAAANwAAAAPAAAAAAAAAAAAAAAAAJgCAABkcnMv&#10;ZG93bnJldi54bWxQSwUGAAAAAAQABAD1AAAAigMAAAAA&#10;" path="m,l5348,e" filled="f" strokeweight="1.06pt">
                    <v:path arrowok="t" o:connecttype="custom" o:connectlocs="0,0;5348,0" o:connectangles="0,0"/>
                  </v:shape>
                </v:group>
                <v:group id="Group 114" o:spid="_x0000_s1030" style="position:absolute;left:236;top:20;width:2;height:2064" coordorigin="236,20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5" o:spid="_x0000_s1031" style="position:absolute;left:236;top:20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jGMQA&#10;AADcAAAADwAAAGRycy9kb3ducmV2LnhtbESPwWrDMBBE74H+g9hCb4lcB0JxI5ukEIhPpUnpeWtt&#10;bGNrZSxZdv6+KhR6HGbmDbMvFtOLQKNrLSt43iQgiCurW64VfF5P6xcQziNr7C2Tgjs5KPKH1R4z&#10;bWf+oHDxtYgQdhkqaLwfMild1ZBBt7EDcfRudjTooxxrqUecI9z0Mk2SnTTYclxocKC3hqruMhkF&#10;XRfKe5jK6qs8fffvR33k63ZR6ulxObyC8LT4//Bf+6wVpOkO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IxjEAAAA3AAAAA8AAAAAAAAAAAAAAAAAmAIAAGRycy9k&#10;b3ducmV2LnhtbFBLBQYAAAAABAAEAPUAAACJAwAAAAA=&#10;" path="m,l,2064e" filled="f" strokeweight="1.06pt">
                    <v:path arrowok="t" o:connecttype="custom" o:connectlocs="0,20;0,2084" o:connectangles="0,0"/>
                  </v:shape>
                </v:group>
                <v:group id="Group 116" o:spid="_x0000_s1032" style="position:absolute;left:5564;top:20;width:2;height:2064" coordorigin="5564,20" coordsize="2,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7" o:spid="_x0000_s1033" style="position:absolute;left:5564;top:20;width:2;height:2064;visibility:visible;mso-wrap-style:square;v-text-anchor:top" coordsize="2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S8b8A&#10;AADcAAAADwAAAGRycy9kb3ducmV2LnhtbERPTYvCMBC9L/gfwgje1tQuLFKNxQrC9iSr4nlsxra0&#10;mZQm1vrvzUHw+Hjf63Q0rRiod7VlBYt5BIK4sLrmUsH5tP9egnAeWWNrmRQ8yUG6mXytMdH2wf80&#10;HH0pQgi7BBVU3neJlK6oyKCb2444cDfbG/QB9qXUPT5CuGllHEW/0mDNoaHCjnYVFc3xbhQ0zZA/&#10;h3teXPL9tT1kOuPTz6jUbDpuVyA8jf4jfrv/tII4Dmv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VBLxvwAAANwAAAAPAAAAAAAAAAAAAAAAAJgCAABkcnMvZG93bnJl&#10;di54bWxQSwUGAAAAAAQABAD1AAAAhAMAAAAA&#10;" path="m,l,2064e" filled="f" strokeweight="1.06pt">
                    <v:path arrowok="t" o:connecttype="custom" o:connectlocs="0,20;0,2084" o:connectangles="0,0"/>
                  </v:shape>
                </v:group>
                <v:group id="Group 118" o:spid="_x0000_s1034" style="position:absolute;left:226;top:2094;width:5348;height:2" coordorigin="226,2094" coordsize="5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19" o:spid="_x0000_s1035" style="position:absolute;left:226;top:2094;width:5348;height:2;visibility:visible;mso-wrap-style:square;v-text-anchor:top" coordsize="5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LS8EA&#10;AADcAAAADwAAAGRycy9kb3ducmV2LnhtbERPzYrCMBC+C/sOYRb2pqkKpVSjLIKssAdR+wBjM7Zl&#10;m0k3ibX69OYgePz4/pfrwbSiJ+cbywqmkwQEcWl1w5WC4rQdZyB8QNbYWiYFd/KwXn2Mlphre+MD&#10;9cdQiRjCPkcFdQhdLqUvazLoJ7YjjtzFOoMhQldJ7fAWw00rZ0mSSoMNx4YaO9rUVP4dr0bB4//S&#10;Z+k2KzCbp9X+Z+o2+ves1Nfn8L0AEWgIb/HLvdMKZv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i0vBAAAA3AAAAA8AAAAAAAAAAAAAAAAAmAIAAGRycy9kb3du&#10;cmV2LnhtbFBLBQYAAAAABAAEAPUAAACGAwAAAAA=&#10;" path="m,l5348,e" filled="f" strokeweight="1.06pt">
                    <v:path arrowok="t" o:connecttype="custom" o:connectlocs="0,0;5348,0" o:connectangles="0,0"/>
                  </v:shape>
                </v:group>
                <v:group id="Group 120" o:spid="_x0000_s1036" style="position:absolute;left:20;top:1578;width:2160;height:456" coordorigin="20,1578" coordsize="216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21" o:spid="_x0000_s1037" style="position:absolute;left:20;top:1578;width:2160;height:456;visibility:visible;mso-wrap-style:square;v-text-anchor:top" coordsize="216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cc8MA&#10;AADcAAAADwAAAGRycy9kb3ducmV2LnhtbESPQWsCMRSE7wX/Q3iCt5q4lqKrUWSpsPRSauv9sXlu&#10;Fjcv6ybV9d+bQqHHYWa+YdbbwbXiSn1oPGuYTRUI4sqbhmsN31/75wWIEJENtp5Jw50CbDejpzXm&#10;xt/4k66HWIsE4ZCjBhtjl0sZKksOw9R3xMk7+d5hTLKvpenxluCulZlSr9Jhw2nBYkeFpep8+HEa&#10;3gt1WVTH5dLboyr2by8lfbhS68l42K1ARBrif/ivXRoN2TyD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qcc8MAAADcAAAADwAAAAAAAAAAAAAAAACYAgAAZHJzL2Rv&#10;d25yZXYueG1sUEsFBgAAAAAEAAQA9QAAAIgDAAAAAA==&#10;" path="m1080,l991,1,905,3,820,7r-81,5l660,18r-76,7l511,34,442,44,377,55,316,67,208,93r-87,30l55,156,4,209,,228r4,19l55,300r66,33l208,363r108,26l377,401r65,11l511,422r73,9l660,438r79,6l820,449r85,4l991,455r89,1l1169,455r86,-2l1340,449r81,-5l1500,438r76,-7l1649,422r69,-10l1783,401r61,-12l1952,363r87,-30l2105,300r51,-53l2160,228r-4,-19l2105,156r-66,-33l1952,93,1844,67,1783,55,1718,44,1649,34r-73,-9l1500,18r-79,-6l1340,7,1255,3,1169,1,1080,xe" filled="f" strokecolor="red" strokeweight="2pt">
                    <v:path arrowok="t" o:connecttype="custom" o:connectlocs="1080,1578;991,1579;905,1581;820,1585;739,1590;660,1596;584,1603;511,1612;442,1622;377,1633;316,1645;208,1671;121,1701;55,1734;4,1787;0,1806;4,1825;55,1878;121,1911;208,1941;316,1967;377,1979;442,1990;511,2000;584,2009;660,2016;739,2022;820,2027;905,2031;991,2033;1080,2034;1169,2033;1255,2031;1340,2027;1421,2022;1500,2016;1576,2009;1649,2000;1718,1990;1783,1979;1844,1967;1952,1941;2039,1911;2105,1878;2156,1825;2160,1806;2156,1787;2105,1734;2039,1701;1952,1671;1844,1645;1783,1633;1718,1622;1649,1612;1576,1603;1500,1596;1421,1590;1340,1585;1255,1581;1169,1579;1080,1578" o:connectangles="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4"/>
        <w:rPr>
          <w:rFonts w:ascii="Cambria" w:eastAsia="Cambria" w:hAnsi="Cambria" w:cs="Cambria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F03B929" wp14:editId="0CE339F5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209" name="Group 679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210" name="Freeform 680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81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212" name="Freeform 682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83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214" name="Freeform 684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685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216" name="Freeform 686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687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218" name="Freeform 688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689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220" name="Freeform 690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087B4" id="Group 208" o:spid="_x0000_s1026" style="position:absolute;margin-left:23.95pt;margin-top:24.9pt;width:565.1pt;height:743.6pt;z-index:-251638784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">
                <v:group id="Group 679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680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HmcEA&#10;AADcAAAADwAAAGRycy9kb3ducmV2LnhtbERPy4rCMBTdC/MP4Q6407RFRKpRRBgQBkZ8IDO7a3Nt&#10;is1NaTK1/r1ZCC4P571Y9bYWHbW+cqwgHScgiAunKy4VnI5foxkIH5A11o5JwYM8rJYfgwXm2t15&#10;T90hlCKGsM9RgQmhyaX0hSGLfuwa4shdXWsxRNiWUrd4j+G2llmSTKXFimODwYY2horb4d8qCOnV&#10;0DE7b07V7m+i7ff20v38KjX87NdzEIH68Ba/3FutIEv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7B5nBAAAA3AAAAA8AAAAAAAAAAAAAAAAAmAIAAGRycy9kb3du&#10;cmV2LnhtbFBLBQYAAAAABAAEAPUAAACGAwAAAAA=&#10;" path="m,l11242,e" filled="f" strokeweight="1.06pt">
                    <v:path arrowok="t" o:connecttype="custom" o:connectlocs="0,0;11242,0" o:connectangles="0,0"/>
                  </v:shape>
                </v:group>
                <v:group id="Group 681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82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K2cMA&#10;AADcAAAADwAAAGRycy9kb3ducmV2LnhtbESP0YrCMBRE3wX/IVzBN03bh+pWo4ggFGFBXT/g0lzb&#10;anNTm6j17zcLCz4OM3OGWa5704gnda62rCCeRiCIC6trLhWcf3aTOQjnkTU2lknBmxysV8PBEjNt&#10;X3yk58mXIkDYZaig8r7NpHRFRQbd1LbEwbvYzqAPsiul7vAV4KaRSRSl0mDNYaHClrYVFbfTwyjo&#10;d/v7NcpnRTzPz/j4Sjfp9/Wg1HjUbxYgPPX+E/5v51pBEifwdy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K2c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683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84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KTMUA&#10;AADcAAAADwAAAGRycy9kb3ducmV2LnhtbESPT4vCMBTE7wt+h/AEb2uqiCzVKEURdkUP/kO8PZpn&#10;W21eShNt99tvhAWPw8z8hpnOW1OKJ9WusKxg0I9AEKdWF5wpOB5Wn18gnEfWWFomBb/kYD7rfEwx&#10;1rbhHT33PhMBwi5GBbn3VSylS3My6Pq2Ig7e1dYGfZB1JnWNTYCbUg6jaCwNFhwWcqxokVN63z+M&#10;Am59c98mmyQ6XUa7y7m4/azHS6V63TaZgPDU+nf4v/2tFQwHI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4pMxQAAANwAAAAPAAAAAAAAAAAAAAAAAJgCAABkcnMv&#10;ZG93bnJldi54bWxQSwUGAAAAAAQABAD1AAAAigMAAAAA&#10;" path="m,l,14832e" filled="f" strokeweight="1.97pt">
                    <v:path arrowok="t" o:connecttype="custom" o:connectlocs="0,518;0,15350" o:connectangles="0,0"/>
                  </v:shape>
                </v:group>
                <v:group id="Group 685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86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M2sUA&#10;AADcAAAADwAAAGRycy9kb3ducmV2LnhtbESP0WrCQBRE3wv+w3IF3+omeUhtdJVQEEJBaK0fcMle&#10;k2j2bsyuSfx7t1Do4zAzZ5jNbjKtGKh3jWUF8TICQVxa3XCl4PSzf12BcB5ZY2uZFDzIwW47e9lg&#10;pu3I3zQcfSUChF2GCmrvu0xKV9Zk0C1tRxy8s+0N+iD7SuoexwA3rUyiKJUGGw4LNXb0UVN5Pd6N&#10;gmn/ebtExVsZr4oT3t/TPD1cvpRazKd8DcLT5P/Df+1CK0jiFH7Ph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4zaxQAAANw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687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688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s+MIA&#10;AADcAAAADwAAAGRycy9kb3ducmV2LnhtbERPzWrCQBC+F3yHZQRvdaOIlDQbCRFL7cnGPsCYHZNg&#10;djZkNzH69N1DoceP7z/ZTaYVI/WusaxgtYxAEJdWN1wp+DkfXt9AOI+ssbVMCh7kYJfOXhKMtb3z&#10;N42Fr0QIYRejgtr7LpbSlTUZdEvbEQfuanuDPsC+krrHewg3rVxH0VYabDg01NhRXlN5Kwaj4MM+&#10;t6f96eu42bTnSz5k2T4vMqUW8yl7B+Fp8v/iP/enVrBehb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uz4wgAAANwAAAAPAAAAAAAAAAAAAAAAAJgCAABkcnMvZG93&#10;bnJldi54bWxQSwUGAAAAAAQABAD1AAAAhwMAAAAA&#10;" path="m,l11261,e" filled="f" strokeweight="2.02pt">
                    <v:path arrowok="t" o:connecttype="custom" o:connectlocs="0,0;11261,0" o:connectangles="0,0"/>
                  </v:shape>
                </v:group>
                <v:group id="Group 689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690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JDMIA&#10;AADcAAAADwAAAGRycy9kb3ducmV2LnhtbERPTYvCMBC9L/gfwgheZE0tItI1yqoIHnTB6kFvQzPb&#10;FptJbWKt/94cFvb4eN/zZWcq0VLjSssKxqMIBHFmdcm5gvNp+zkD4TyyxsoyKXiRg+Wi9zHHRNsn&#10;H6lNfS5CCLsEFRTe14mULivIoBvZmjhwv7Yx6ANscqkbfIZwU8k4iqbSYMmhocCa1gVlt/RhFNx8&#10;OrxczKH9aSf2eq9P+83qmik16HffXyA8df5f/OfeaQVxHOaH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8kMwgAAANwAAAAPAAAAAAAAAAAAAAAAAJgCAABkcnMvZG93&#10;bnJldi54bWxQSwUGAAAAAAQABAD1AAAAhwMAAAAA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97600" cy="1741170"/>
                <wp:effectExtent l="15875" t="0" r="15875" b="1905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1741170"/>
                          <a:chOff x="0" y="0"/>
                          <a:chExt cx="9760" cy="2742"/>
                        </a:xfrm>
                      </wpg:grpSpPr>
                      <pic:pic xmlns:pic="http://schemas.openxmlformats.org/drawingml/2006/picture">
                        <pic:nvPicPr>
                          <pic:cNvPr id="197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15"/>
                            <a:ext cx="8635" cy="2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8" name="Group 100"/>
                        <wpg:cNvGrpSpPr>
                          <a:grpSpLocks/>
                        </wpg:cNvGrpSpPr>
                        <wpg:grpSpPr bwMode="auto">
                          <a:xfrm>
                            <a:off x="500" y="11"/>
                            <a:ext cx="8679" cy="2"/>
                            <a:chOff x="500" y="11"/>
                            <a:chExt cx="8679" cy="2"/>
                          </a:xfrm>
                        </wpg:grpSpPr>
                        <wps:wsp>
                          <wps:cNvPr id="199" name="Freeform 101"/>
                          <wps:cNvSpPr>
                            <a:spLocks/>
                          </wps:cNvSpPr>
                          <wps:spPr bwMode="auto">
                            <a:xfrm>
                              <a:off x="500" y="11"/>
                              <a:ext cx="8679" cy="2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T0 w 8679"/>
                                <a:gd name="T2" fmla="+- 0 9178 500"/>
                                <a:gd name="T3" fmla="*/ T2 w 8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9">
                                  <a:moveTo>
                                    <a:pt x="0" y="0"/>
                                  </a:moveTo>
                                  <a:lnTo>
                                    <a:pt x="86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02"/>
                        <wpg:cNvGrpSpPr>
                          <a:grpSpLocks/>
                        </wpg:cNvGrpSpPr>
                        <wpg:grpSpPr bwMode="auto">
                          <a:xfrm>
                            <a:off x="510" y="20"/>
                            <a:ext cx="2" cy="2444"/>
                            <a:chOff x="510" y="20"/>
                            <a:chExt cx="2" cy="2444"/>
                          </a:xfrm>
                        </wpg:grpSpPr>
                        <wps:wsp>
                          <wps:cNvPr id="201" name="Freeform 103"/>
                          <wps:cNvSpPr>
                            <a:spLocks/>
                          </wps:cNvSpPr>
                          <wps:spPr bwMode="auto">
                            <a:xfrm>
                              <a:off x="510" y="20"/>
                              <a:ext cx="2" cy="244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444"/>
                                <a:gd name="T2" fmla="+- 0 2463 20"/>
                                <a:gd name="T3" fmla="*/ 2463 h 2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4">
                                  <a:moveTo>
                                    <a:pt x="0" y="0"/>
                                  </a:moveTo>
                                  <a:lnTo>
                                    <a:pt x="0" y="2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04"/>
                        <wpg:cNvGrpSpPr>
                          <a:grpSpLocks/>
                        </wpg:cNvGrpSpPr>
                        <wpg:grpSpPr bwMode="auto">
                          <a:xfrm>
                            <a:off x="9169" y="20"/>
                            <a:ext cx="2" cy="2444"/>
                            <a:chOff x="9169" y="20"/>
                            <a:chExt cx="2" cy="2444"/>
                          </a:xfrm>
                        </wpg:grpSpPr>
                        <wps:wsp>
                          <wps:cNvPr id="203" name="Freeform 105"/>
                          <wps:cNvSpPr>
                            <a:spLocks/>
                          </wps:cNvSpPr>
                          <wps:spPr bwMode="auto">
                            <a:xfrm>
                              <a:off x="9169" y="20"/>
                              <a:ext cx="2" cy="244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2444"/>
                                <a:gd name="T2" fmla="+- 0 2463 20"/>
                                <a:gd name="T3" fmla="*/ 2463 h 2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4">
                                  <a:moveTo>
                                    <a:pt x="0" y="0"/>
                                  </a:moveTo>
                                  <a:lnTo>
                                    <a:pt x="0" y="244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06"/>
                        <wpg:cNvGrpSpPr>
                          <a:grpSpLocks/>
                        </wpg:cNvGrpSpPr>
                        <wpg:grpSpPr bwMode="auto">
                          <a:xfrm>
                            <a:off x="500" y="2473"/>
                            <a:ext cx="8679" cy="2"/>
                            <a:chOff x="500" y="2473"/>
                            <a:chExt cx="8679" cy="2"/>
                          </a:xfrm>
                        </wpg:grpSpPr>
                        <wps:wsp>
                          <wps:cNvPr id="205" name="Freeform 107"/>
                          <wps:cNvSpPr>
                            <a:spLocks/>
                          </wps:cNvSpPr>
                          <wps:spPr bwMode="auto">
                            <a:xfrm>
                              <a:off x="500" y="2473"/>
                              <a:ext cx="8679" cy="2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T0 w 8679"/>
                                <a:gd name="T2" fmla="+- 0 9178 500"/>
                                <a:gd name="T3" fmla="*/ T2 w 8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9">
                                  <a:moveTo>
                                    <a:pt x="0" y="0"/>
                                  </a:moveTo>
                                  <a:lnTo>
                                    <a:pt x="867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08"/>
                        <wpg:cNvGrpSpPr>
                          <a:grpSpLocks/>
                        </wpg:cNvGrpSpPr>
                        <wpg:grpSpPr bwMode="auto">
                          <a:xfrm>
                            <a:off x="20" y="1747"/>
                            <a:ext cx="9720" cy="975"/>
                            <a:chOff x="20" y="1747"/>
                            <a:chExt cx="9720" cy="975"/>
                          </a:xfrm>
                        </wpg:grpSpPr>
                        <wps:wsp>
                          <wps:cNvPr id="207" name="Freeform 109"/>
                          <wps:cNvSpPr>
                            <a:spLocks/>
                          </wps:cNvSpPr>
                          <wps:spPr bwMode="auto">
                            <a:xfrm>
                              <a:off x="20" y="1747"/>
                              <a:ext cx="9720" cy="975"/>
                            </a:xfrm>
                            <a:custGeom>
                              <a:avLst/>
                              <a:gdLst>
                                <a:gd name="T0" fmla="+- 0 4481 20"/>
                                <a:gd name="T1" fmla="*/ T0 w 9720"/>
                                <a:gd name="T2" fmla="+- 0 1749 1747"/>
                                <a:gd name="T3" fmla="*/ 1749 h 975"/>
                                <a:gd name="T4" fmla="+- 0 3712 20"/>
                                <a:gd name="T5" fmla="*/ T4 w 9720"/>
                                <a:gd name="T6" fmla="+- 0 1761 1747"/>
                                <a:gd name="T7" fmla="*/ 1761 h 975"/>
                                <a:gd name="T8" fmla="+- 0 2988 20"/>
                                <a:gd name="T9" fmla="*/ T8 w 9720"/>
                                <a:gd name="T10" fmla="+- 0 1785 1747"/>
                                <a:gd name="T11" fmla="*/ 1785 h 975"/>
                                <a:gd name="T12" fmla="+- 0 2320 20"/>
                                <a:gd name="T13" fmla="*/ T12 w 9720"/>
                                <a:gd name="T14" fmla="+- 0 1820 1747"/>
                                <a:gd name="T15" fmla="*/ 1820 h 975"/>
                                <a:gd name="T16" fmla="+- 0 1717 20"/>
                                <a:gd name="T17" fmla="*/ T16 w 9720"/>
                                <a:gd name="T18" fmla="+- 0 1864 1747"/>
                                <a:gd name="T19" fmla="*/ 1864 h 975"/>
                                <a:gd name="T20" fmla="+- 0 1190 20"/>
                                <a:gd name="T21" fmla="*/ T20 w 9720"/>
                                <a:gd name="T22" fmla="+- 0 1917 1747"/>
                                <a:gd name="T23" fmla="*/ 1917 h 975"/>
                                <a:gd name="T24" fmla="+- 0 748 20"/>
                                <a:gd name="T25" fmla="*/ T24 w 9720"/>
                                <a:gd name="T26" fmla="+- 0 1978 1747"/>
                                <a:gd name="T27" fmla="*/ 1978 h 975"/>
                                <a:gd name="T28" fmla="+- 0 402 20"/>
                                <a:gd name="T29" fmla="*/ T28 w 9720"/>
                                <a:gd name="T30" fmla="+- 0 2045 1747"/>
                                <a:gd name="T31" fmla="*/ 2045 h 975"/>
                                <a:gd name="T32" fmla="+- 0 161 20"/>
                                <a:gd name="T33" fmla="*/ T32 w 9720"/>
                                <a:gd name="T34" fmla="+- 0 2117 1747"/>
                                <a:gd name="T35" fmla="*/ 2117 h 975"/>
                                <a:gd name="T36" fmla="+- 0 36 20"/>
                                <a:gd name="T37" fmla="*/ T36 w 9720"/>
                                <a:gd name="T38" fmla="+- 0 2195 1747"/>
                                <a:gd name="T39" fmla="*/ 2195 h 975"/>
                                <a:gd name="T40" fmla="+- 0 36 20"/>
                                <a:gd name="T41" fmla="*/ T40 w 9720"/>
                                <a:gd name="T42" fmla="+- 0 2274 1747"/>
                                <a:gd name="T43" fmla="*/ 2274 h 975"/>
                                <a:gd name="T44" fmla="+- 0 161 20"/>
                                <a:gd name="T45" fmla="*/ T44 w 9720"/>
                                <a:gd name="T46" fmla="+- 0 2352 1747"/>
                                <a:gd name="T47" fmla="*/ 2352 h 975"/>
                                <a:gd name="T48" fmla="+- 0 402 20"/>
                                <a:gd name="T49" fmla="*/ T48 w 9720"/>
                                <a:gd name="T50" fmla="+- 0 2424 1747"/>
                                <a:gd name="T51" fmla="*/ 2424 h 975"/>
                                <a:gd name="T52" fmla="+- 0 748 20"/>
                                <a:gd name="T53" fmla="*/ T52 w 9720"/>
                                <a:gd name="T54" fmla="+- 0 2491 1747"/>
                                <a:gd name="T55" fmla="*/ 2491 h 975"/>
                                <a:gd name="T56" fmla="+- 0 1190 20"/>
                                <a:gd name="T57" fmla="*/ T56 w 9720"/>
                                <a:gd name="T58" fmla="+- 0 2552 1747"/>
                                <a:gd name="T59" fmla="*/ 2552 h 975"/>
                                <a:gd name="T60" fmla="+- 0 1717 20"/>
                                <a:gd name="T61" fmla="*/ T60 w 9720"/>
                                <a:gd name="T62" fmla="+- 0 2605 1747"/>
                                <a:gd name="T63" fmla="*/ 2605 h 975"/>
                                <a:gd name="T64" fmla="+- 0 2320 20"/>
                                <a:gd name="T65" fmla="*/ T64 w 9720"/>
                                <a:gd name="T66" fmla="+- 0 2649 1747"/>
                                <a:gd name="T67" fmla="*/ 2649 h 975"/>
                                <a:gd name="T68" fmla="+- 0 2988 20"/>
                                <a:gd name="T69" fmla="*/ T68 w 9720"/>
                                <a:gd name="T70" fmla="+- 0 2684 1747"/>
                                <a:gd name="T71" fmla="*/ 2684 h 975"/>
                                <a:gd name="T72" fmla="+- 0 3712 20"/>
                                <a:gd name="T73" fmla="*/ T72 w 9720"/>
                                <a:gd name="T74" fmla="+- 0 2708 1747"/>
                                <a:gd name="T75" fmla="*/ 2708 h 975"/>
                                <a:gd name="T76" fmla="+- 0 4481 20"/>
                                <a:gd name="T77" fmla="*/ T76 w 9720"/>
                                <a:gd name="T78" fmla="+- 0 2720 1747"/>
                                <a:gd name="T79" fmla="*/ 2720 h 975"/>
                                <a:gd name="T80" fmla="+- 0 5279 20"/>
                                <a:gd name="T81" fmla="*/ T80 w 9720"/>
                                <a:gd name="T82" fmla="+- 0 2720 1747"/>
                                <a:gd name="T83" fmla="*/ 2720 h 975"/>
                                <a:gd name="T84" fmla="+- 0 6048 20"/>
                                <a:gd name="T85" fmla="*/ T84 w 9720"/>
                                <a:gd name="T86" fmla="+- 0 2708 1747"/>
                                <a:gd name="T87" fmla="*/ 2708 h 975"/>
                                <a:gd name="T88" fmla="+- 0 6772 20"/>
                                <a:gd name="T89" fmla="*/ T88 w 9720"/>
                                <a:gd name="T90" fmla="+- 0 2684 1747"/>
                                <a:gd name="T91" fmla="*/ 2684 h 975"/>
                                <a:gd name="T92" fmla="+- 0 7440 20"/>
                                <a:gd name="T93" fmla="*/ T92 w 9720"/>
                                <a:gd name="T94" fmla="+- 0 2649 1747"/>
                                <a:gd name="T95" fmla="*/ 2649 h 975"/>
                                <a:gd name="T96" fmla="+- 0 8043 20"/>
                                <a:gd name="T97" fmla="*/ T96 w 9720"/>
                                <a:gd name="T98" fmla="+- 0 2605 1747"/>
                                <a:gd name="T99" fmla="*/ 2605 h 975"/>
                                <a:gd name="T100" fmla="+- 0 8570 20"/>
                                <a:gd name="T101" fmla="*/ T100 w 9720"/>
                                <a:gd name="T102" fmla="+- 0 2552 1747"/>
                                <a:gd name="T103" fmla="*/ 2552 h 975"/>
                                <a:gd name="T104" fmla="+- 0 9012 20"/>
                                <a:gd name="T105" fmla="*/ T104 w 9720"/>
                                <a:gd name="T106" fmla="+- 0 2491 1747"/>
                                <a:gd name="T107" fmla="*/ 2491 h 975"/>
                                <a:gd name="T108" fmla="+- 0 9358 20"/>
                                <a:gd name="T109" fmla="*/ T108 w 9720"/>
                                <a:gd name="T110" fmla="+- 0 2424 1747"/>
                                <a:gd name="T111" fmla="*/ 2424 h 975"/>
                                <a:gd name="T112" fmla="+- 0 9599 20"/>
                                <a:gd name="T113" fmla="*/ T112 w 9720"/>
                                <a:gd name="T114" fmla="+- 0 2352 1747"/>
                                <a:gd name="T115" fmla="*/ 2352 h 975"/>
                                <a:gd name="T116" fmla="+- 0 9724 20"/>
                                <a:gd name="T117" fmla="*/ T116 w 9720"/>
                                <a:gd name="T118" fmla="+- 0 2274 1747"/>
                                <a:gd name="T119" fmla="*/ 2274 h 975"/>
                                <a:gd name="T120" fmla="+- 0 9724 20"/>
                                <a:gd name="T121" fmla="*/ T120 w 9720"/>
                                <a:gd name="T122" fmla="+- 0 2195 1747"/>
                                <a:gd name="T123" fmla="*/ 2195 h 975"/>
                                <a:gd name="T124" fmla="+- 0 9599 20"/>
                                <a:gd name="T125" fmla="*/ T124 w 9720"/>
                                <a:gd name="T126" fmla="+- 0 2117 1747"/>
                                <a:gd name="T127" fmla="*/ 2117 h 975"/>
                                <a:gd name="T128" fmla="+- 0 9358 20"/>
                                <a:gd name="T129" fmla="*/ T128 w 9720"/>
                                <a:gd name="T130" fmla="+- 0 2045 1747"/>
                                <a:gd name="T131" fmla="*/ 2045 h 975"/>
                                <a:gd name="T132" fmla="+- 0 9012 20"/>
                                <a:gd name="T133" fmla="*/ T132 w 9720"/>
                                <a:gd name="T134" fmla="+- 0 1978 1747"/>
                                <a:gd name="T135" fmla="*/ 1978 h 975"/>
                                <a:gd name="T136" fmla="+- 0 8570 20"/>
                                <a:gd name="T137" fmla="*/ T136 w 9720"/>
                                <a:gd name="T138" fmla="+- 0 1917 1747"/>
                                <a:gd name="T139" fmla="*/ 1917 h 975"/>
                                <a:gd name="T140" fmla="+- 0 8043 20"/>
                                <a:gd name="T141" fmla="*/ T140 w 9720"/>
                                <a:gd name="T142" fmla="+- 0 1864 1747"/>
                                <a:gd name="T143" fmla="*/ 1864 h 975"/>
                                <a:gd name="T144" fmla="+- 0 7440 20"/>
                                <a:gd name="T145" fmla="*/ T144 w 9720"/>
                                <a:gd name="T146" fmla="+- 0 1820 1747"/>
                                <a:gd name="T147" fmla="*/ 1820 h 975"/>
                                <a:gd name="T148" fmla="+- 0 6772 20"/>
                                <a:gd name="T149" fmla="*/ T148 w 9720"/>
                                <a:gd name="T150" fmla="+- 0 1785 1747"/>
                                <a:gd name="T151" fmla="*/ 1785 h 975"/>
                                <a:gd name="T152" fmla="+- 0 6048 20"/>
                                <a:gd name="T153" fmla="*/ T152 w 9720"/>
                                <a:gd name="T154" fmla="+- 0 1761 1747"/>
                                <a:gd name="T155" fmla="*/ 1761 h 975"/>
                                <a:gd name="T156" fmla="+- 0 5279 20"/>
                                <a:gd name="T157" fmla="*/ T156 w 9720"/>
                                <a:gd name="T158" fmla="+- 0 1749 1747"/>
                                <a:gd name="T159" fmla="*/ 1749 h 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720" h="975">
                                  <a:moveTo>
                                    <a:pt x="4860" y="0"/>
                                  </a:moveTo>
                                  <a:lnTo>
                                    <a:pt x="4461" y="2"/>
                                  </a:lnTo>
                                  <a:lnTo>
                                    <a:pt x="4072" y="6"/>
                                  </a:lnTo>
                                  <a:lnTo>
                                    <a:pt x="3692" y="14"/>
                                  </a:lnTo>
                                  <a:lnTo>
                                    <a:pt x="3324" y="25"/>
                                  </a:lnTo>
                                  <a:lnTo>
                                    <a:pt x="2968" y="38"/>
                                  </a:lnTo>
                                  <a:lnTo>
                                    <a:pt x="2626" y="54"/>
                                  </a:lnTo>
                                  <a:lnTo>
                                    <a:pt x="2300" y="73"/>
                                  </a:lnTo>
                                  <a:lnTo>
                                    <a:pt x="1990" y="94"/>
                                  </a:lnTo>
                                  <a:lnTo>
                                    <a:pt x="1697" y="117"/>
                                  </a:lnTo>
                                  <a:lnTo>
                                    <a:pt x="1423" y="143"/>
                                  </a:lnTo>
                                  <a:lnTo>
                                    <a:pt x="1170" y="170"/>
                                  </a:lnTo>
                                  <a:lnTo>
                                    <a:pt x="938" y="200"/>
                                  </a:lnTo>
                                  <a:lnTo>
                                    <a:pt x="728" y="231"/>
                                  </a:lnTo>
                                  <a:lnTo>
                                    <a:pt x="542" y="263"/>
                                  </a:lnTo>
                                  <a:lnTo>
                                    <a:pt x="382" y="298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141" y="370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16" y="448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16" y="527"/>
                                  </a:lnTo>
                                  <a:lnTo>
                                    <a:pt x="64" y="567"/>
                                  </a:lnTo>
                                  <a:lnTo>
                                    <a:pt x="141" y="605"/>
                                  </a:lnTo>
                                  <a:lnTo>
                                    <a:pt x="248" y="642"/>
                                  </a:lnTo>
                                  <a:lnTo>
                                    <a:pt x="382" y="677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728" y="744"/>
                                  </a:lnTo>
                                  <a:lnTo>
                                    <a:pt x="938" y="775"/>
                                  </a:lnTo>
                                  <a:lnTo>
                                    <a:pt x="1170" y="805"/>
                                  </a:lnTo>
                                  <a:lnTo>
                                    <a:pt x="1423" y="832"/>
                                  </a:lnTo>
                                  <a:lnTo>
                                    <a:pt x="1697" y="858"/>
                                  </a:lnTo>
                                  <a:lnTo>
                                    <a:pt x="1990" y="881"/>
                                  </a:lnTo>
                                  <a:lnTo>
                                    <a:pt x="2300" y="902"/>
                                  </a:lnTo>
                                  <a:lnTo>
                                    <a:pt x="2626" y="921"/>
                                  </a:lnTo>
                                  <a:lnTo>
                                    <a:pt x="2968" y="937"/>
                                  </a:lnTo>
                                  <a:lnTo>
                                    <a:pt x="3324" y="950"/>
                                  </a:lnTo>
                                  <a:lnTo>
                                    <a:pt x="3692" y="961"/>
                                  </a:lnTo>
                                  <a:lnTo>
                                    <a:pt x="4072" y="969"/>
                                  </a:lnTo>
                                  <a:lnTo>
                                    <a:pt x="4461" y="973"/>
                                  </a:lnTo>
                                  <a:lnTo>
                                    <a:pt x="4860" y="975"/>
                                  </a:lnTo>
                                  <a:lnTo>
                                    <a:pt x="5259" y="973"/>
                                  </a:lnTo>
                                  <a:lnTo>
                                    <a:pt x="5648" y="969"/>
                                  </a:lnTo>
                                  <a:lnTo>
                                    <a:pt x="6028" y="961"/>
                                  </a:lnTo>
                                  <a:lnTo>
                                    <a:pt x="6396" y="950"/>
                                  </a:lnTo>
                                  <a:lnTo>
                                    <a:pt x="6752" y="937"/>
                                  </a:lnTo>
                                  <a:lnTo>
                                    <a:pt x="7094" y="921"/>
                                  </a:lnTo>
                                  <a:lnTo>
                                    <a:pt x="7420" y="902"/>
                                  </a:lnTo>
                                  <a:lnTo>
                                    <a:pt x="7730" y="881"/>
                                  </a:lnTo>
                                  <a:lnTo>
                                    <a:pt x="8023" y="858"/>
                                  </a:lnTo>
                                  <a:lnTo>
                                    <a:pt x="8297" y="832"/>
                                  </a:lnTo>
                                  <a:lnTo>
                                    <a:pt x="8550" y="805"/>
                                  </a:lnTo>
                                  <a:lnTo>
                                    <a:pt x="8782" y="775"/>
                                  </a:lnTo>
                                  <a:lnTo>
                                    <a:pt x="8992" y="744"/>
                                  </a:lnTo>
                                  <a:lnTo>
                                    <a:pt x="9178" y="712"/>
                                  </a:lnTo>
                                  <a:lnTo>
                                    <a:pt x="9338" y="677"/>
                                  </a:lnTo>
                                  <a:lnTo>
                                    <a:pt x="9472" y="642"/>
                                  </a:lnTo>
                                  <a:lnTo>
                                    <a:pt x="9579" y="605"/>
                                  </a:lnTo>
                                  <a:lnTo>
                                    <a:pt x="9656" y="567"/>
                                  </a:lnTo>
                                  <a:lnTo>
                                    <a:pt x="9704" y="527"/>
                                  </a:lnTo>
                                  <a:lnTo>
                                    <a:pt x="9720" y="487"/>
                                  </a:lnTo>
                                  <a:lnTo>
                                    <a:pt x="9704" y="448"/>
                                  </a:lnTo>
                                  <a:lnTo>
                                    <a:pt x="9656" y="408"/>
                                  </a:lnTo>
                                  <a:lnTo>
                                    <a:pt x="9579" y="370"/>
                                  </a:lnTo>
                                  <a:lnTo>
                                    <a:pt x="9472" y="333"/>
                                  </a:lnTo>
                                  <a:lnTo>
                                    <a:pt x="9338" y="298"/>
                                  </a:lnTo>
                                  <a:lnTo>
                                    <a:pt x="9178" y="263"/>
                                  </a:lnTo>
                                  <a:lnTo>
                                    <a:pt x="8992" y="231"/>
                                  </a:lnTo>
                                  <a:lnTo>
                                    <a:pt x="8782" y="200"/>
                                  </a:lnTo>
                                  <a:lnTo>
                                    <a:pt x="8550" y="170"/>
                                  </a:lnTo>
                                  <a:lnTo>
                                    <a:pt x="8297" y="143"/>
                                  </a:lnTo>
                                  <a:lnTo>
                                    <a:pt x="8023" y="117"/>
                                  </a:lnTo>
                                  <a:lnTo>
                                    <a:pt x="7730" y="94"/>
                                  </a:lnTo>
                                  <a:lnTo>
                                    <a:pt x="7420" y="73"/>
                                  </a:lnTo>
                                  <a:lnTo>
                                    <a:pt x="7094" y="54"/>
                                  </a:lnTo>
                                  <a:lnTo>
                                    <a:pt x="6752" y="38"/>
                                  </a:lnTo>
                                  <a:lnTo>
                                    <a:pt x="6396" y="25"/>
                                  </a:lnTo>
                                  <a:lnTo>
                                    <a:pt x="6028" y="14"/>
                                  </a:lnTo>
                                  <a:lnTo>
                                    <a:pt x="5648" y="6"/>
                                  </a:lnTo>
                                  <a:lnTo>
                                    <a:pt x="5259" y="2"/>
                                  </a:lnTo>
                                  <a:lnTo>
                                    <a:pt x="48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53C8C1" id="Group 196" o:spid="_x0000_s1026" style="width:488pt;height:137.1pt;mso-position-horizontal-relative:char;mso-position-vertical-relative:line" coordsize="9760,2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">
                <v:shape id="Picture 99" o:spid="_x0000_s1027" type="#_x0000_t75" alt="þÿ" style="position:absolute;left:514;top:15;width:863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vlcPCAAAA3AAAAA8AAABkcnMvZG93bnJldi54bWxEj9uKwjAQhu8XfIcwgndr6mE9VKOIsqCw&#10;e+HhAYZmbIvJpDTRdt/eCMLezTDf/IflurVGPKj2pWMFg34CgjhzuuRcweX8/TkD4QOyRuOYFPyR&#10;h/Wq87HEVLuGj/Q4hVxEEfYpKihCqFIpfVaQRd93FXG8XV1tMcS1zqWusYni1shhkkykxZKjQ4EV&#10;bQvKbqe7VWCaEckx7+4cwY05fCW/P+ebUr1uu1mACNSGf/j9vdcx/nwKrzJxAr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5XDwgAAANwAAAAPAAAAAAAAAAAAAAAAAJ8C&#10;AABkcnMvZG93bnJldi54bWxQSwUGAAAAAAQABAD3AAAAjgMAAAAA&#10;">
                  <v:imagedata r:id="rId80" o:title="þÿ"/>
                </v:shape>
                <v:group id="Group 100" o:spid="_x0000_s1028" style="position:absolute;left:500;top:11;width:8679;height:2" coordorigin="500,11" coordsize="8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01" o:spid="_x0000_s1029" style="position:absolute;left:500;top:11;width:8679;height:2;visibility:visible;mso-wrap-style:square;v-text-anchor:top" coordsize="8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Ls8QA&#10;AADcAAAADwAAAGRycy9kb3ducmV2LnhtbERP30sCQRB+D/wflgl8y71CIi9XESEQKcw1ocfhdrq7&#10;up09b0c9//s2CHybj+/nTOe9b9SJulgHNnA/ykARF8HVXBr42L3cPYGKguywCUwGLhRhPhvcTDF3&#10;4cxbOlkpVQrhmKOBSqTNtY5FRR7jKLTEifsKnUdJsCu16/Ccwn2jH7LsUXusOTVU2NKyouLHHr2B&#10;17UsxvvD58Ze9ivR72/2e7yxxgxv+8UzKKFeruJ/98ql+ZMJ/D2TLt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fi7PEAAAA3AAAAA8AAAAAAAAAAAAAAAAAmAIAAGRycy9k&#10;b3ducmV2LnhtbFBLBQYAAAAABAAEAPUAAACJAwAAAAA=&#10;" path="m,l8678,e" filled="f" strokeweight="1.06pt">
                    <v:path arrowok="t" o:connecttype="custom" o:connectlocs="0,0;8678,0" o:connectangles="0,0"/>
                  </v:shape>
                </v:group>
                <v:group id="Group 102" o:spid="_x0000_s1030" style="position:absolute;left:510;top:20;width:2;height:2444" coordorigin="510,20" coordsize="2,2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03" o:spid="_x0000_s1031" style="position:absolute;left:510;top:20;width:2;height:2444;visibility:visible;mso-wrap-style:square;v-text-anchor:top" coordsize="2,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CncUA&#10;AADcAAAADwAAAGRycy9kb3ducmV2LnhtbESPX2vCMBTF3wW/Q7iCb5oq6KQzyjY2FYaIOvT1rrm2&#10;3ZqbkkSt394MBj4ezp8fZzpvTCUu5HxpWcGgn4AgzqwuOVfwtf/oTUD4gKyxskwKbuRhPmu3pphq&#10;e+UtXXYhF3GEfYoKihDqVEqfFWTQ921NHL2TdQZDlC6X2uE1jptKDpNkLA2WHAkF1vRWUPa7O5sI&#10;2dTn/XvllqMjf3+etq+Hp/XPQqlup3l5BhGoCY/wf3ulFQyTAfyd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QKdxQAAANwAAAAPAAAAAAAAAAAAAAAAAJgCAABkcnMv&#10;ZG93bnJldi54bWxQSwUGAAAAAAQABAD1AAAAigMAAAAA&#10;" path="m,l,2443e" filled="f" strokeweight="1.06pt">
                    <v:path arrowok="t" o:connecttype="custom" o:connectlocs="0,20;0,2463" o:connectangles="0,0"/>
                  </v:shape>
                </v:group>
                <v:group id="Group 104" o:spid="_x0000_s1032" style="position:absolute;left:9169;top:20;width:2;height:2444" coordorigin="9169,20" coordsize="2,2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5" o:spid="_x0000_s1033" style="position:absolute;left:9169;top:20;width:2;height:2444;visibility:visible;mso-wrap-style:square;v-text-anchor:top" coordsize="2,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5ccYA&#10;AADcAAAADwAAAGRycy9kb3ducmV2LnhtbESPW2sCMRCF3wv+hzBC32pWS7VsjWJLtUIpxQv2ddyM&#10;u2s3kyWJuv57Iwg+Hs7l4wzHjanEkZwvLSvodhIQxJnVJecK1qvp0ysIH5A1VpZJwZk8jEethyGm&#10;2p54QcdlyEUcYZ+igiKEOpXSZwUZ9B1bE0dvZ53BEKXLpXZ4iuOmkr0k6UuDJUdCgTV9FJT9Lw8m&#10;Qn7rw+qzcl8vf7z93i3eN4Of/Uypx3YzeQMRqAn38K091wp6yTNcz8QjIE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5ccYAAADcAAAADwAAAAAAAAAAAAAAAACYAgAAZHJz&#10;L2Rvd25yZXYueG1sUEsFBgAAAAAEAAQA9QAAAIsDAAAAAA==&#10;" path="m,l,2443e" filled="f" strokeweight="1.06pt">
                    <v:path arrowok="t" o:connecttype="custom" o:connectlocs="0,20;0,2463" o:connectangles="0,0"/>
                  </v:shape>
                </v:group>
                <v:group id="Group 106" o:spid="_x0000_s1034" style="position:absolute;left:500;top:2473;width:8679;height:2" coordorigin="500,2473" coordsize="8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07" o:spid="_x0000_s1035" style="position:absolute;left:500;top:2473;width:8679;height:2;visibility:visible;mso-wrap-style:square;v-text-anchor:top" coordsize="8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1TcYA&#10;AADcAAAADwAAAGRycy9kb3ducmV2LnhtbESPUWvCQBCE3wv+h2MF3+qlYoukniKCIKXFeq3QxyW3&#10;TdLm9tLcqvHf9woFH4eZ+YaZL3vfqBN1sQ5s4G6cgSIugqu5NPD+trmdgYqC7LAJTAYuFGG5GNzM&#10;MXfhzHs6WSlVgnDM0UAl0uZax6Iij3EcWuLkfYbOoyTZldp1eE5w3+hJlj1ojzWnhQpbWldUfNuj&#10;N/D8JKvp4edjZy+HrejXF/s13VljRsN+9QhKqJdr+L+9dQYm2T38nUlH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11TcYAAADcAAAADwAAAAAAAAAAAAAAAACYAgAAZHJz&#10;L2Rvd25yZXYueG1sUEsFBgAAAAAEAAQA9QAAAIsDAAAAAA==&#10;" path="m,l8678,e" filled="f" strokeweight="1.06pt">
                    <v:path arrowok="t" o:connecttype="custom" o:connectlocs="0,0;8678,0" o:connectangles="0,0"/>
                  </v:shape>
                </v:group>
                <v:group id="Group 108" o:spid="_x0000_s1036" style="position:absolute;left:20;top:1747;width:9720;height:975" coordorigin="20,1747" coordsize="9720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09" o:spid="_x0000_s1037" style="position:absolute;left:20;top:1747;width:9720;height:975;visibility:visible;mso-wrap-style:square;v-text-anchor:top" coordsize="972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hJMQA&#10;AADcAAAADwAAAGRycy9kb3ducmV2LnhtbESPQWvCQBSE7wX/w/IKvdVNLbQ2ugkiWMxBirHeH9ln&#10;Nph9G7JbE/vr3ULB4zAz3zDLfLStuFDvG8cKXqYJCOLK6YZrBd+HzfMchA/IGlvHpOBKHvJs8rDE&#10;VLuB93QpQy0ihH2KCkwIXSqlrwxZ9FPXEUfv5HqLIcq+lrrHIcJtK2dJ8iYtNhwXDHa0NlSdyx+r&#10;4LdY20+svlbH1zPr8rjf+cJ8KPX0OK4WIAKN4R7+b2+1glnyDn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fYSTEAAAA3AAAAA8AAAAAAAAAAAAAAAAAmAIAAGRycy9k&#10;b3ducmV2LnhtbFBLBQYAAAAABAAEAPUAAACJAwAAAAA=&#10;" path="m4860,l4461,2,4072,6r-380,8l3324,25,2968,38,2626,54,2300,73,1990,94r-293,23l1423,143r-253,27l938,200,728,231,542,263,382,298,248,333,141,370,64,408,16,448,,487r16,40l64,567r77,38l248,642r134,35l542,712r186,32l938,775r232,30l1423,832r274,26l1990,881r310,21l2626,921r342,16l3324,950r368,11l4072,969r389,4l4860,975r399,-2l5648,969r380,-8l6396,950r356,-13l7094,921r326,-19l7730,881r293,-23l8297,832r253,-27l8782,775r210,-31l9178,712r160,-35l9472,642r107,-37l9656,567r48,-40l9720,487r-16,-39l9656,408r-77,-38l9472,333,9338,298,9178,263,8992,231,8782,200,8550,170,8297,143,8023,117,7730,94,7420,73,7094,54,6752,38,6396,25,6028,14,5648,6,5259,2,4860,xe" filled="f" strokecolor="red" strokeweight="2pt">
                    <v:path arrowok="t" o:connecttype="custom" o:connectlocs="4461,1749;3692,1761;2968,1785;2300,1820;1697,1864;1170,1917;728,1978;382,2045;141,2117;16,2195;16,2274;141,2352;382,2424;728,2491;1170,2552;1697,2605;2300,2649;2968,2684;3692,2708;4461,2720;5259,2720;6028,2708;6752,2684;7420,2649;8023,2605;8550,2552;8992,2491;9338,2424;9579,2352;9704,2274;9704,2195;9579,2117;9338,2045;8992,1978;8550,1917;8023,1864;7420,1820;6752,1785;6028,1761;5259,1749" o:connectangles="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3"/>
        <w:rPr>
          <w:rFonts w:ascii="Cambria" w:eastAsia="Cambria" w:hAnsi="Cambria" w:cs="Cambria"/>
          <w:sz w:val="17"/>
          <w:szCs w:val="17"/>
        </w:rPr>
      </w:pPr>
    </w:p>
    <w:p w:rsidR="00F96F34" w:rsidRDefault="00F96F34" w:rsidP="0000078D">
      <w:pPr>
        <w:spacing w:line="200" w:lineRule="atLeast"/>
        <w:ind w:left="484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584190" cy="685800"/>
                <wp:effectExtent l="12065" t="10795" r="13970" b="8255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6858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925" w:rsidRDefault="00D47925" w:rsidP="00F96F34">
                            <w:pPr>
                              <w:spacing w:before="14"/>
                              <w:ind w:left="75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Note</w:t>
                            </w:r>
                          </w:p>
                          <w:p w:rsidR="00D47925" w:rsidRDefault="00D47925" w:rsidP="00F96F34">
                            <w:pPr>
                              <w:spacing w:before="208" w:line="255" w:lineRule="auto"/>
                              <w:ind w:left="104" w:right="34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edited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IRB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</w:rPr>
                              <w:t>(IRB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i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</w:rPr>
                              <w:t>Howell)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only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viewable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as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edited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example.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5" o:spid="_x0000_s1027" type="#_x0000_t202" style="width:439.7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" fillcolor="#dbe5f1" strokeweight="1.06pt">
                <v:textbox inset="0,0,0,0">
                  <w:txbxContent>
                    <w:p w:rsidR="00D47925" w:rsidRDefault="00D47925" w:rsidP="00F96F34">
                      <w:pPr>
                        <w:spacing w:before="14"/>
                        <w:ind w:left="75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Note</w:t>
                      </w:r>
                    </w:p>
                    <w:p w:rsidR="00D47925" w:rsidRDefault="00D47925" w:rsidP="00F96F34">
                      <w:pPr>
                        <w:spacing w:before="208" w:line="255" w:lineRule="auto"/>
                        <w:ind w:left="104" w:right="34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version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document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edited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by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IRB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</w:rPr>
                        <w:t>(IRB</w:t>
                      </w:r>
                      <w:r>
                        <w:rPr>
                          <w:rFonts w:ascii="Arial"/>
                          <w:i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User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3"/>
                        </w:rPr>
                        <w:t>in</w:t>
                      </w:r>
                      <w:r>
                        <w:rPr>
                          <w:rFonts w:ascii="Arial"/>
                          <w:i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example</w:t>
                      </w:r>
                      <w:r>
                        <w:rPr>
                          <w:rFonts w:ascii="Arial"/>
                          <w:i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</w:rPr>
                        <w:t>is</w:t>
                      </w:r>
                      <w:r>
                        <w:rPr>
                          <w:rFonts w:ascii="Arial"/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</w:rPr>
                        <w:t>Howell)</w:t>
                      </w:r>
                      <w:r>
                        <w:rPr>
                          <w:rFonts w:ascii="Arial"/>
                          <w:i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is</w:t>
                      </w:r>
                      <w:r>
                        <w:rPr>
                          <w:rFonts w:ascii="Arial"/>
                          <w:spacing w:val="4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only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version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viewable 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as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was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last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one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edited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example.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6F34" w:rsidRDefault="00F96F34" w:rsidP="00F96F34">
      <w:pPr>
        <w:spacing w:before="4"/>
        <w:rPr>
          <w:rFonts w:ascii="Cambria" w:eastAsia="Cambria" w:hAnsi="Cambria" w:cs="Cambria"/>
          <w:sz w:val="17"/>
          <w:szCs w:val="17"/>
        </w:rPr>
      </w:pPr>
    </w:p>
    <w:p w:rsidR="00F96F34" w:rsidRPr="0000078D" w:rsidRDefault="00F96F34" w:rsidP="0000078D">
      <w:pPr>
        <w:pStyle w:val="BodyText"/>
        <w:spacing w:line="250" w:lineRule="auto"/>
        <w:ind w:left="599" w:right="717"/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see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version</w:t>
      </w:r>
      <w:r>
        <w:rPr>
          <w:spacing w:val="-2"/>
        </w:rPr>
        <w:t xml:space="preserve"> </w:t>
      </w:r>
      <w:r>
        <w:rPr>
          <w:spacing w:val="-1"/>
        </w:rPr>
        <w:t>originally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1"/>
        </w:rPr>
        <w:t xml:space="preserve">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investigator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particular</w:t>
      </w:r>
      <w:r>
        <w:rPr>
          <w:spacing w:val="43"/>
        </w:rPr>
        <w:t xml:space="preserve"> </w:t>
      </w:r>
      <w:r>
        <w:rPr>
          <w:spacing w:val="-1"/>
        </w:rPr>
        <w:t>document,</w:t>
      </w:r>
      <w:r>
        <w:rPr>
          <w:spacing w:val="2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rPr>
          <w:b/>
          <w:spacing w:val="-1"/>
        </w:rPr>
        <w:t>Show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History.</w:t>
      </w:r>
      <w:r>
        <w:rPr>
          <w:b/>
        </w:rPr>
        <w:t xml:space="preserve"> </w:t>
      </w:r>
      <w:r>
        <w:rPr>
          <w:b/>
          <w:spacing w:val="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bring</w:t>
      </w:r>
      <w:r>
        <w:rPr>
          <w:spacing w:val="-2"/>
        </w:rPr>
        <w:t xml:space="preserve"> </w:t>
      </w:r>
      <w:r>
        <w:rPr>
          <w:spacing w:val="1"/>
        </w:rPr>
        <w:t>up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versions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same</w:t>
      </w:r>
      <w:r>
        <w:rPr>
          <w:spacing w:val="4"/>
        </w:rPr>
        <w:t xml:space="preserve"> </w:t>
      </w:r>
      <w:r>
        <w:rPr>
          <w:spacing w:val="-1"/>
        </w:rPr>
        <w:t>document</w:t>
      </w:r>
      <w:r>
        <w:rPr>
          <w:spacing w:val="2"/>
        </w:rPr>
        <w:t xml:space="preserve"> </w:t>
      </w:r>
      <w:r>
        <w:t>that</w:t>
      </w:r>
      <w:r>
        <w:rPr>
          <w:spacing w:val="65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either previously</w:t>
      </w:r>
      <w:r>
        <w:rPr>
          <w:spacing w:val="-4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1"/>
        </w:rPr>
        <w:t xml:space="preserve">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investigator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t>edited</w:t>
      </w:r>
      <w:r>
        <w:rPr>
          <w:spacing w:val="-2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 w:rsidR="0000078D">
        <w:rPr>
          <w:spacing w:val="-2"/>
        </w:rPr>
        <w:t>IRB.</w:t>
      </w:r>
    </w:p>
    <w:p w:rsidR="00F96F34" w:rsidRDefault="00F96F34" w:rsidP="00F96F34">
      <w:pPr>
        <w:spacing w:before="9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spacing w:line="200" w:lineRule="atLeast"/>
        <w:ind w:left="5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18150" cy="1141730"/>
                <wp:effectExtent l="2540" t="6985" r="3810" b="381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141730"/>
                          <a:chOff x="0" y="0"/>
                          <a:chExt cx="8690" cy="1798"/>
                        </a:xfrm>
                      </wpg:grpSpPr>
                      <pic:pic xmlns:pic="http://schemas.openxmlformats.org/drawingml/2006/picture">
                        <pic:nvPicPr>
                          <pic:cNvPr id="186" name="Picture 8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20"/>
                            <a:ext cx="8630" cy="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" name="Group 8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69" cy="2"/>
                            <a:chOff x="11" y="11"/>
                            <a:chExt cx="8669" cy="2"/>
                          </a:xfrm>
                        </wpg:grpSpPr>
                        <wps:wsp>
                          <wps:cNvPr id="188" name="Freeform 9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6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69"/>
                                <a:gd name="T2" fmla="+- 0 8679 11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9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757"/>
                            <a:chOff x="20" y="20"/>
                            <a:chExt cx="2" cy="1757"/>
                          </a:xfrm>
                        </wpg:grpSpPr>
                        <wps:wsp>
                          <wps:cNvPr id="190" name="Freeform 9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757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757"/>
                                <a:gd name="T2" fmla="+- 0 1777 20"/>
                                <a:gd name="T3" fmla="*/ 1777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0"/>
                                  </a:moveTo>
                                  <a:lnTo>
                                    <a:pt x="0" y="17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93"/>
                        <wpg:cNvGrpSpPr>
                          <a:grpSpLocks/>
                        </wpg:cNvGrpSpPr>
                        <wpg:grpSpPr bwMode="auto">
                          <a:xfrm>
                            <a:off x="8670" y="20"/>
                            <a:ext cx="2" cy="1757"/>
                            <a:chOff x="8670" y="20"/>
                            <a:chExt cx="2" cy="1757"/>
                          </a:xfrm>
                        </wpg:grpSpPr>
                        <wps:wsp>
                          <wps:cNvPr id="192" name="Freeform 94"/>
                          <wps:cNvSpPr>
                            <a:spLocks/>
                          </wps:cNvSpPr>
                          <wps:spPr bwMode="auto">
                            <a:xfrm>
                              <a:off x="8670" y="20"/>
                              <a:ext cx="2" cy="1757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757"/>
                                <a:gd name="T2" fmla="+- 0 1777 20"/>
                                <a:gd name="T3" fmla="*/ 1777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0"/>
                                  </a:moveTo>
                                  <a:lnTo>
                                    <a:pt x="0" y="175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95"/>
                        <wpg:cNvGrpSpPr>
                          <a:grpSpLocks/>
                        </wpg:cNvGrpSpPr>
                        <wpg:grpSpPr bwMode="auto">
                          <a:xfrm>
                            <a:off x="11" y="1787"/>
                            <a:ext cx="8669" cy="2"/>
                            <a:chOff x="11" y="1787"/>
                            <a:chExt cx="8669" cy="2"/>
                          </a:xfrm>
                        </wpg:grpSpPr>
                        <wps:wsp>
                          <wps:cNvPr id="194" name="Freeform 96"/>
                          <wps:cNvSpPr>
                            <a:spLocks/>
                          </wps:cNvSpPr>
                          <wps:spPr bwMode="auto">
                            <a:xfrm>
                              <a:off x="11" y="1787"/>
                              <a:ext cx="866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69"/>
                                <a:gd name="T2" fmla="+- 0 8679 11"/>
                                <a:gd name="T3" fmla="*/ T2 w 8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9">
                                  <a:moveTo>
                                    <a:pt x="0" y="0"/>
                                  </a:moveTo>
                                  <a:lnTo>
                                    <a:pt x="866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80CB13" id="Group 185" o:spid="_x0000_s1026" style="width:434.5pt;height:89.9pt;mso-position-horizontal-relative:char;mso-position-vertical-relative:line" coordsize="8690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">
                <v:shape id="Picture 88" o:spid="_x0000_s1027" type="#_x0000_t75" alt="þÿ" style="position:absolute;left:25;top:20;width:8630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//E/DAAAA3AAAAA8AAABkcnMvZG93bnJldi54bWxET0trwkAQvhf6H5Yp9FJ0kwo+UlepQrXg&#10;ycSLtzE7TUKzs2F3G+O/dwuF3ubje85yPZhW9OR8Y1lBOk5AEJdWN1wpOBUfozkIH5A1tpZJwY08&#10;rFePD0vMtL3ykfo8VCKGsM9QQR1Cl0npy5oM+rHtiCP3ZZ3BEKGrpHZ4jeGmla9JMpUGG44NNXa0&#10;ran8zn+Mgr17actmv6PLpMB0ceFDtTnPlHp+Gt7fQAQawr/4z/2p4/z5FH6fiR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/8T8MAAADcAAAADwAAAAAAAAAAAAAAAACf&#10;AgAAZHJzL2Rvd25yZXYueG1sUEsFBgAAAAAEAAQA9wAAAI8DAAAAAA==&#10;">
                  <v:imagedata r:id="rId82" o:title="þÿ"/>
                </v:shape>
                <v:group id="Group 89" o:spid="_x0000_s1028" style="position:absolute;left:11;top:11;width:8669;height:2" coordorigin="11,11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90" o:spid="_x0000_s1029" style="position:absolute;left:11;top:11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Du8YA&#10;AADcAAAADwAAAGRycy9kb3ducmV2LnhtbESPQUvDQBCF74L/YZmCN7tpDxLSbotYBaFUsO0PGLNj&#10;NpqdDbubNPXXOwfB2wzvzXvfrLeT79RIMbWBDSzmBSjiOtiWGwPn08t9CSplZItdYDJwpQTbze3N&#10;GisbLvxO4zE3SkI4VWjA5dxXWqfakcc0Dz2xaJ8hesyyxkbbiBcJ951eFsWD9tiyNDjs6clR/X0c&#10;vIHlcNjHYnF43rkf1+6/Pt6u5TgYczebHlegMk353/x3/WoFvxR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tDu8YAAADcAAAADwAAAAAAAAAAAAAAAACYAgAAZHJz&#10;L2Rvd25yZXYueG1sUEsFBgAAAAAEAAQA9QAAAIsDAAAAAA==&#10;" path="m,l8668,e" filled="f" strokeweight="1.06pt">
                    <v:path arrowok="t" o:connecttype="custom" o:connectlocs="0,0;8668,0" o:connectangles="0,0"/>
                  </v:shape>
                </v:group>
                <v:group id="Group 91" o:spid="_x0000_s1030" style="position:absolute;left:20;top:20;width:2;height:1757" coordorigin="20,20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92" o:spid="_x0000_s1031" style="position:absolute;left:20;top:20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3osMA&#10;AADcAAAADwAAAGRycy9kb3ducmV2LnhtbESPT4vCMBDF7wv7HcIseFtTPYhWo4iwsJdd8Q96HZqx&#10;KTaT0qRav71zELzN8N6895vFqve1ulEbq8AGRsMMFHERbMWlgePh53sKKiZki3VgMvCgCKvl58cC&#10;cxvuvKPbPpVKQjjmaMCl1ORax8KRxzgMDbFol9B6TLK2pbYt3iXc13qcZRPtsWJpcNjQxlFx3Xfe&#10;gC4nf6fp2G0rPs8Kf+w7Hv13xgy++vUcVKI+vc2v618r+DPBl2dkAr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Q3osMAAADcAAAADwAAAAAAAAAAAAAAAACYAgAAZHJzL2Rv&#10;d25yZXYueG1sUEsFBgAAAAAEAAQA9QAAAIgDAAAAAA==&#10;" path="m,l,1757e" filled="f" strokeweight="1.06pt">
                    <v:path arrowok="t" o:connecttype="custom" o:connectlocs="0,20;0,1777" o:connectangles="0,0"/>
                  </v:shape>
                </v:group>
                <v:group id="Group 93" o:spid="_x0000_s1032" style="position:absolute;left:8670;top:20;width:2;height:1757" coordorigin="8670,20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94" o:spid="_x0000_s1033" style="position:absolute;left:8670;top:20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MTsEA&#10;AADcAAAADwAAAGRycy9kb3ducmV2LnhtbERPyWrDMBC9F/IPYgq9NXJ8MI4TJYRCoJe2ZKG9DtbE&#10;MrFGxpKX/H1UCOQ2j7fOejvZRgzU+dqxgsU8AUFcOl1zpeB82r/nIHxA1tg4JgU38rDdzF7WWGg3&#10;8oGGY6hEDGFfoAITQltI6UtDFv3ctcSRu7jOYoiwq6TucIzhtpFpkmTSYs2xwWBLH4bK67G3CmSV&#10;ff3mqfmp+W9Z2vPU8+K7V+rtddqtQASawlP8cH/qOH+Zwv8z8QK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KDE7BAAAA3AAAAA8AAAAAAAAAAAAAAAAAmAIAAGRycy9kb3du&#10;cmV2LnhtbFBLBQYAAAAABAAEAPUAAACGAwAAAAA=&#10;" path="m,l,1757e" filled="f" strokeweight="1.06pt">
                    <v:path arrowok="t" o:connecttype="custom" o:connectlocs="0,20;0,1777" o:connectangles="0,0"/>
                  </v:shape>
                </v:group>
                <v:group id="Group 95" o:spid="_x0000_s1034" style="position:absolute;left:11;top:1787;width:8669;height:2" coordorigin="11,1787" coordsize="86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96" o:spid="_x0000_s1035" style="position:absolute;left:11;top:1787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/fY8MA&#10;AADcAAAADwAAAGRycy9kb3ducmV2LnhtbERP22oCMRB9L/QfwhT6VrNKEbs1ingBQRSqfsB0M91s&#10;3UyWJLuu/fpGKPRtDuc603lva9GRD5VjBcNBBoK4cLriUsH5tHmZgAgRWWPtmBTcKMB89vgwxVy7&#10;K39Qd4ylSCEcclRgYmxyKUNhyGIYuIY4cV/OW4wJ+lJqj9cUbms5yrKxtFhxajDY0NJQcTm2VsGo&#10;3e98NtyvV+bHVLvvz8Nt0rVKPT/1i3cQkfr4L/5zb3Wa//YK92fS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/fY8MAAADcAAAADwAAAAAAAAAAAAAAAACYAgAAZHJzL2Rv&#10;d25yZXYueG1sUEsFBgAAAAAEAAQA9QAAAIgDAAAAAA==&#10;" path="m,l8668,e" filled="f" strokeweight="1.06pt">
                    <v:path arrowok="t" o:connecttype="custom" o:connectlocs="0,0;866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spacing w:line="200" w:lineRule="atLeast"/>
        <w:ind w:left="4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633085" cy="1359535"/>
                <wp:effectExtent l="12065" t="15875" r="12700" b="15240"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085" cy="135953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134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925" w:rsidRDefault="00D47925" w:rsidP="00F96F34">
                            <w:pPr>
                              <w:spacing w:before="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Note</w:t>
                            </w:r>
                          </w:p>
                          <w:p w:rsidR="00D47925" w:rsidRDefault="00D47925" w:rsidP="00F96F34">
                            <w:pPr>
                              <w:spacing w:before="213" w:line="252" w:lineRule="auto"/>
                              <w:ind w:left="104" w:right="283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screen </w:t>
                            </w:r>
                            <w:r>
                              <w:rPr>
                                <w:rFonts w:ascii="Arial"/>
                              </w:rPr>
                              <w:t>opens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permit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investigators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documents.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9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user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modify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currently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uploaded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order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re-upload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 revised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version.</w:t>
                            </w:r>
                            <w:r>
                              <w:rPr>
                                <w:rFonts w:ascii="Arial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ensure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IRB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PI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acknowledge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editing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history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document.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other words,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prior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uploading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of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document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requiring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revisions,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investigator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modify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previous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version.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4" o:spid="_x0000_s1028" type="#_x0000_t202" style="width:443.55pt;height:10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" fillcolor="#dbe5f1" strokeweight="1.06pt">
                <v:textbox inset="0,0,0,0">
                  <w:txbxContent>
                    <w:p w:rsidR="00D47925" w:rsidRDefault="00D47925" w:rsidP="00F96F34">
                      <w:pPr>
                        <w:spacing w:before="14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Note</w:t>
                      </w:r>
                    </w:p>
                    <w:p w:rsidR="00D47925" w:rsidRDefault="00D47925" w:rsidP="00F96F34">
                      <w:pPr>
                        <w:spacing w:before="213" w:line="252" w:lineRule="auto"/>
                        <w:ind w:left="104" w:right="283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screen </w:t>
                      </w:r>
                      <w:r>
                        <w:rPr>
                          <w:rFonts w:ascii="Arial"/>
                        </w:rPr>
                        <w:t>opens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permit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investigators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additional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documents.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However,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9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user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must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modify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currently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uploaded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document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order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re-upload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as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new</w:t>
                      </w:r>
                      <w:r>
                        <w:rPr>
                          <w:rFonts w:ascii="Arial"/>
                          <w:spacing w:val="6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version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or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 revised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version.</w:t>
                      </w:r>
                      <w:r>
                        <w:rPr>
                          <w:rFonts w:ascii="Arial"/>
                          <w:spacing w:val="5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will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also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help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ensure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that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IRB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PI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acknowledge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editing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history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each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document.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other words,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prior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uploading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7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new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version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of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document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requiring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revisions,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investigator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first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must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modify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7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previous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version.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6F34" w:rsidRDefault="00F96F34" w:rsidP="00F96F34">
      <w:pPr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pStyle w:val="BodyText"/>
        <w:ind w:left="600"/>
        <w:rPr>
          <w:rFonts w:cs="Arial"/>
        </w:rPr>
      </w:pP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modify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document(s) requested</w:t>
      </w:r>
      <w:r>
        <w:rPr>
          <w:spacing w:val="-2"/>
        </w:rPr>
        <w:t xml:space="preserve"> </w:t>
      </w:r>
      <w:r>
        <w:rPr>
          <w:spacing w:val="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IRB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spacing w:val="-2"/>
        </w:rPr>
        <w:t>Modify</w:t>
      </w:r>
      <w:r>
        <w:rPr>
          <w:b/>
          <w:color w:val="0000FF"/>
          <w:spacing w:val="-2"/>
        </w:rPr>
        <w:t>.</w:t>
      </w:r>
    </w:p>
    <w:p w:rsidR="00F96F34" w:rsidRDefault="00F96F34" w:rsidP="00F96F34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F96F34" w:rsidRPr="0000078D" w:rsidRDefault="00F96F34" w:rsidP="0000078D">
      <w:pPr>
        <w:pStyle w:val="BodyText"/>
        <w:spacing w:line="254" w:lineRule="auto"/>
        <w:ind w:left="600" w:right="929"/>
        <w:sectPr w:rsidR="00F96F34" w:rsidRPr="0000078D" w:rsidSect="00AF5A2E">
          <w:footerReference w:type="default" r:id="rId83"/>
          <w:type w:val="continuous"/>
          <w:pgSz w:w="12240" w:h="15840" w:code="1"/>
          <w:pgMar w:top="1500" w:right="1080" w:bottom="274" w:left="1200" w:header="0" w:footer="0" w:gutter="0"/>
          <w:cols w:space="720"/>
        </w:sectPr>
      </w:pP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uploading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modified</w:t>
      </w:r>
      <w:r>
        <w:rPr>
          <w:spacing w:val="3"/>
        </w:rPr>
        <w:t xml:space="preserve"> </w:t>
      </w:r>
      <w:r>
        <w:rPr>
          <w:spacing w:val="-1"/>
        </w:rPr>
        <w:t>version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submitting</w:t>
      </w:r>
      <w:r>
        <w:rPr>
          <w:spacing w:val="-2"/>
        </w:rPr>
        <w:t xml:space="preserve"> </w:t>
      </w:r>
      <w:r>
        <w:rPr>
          <w:spacing w:val="1"/>
        </w:rPr>
        <w:t>back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IRB </w:t>
      </w:r>
      <w:r>
        <w:t>edited</w:t>
      </w:r>
      <w:r>
        <w:rPr>
          <w:spacing w:val="-2"/>
        </w:rPr>
        <w:t xml:space="preserve"> </w:t>
      </w:r>
      <w:r>
        <w:rPr>
          <w:spacing w:val="-1"/>
        </w:rPr>
        <w:t>version.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-5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t>that</w:t>
      </w:r>
      <w:r>
        <w:rPr>
          <w:spacing w:val="-3"/>
        </w:rPr>
        <w:t xml:space="preserve"> </w:t>
      </w:r>
      <w:r w:rsidR="0000078D">
        <w:t>the</w:t>
      </w:r>
    </w:p>
    <w:p w:rsidR="0000078D" w:rsidRDefault="00F96F34" w:rsidP="0000078D">
      <w:pPr>
        <w:pStyle w:val="BodyText"/>
        <w:spacing w:before="55" w:line="252" w:lineRule="auto"/>
        <w:ind w:left="119" w:right="214"/>
        <w:rPr>
          <w:spacing w:val="7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52D14EC" wp14:editId="1D8861A7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172" name="Group 692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173" name="Freeform 693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694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175" name="Freeform 695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696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177" name="Freeform 697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698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179" name="Freeform 699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00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181" name="Freeform 701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702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183" name="Freeform 703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DDC7D" id="Group 171" o:spid="_x0000_s1026" style="position:absolute;margin-left:23.95pt;margin-top:24.9pt;width:565.1pt;height:743.6pt;z-index:-251637760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">
                <v:group id="Group 692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693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dMsMA&#10;AADcAAAADwAAAGRycy9kb3ducmV2LnhtbERP32vCMBB+F/wfwgm+ado6ttEZRQRBEBxTGfp2a86m&#10;2FxKE2v33y+Dwd7u4/t582Vva9FR6yvHCtJpAoK4cLriUsHpuJm8gvABWWPtmBR8k4flYjiYY67d&#10;gz+oO4RSxBD2OSowITS5lL4wZNFPXUMcuatrLYYI21LqFh8x3NYyS5JnabHi2GCwobWh4na4WwUh&#10;vRo6Zp/rU/V+edJ2t/3q9melxqN+9QYiUB/+xX/urY7zX2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dMsMAAADcAAAADwAAAAAAAAAAAAAAAACYAgAAZHJzL2Rv&#10;d25yZXYueG1sUEsFBgAAAAAEAAQA9QAAAIgDAAAAAA==&#10;" path="m,l11242,e" filled="f" strokeweight="1.06pt">
                    <v:path arrowok="t" o:connecttype="custom" o:connectlocs="0,0;11242,0" o:connectangles="0,0"/>
                  </v:shape>
                </v:group>
                <v:group id="Group 694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695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WccMA&#10;AADcAAAADwAAAGRycy9kb3ducmV2LnhtbERP22rCQBB9L/Qflin4VjcKxpi6ighCEApt9AOG7JjE&#10;Zmdjdk3i37uFQt/mcK6z3o6mET11rrasYDaNQBAXVtdcKjifDu8JCOeRNTaWScGDHGw3ry9rTLUd&#10;+Jv63JcihLBLUUHlfZtK6YqKDLqpbYkDd7GdQR9gV0rd4RDCTSPnURRLgzWHhgpb2ldU/OR3o2A8&#10;HG/XKFsWsyQ7430V7+LP65dSk7dx9wHC0+j/xX/uTIf5ywX8Ph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eWcc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696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697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Q58MA&#10;AADcAAAADwAAAGRycy9kb3ducmV2LnhtbERPTWvCQBC9F/wPywi9NRulqKSuEhTBSj2oLcXbkB2T&#10;aHY2ZLcm/nu3IHibx/uc6bwzlbhS40rLCgZRDII4s7rkXMH3YfU2AeE8ssbKMim4kYP5rPcyxUTb&#10;lnd03ftchBB2CSoovK8TKV1WkEEX2Zo4cCfbGPQBNrnUDbYh3FRyGMcjabDk0FBgTYuCssv+zyjg&#10;zreXbfqVxj/H993xtzx/bkZLpV77XfoBwlPnn+KHe63D/PEY/p8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uQ58MAAADcAAAADwAAAAAAAAAAAAAAAACYAgAAZHJzL2Rv&#10;d25yZXYueG1sUEsFBgAAAAAEAAQA9QAAAIgDAAAAAA==&#10;" path="m,l,14832e" filled="f" strokeweight="1.97pt">
                    <v:path arrowok="t" o:connecttype="custom" o:connectlocs="0,518;0,15350" o:connectangles="0,0"/>
                  </v:shape>
                </v:group>
                <v:group id="Group 698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699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cdMIA&#10;AADcAAAADwAAAGRycy9kb3ducmV2LnhtbERP24rCMBB9X9h/CCP4tqb6UG3XtIggFGHB2wcMzWxb&#10;bSbdJmr3740g+DaHc51lPphW3Kh3jWUF00kEgri0uuFKwem4+VqAcB5ZY2uZFPyTgzz7/Fhiqu2d&#10;93Q7+EqEEHYpKqi971IpXVmTQTexHXHgfm1v0AfYV1L3eA/hppWzKIqlwYZDQ40drWsqL4erUTBs&#10;tn/nqJiX00VxwmsSr+Kf806p8WhYfYPwNPi3+OUudJg/T+D5TLh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px0wgAAANwAAAAPAAAAAAAAAAAAAAAAAJgCAABkcnMvZG93&#10;bnJldi54bWxQSwUGAAAAAAQABAD1AAAAhwMAAAAA&#10;" path="m,l,14804e" filled="f" strokeweight="1.06pt">
                    <v:path arrowok="t" o:connecttype="custom" o:connectlocs="0,518;0,15322" o:connectangles="0,0"/>
                  </v:shape>
                </v:group>
                <v:group id="Group 700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701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xnsMA&#10;AADcAAAADwAAAGRycy9kb3ducmV2LnhtbERPzWqDQBC+B/oOyxR6S9YUkWCzCWJoaXOymgeYulOV&#10;urPibqLt02cDgd7m4/ud7X42vbjQ6DrLCtarCARxbXXHjYJT9brcgHAeWWNvmRT8koP97mGxxVTb&#10;iT/pUvpGhBB2KSpovR9SKV3dkkG3sgNx4L7taNAHODZSjziFcNPL5yhKpMGOQ0OLA+Ut1T/l2Sh4&#10;s39JcSiOH3HcV1/5OcsOeZkp9fQ4Zy8gPM3+X3x3v+swf7OG2zPhAr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+xnsMAAADcAAAADwAAAAAAAAAAAAAAAACYAgAAZHJzL2Rv&#10;d25yZXYueG1sUEsFBgAAAAAEAAQA9QAAAIgDAAAAAA==&#10;" path="m,l11261,e" filled="f" strokeweight="2.02pt">
                    <v:path arrowok="t" o:connecttype="custom" o:connectlocs="0,0;11261,0" o:connectangles="0,0"/>
                  </v:shape>
                </v:group>
                <v:group id="Group 702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703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pPcUA&#10;AADcAAAADwAAAGRycy9kb3ducmV2LnhtbERPS2vCQBC+F/oflil4kWbjA5HUVbSl4MEKxh7MbchO&#10;k2B2Nma3Mf77riD0Nh/fcxar3tSio9ZVlhWMohgEcW51xYWC7+Pn6xyE88gaa8uk4EYOVsvnpwUm&#10;2l75QF3qCxFC2CWooPS+SaR0eUkGXWQb4sD92NagD7AtpG7xGsJNLcdxPJMGKw4NJTb0XlJ+Tn+N&#10;grNPh6eT+er23dRml+a4+9hkuVKDl379BsJT7//FD/dWh/nzCdyfCR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mk9xQAAANwAAAAPAAAAAAAAAAAAAAAAAJgCAABkcnMv&#10;ZG93bnJldi54bWxQSwUGAAAAAAQABAD1AAAAigMAAAAA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investigator has</w:t>
      </w:r>
      <w:r>
        <w:rPr>
          <w:spacing w:val="1"/>
        </w:rPr>
        <w:t xml:space="preserve"> </w:t>
      </w:r>
      <w:r>
        <w:rPr>
          <w:spacing w:val="-2"/>
        </w:rPr>
        <w:t xml:space="preserve">reviewed </w:t>
      </w:r>
      <w:r>
        <w:t xml:space="preserve">all </w:t>
      </w:r>
      <w:r>
        <w:rPr>
          <w:spacing w:val="-1"/>
        </w:rPr>
        <w:t>revisions</w:t>
      </w:r>
      <w:r>
        <w:rPr>
          <w:spacing w:val="1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1"/>
        </w:rPr>
        <w:t xml:space="preserve">by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IRB.</w:t>
      </w:r>
      <w:r>
        <w:t xml:space="preserve"> </w:t>
      </w:r>
      <w:r>
        <w:rPr>
          <w:spacing w:val="9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 xml:space="preserve">investigator </w:t>
      </w:r>
      <w:r>
        <w:t>may</w:t>
      </w:r>
      <w:r>
        <w:rPr>
          <w:spacing w:val="81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all changes</w:t>
      </w:r>
      <w:r>
        <w:rPr>
          <w:spacing w:val="-4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 xml:space="preserve">make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changes.</w:t>
      </w:r>
      <w:r>
        <w:rPr>
          <w:spacing w:val="61"/>
        </w:rPr>
        <w:t xml:space="preserve"> </w:t>
      </w:r>
      <w:r>
        <w:rPr>
          <w:rFonts w:cs="Arial"/>
          <w:b/>
          <w:bCs/>
          <w:spacing w:val="-1"/>
        </w:rPr>
        <w:t>The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changed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2"/>
        </w:rPr>
        <w:t>version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2"/>
        </w:rPr>
        <w:t>should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be</w:t>
      </w:r>
      <w:r>
        <w:rPr>
          <w:rFonts w:cs="Arial"/>
          <w:b/>
          <w:bCs/>
          <w:spacing w:val="60"/>
        </w:rPr>
        <w:t xml:space="preserve"> </w:t>
      </w:r>
      <w:r>
        <w:rPr>
          <w:rFonts w:cs="Arial"/>
          <w:b/>
          <w:bCs/>
          <w:spacing w:val="-1"/>
        </w:rPr>
        <w:t>saved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to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the</w:t>
      </w:r>
      <w:r>
        <w:rPr>
          <w:rFonts w:cs="Arial"/>
          <w:b/>
          <w:bCs/>
          <w:spacing w:val="3"/>
        </w:rPr>
        <w:t xml:space="preserve"> </w:t>
      </w:r>
      <w:r>
        <w:rPr>
          <w:rFonts w:cs="Arial"/>
          <w:b/>
          <w:bCs/>
          <w:spacing w:val="-2"/>
        </w:rPr>
        <w:t xml:space="preserve">investigator’s </w:t>
      </w:r>
      <w:r>
        <w:rPr>
          <w:rFonts w:cs="Arial"/>
          <w:b/>
          <w:bCs/>
          <w:spacing w:val="-1"/>
        </w:rPr>
        <w:t>computer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b/>
          <w:bCs/>
          <w:spacing w:val="-1"/>
        </w:rPr>
        <w:t>files.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investigator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rename</w:t>
      </w:r>
      <w:r>
        <w:rPr>
          <w:spacing w:val="73"/>
        </w:rPr>
        <w:t xml:space="preserve"> </w:t>
      </w:r>
    </w:p>
    <w:p w:rsidR="00F96F34" w:rsidRDefault="00F96F34" w:rsidP="0000078D">
      <w:pPr>
        <w:pStyle w:val="BodyText"/>
        <w:spacing w:before="55" w:line="252" w:lineRule="auto"/>
        <w:ind w:left="119" w:right="214"/>
      </w:pPr>
      <w:r>
        <w:rPr>
          <w:spacing w:val="1"/>
        </w:rP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add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date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help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identification.</w:t>
      </w:r>
      <w:r>
        <w:rPr>
          <w:spacing w:val="59"/>
        </w:rPr>
        <w:t xml:space="preserve"> </w:t>
      </w:r>
      <w:r>
        <w:rPr>
          <w:spacing w:val="-2"/>
        </w:rPr>
        <w:t>Using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rFonts w:cs="Arial"/>
          <w:b/>
          <w:bCs/>
          <w:spacing w:val="-2"/>
        </w:rPr>
        <w:t>Modify</w:t>
      </w:r>
      <w:r>
        <w:rPr>
          <w:rFonts w:cs="Arial"/>
          <w:b/>
          <w:bCs/>
          <w:spacing w:val="-1"/>
        </w:rPr>
        <w:t xml:space="preserve"> </w:t>
      </w:r>
      <w:r>
        <w:t>feature</w:t>
      </w:r>
      <w:r>
        <w:rPr>
          <w:spacing w:val="-2"/>
        </w:rPr>
        <w:t xml:space="preserve"> will</w:t>
      </w:r>
      <w:r>
        <w:rPr>
          <w:spacing w:val="61"/>
        </w:rPr>
        <w:t xml:space="preserve"> </w:t>
      </w:r>
      <w:r>
        <w:rPr>
          <w:spacing w:val="-1"/>
        </w:rPr>
        <w:t>ensure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title</w:t>
      </w:r>
      <w:r>
        <w:rPr>
          <w:spacing w:val="3"/>
        </w:rPr>
        <w:t xml:space="preserve"> </w:t>
      </w:r>
      <w:r>
        <w:rPr>
          <w:spacing w:val="-2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still</w:t>
      </w:r>
      <w:r>
        <w:rPr>
          <w:spacing w:val="-5"/>
        </w:rPr>
        <w:t xml:space="preserve"> </w:t>
      </w:r>
      <w:r>
        <w:rPr>
          <w:spacing w:val="-1"/>
        </w:rPr>
        <w:t>associated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 xml:space="preserve">same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87"/>
        </w:rPr>
        <w:t xml:space="preserve"> </w:t>
      </w:r>
      <w:r>
        <w:rPr>
          <w:spacing w:val="-1"/>
        </w:rPr>
        <w:t>recorded</w:t>
      </w:r>
      <w:r>
        <w:rPr>
          <w:spacing w:val="3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history.</w:t>
      </w:r>
    </w:p>
    <w:p w:rsidR="00F96F34" w:rsidRDefault="00F96F34" w:rsidP="00F96F34">
      <w:pPr>
        <w:spacing w:before="4"/>
        <w:rPr>
          <w:rFonts w:ascii="Arial" w:eastAsia="Arial" w:hAnsi="Arial" w:cs="Arial"/>
          <w:sz w:val="18"/>
          <w:szCs w:val="18"/>
        </w:rPr>
      </w:pPr>
    </w:p>
    <w:p w:rsidR="00F96F34" w:rsidRPr="0000078D" w:rsidRDefault="0000078D" w:rsidP="0000078D">
      <w:pPr>
        <w:pStyle w:val="BodyText"/>
        <w:spacing w:line="244" w:lineRule="exact"/>
        <w:ind w:left="119" w:right="214"/>
      </w:pPr>
      <w:r w:rsidRPr="0000078D">
        <w:rPr>
          <w:b/>
          <w:spacing w:val="-1"/>
        </w:rPr>
        <w:t>Choose file</w:t>
      </w:r>
      <w:r>
        <w:rPr>
          <w:spacing w:val="-1"/>
        </w:rPr>
        <w:t xml:space="preserve"> to b</w:t>
      </w:r>
      <w:r w:rsidR="00F96F34">
        <w:rPr>
          <w:spacing w:val="-1"/>
        </w:rPr>
        <w:t>rowse</w:t>
      </w:r>
      <w:r w:rsidR="00F96F34">
        <w:rPr>
          <w:spacing w:val="-2"/>
        </w:rPr>
        <w:t xml:space="preserve"> </w:t>
      </w:r>
      <w:r w:rsidR="00F96F34">
        <w:rPr>
          <w:spacing w:val="-1"/>
        </w:rPr>
        <w:t>your computer and</w:t>
      </w:r>
      <w:r w:rsidR="00F96F34">
        <w:rPr>
          <w:spacing w:val="-2"/>
        </w:rPr>
        <w:t xml:space="preserve"> </w:t>
      </w:r>
      <w:r w:rsidR="00F96F34">
        <w:rPr>
          <w:spacing w:val="-1"/>
        </w:rPr>
        <w:t>choose</w:t>
      </w:r>
      <w:r w:rsidR="00F96F34">
        <w:rPr>
          <w:spacing w:val="3"/>
        </w:rPr>
        <w:t xml:space="preserve"> </w:t>
      </w:r>
      <w:r w:rsidR="00F96F34">
        <w:rPr>
          <w:spacing w:val="-1"/>
        </w:rPr>
        <w:t>the</w:t>
      </w:r>
      <w:r w:rsidR="00F96F34">
        <w:rPr>
          <w:spacing w:val="-2"/>
        </w:rPr>
        <w:t xml:space="preserve"> </w:t>
      </w:r>
      <w:r w:rsidR="00F96F34">
        <w:rPr>
          <w:spacing w:val="-1"/>
        </w:rPr>
        <w:t>version</w:t>
      </w:r>
      <w:r w:rsidR="00F96F34">
        <w:rPr>
          <w:spacing w:val="-2"/>
        </w:rPr>
        <w:t xml:space="preserve"> of</w:t>
      </w:r>
      <w:r w:rsidR="00F96F34">
        <w:rPr>
          <w:spacing w:val="2"/>
        </w:rPr>
        <w:t xml:space="preserve"> </w:t>
      </w:r>
      <w:r w:rsidR="00F96F34">
        <w:rPr>
          <w:spacing w:val="-1"/>
        </w:rPr>
        <w:t>the</w:t>
      </w:r>
      <w:r w:rsidR="00F96F34">
        <w:rPr>
          <w:spacing w:val="-2"/>
        </w:rPr>
        <w:t xml:space="preserve"> </w:t>
      </w:r>
      <w:r w:rsidR="00F96F34">
        <w:rPr>
          <w:spacing w:val="-1"/>
        </w:rPr>
        <w:t>document</w:t>
      </w:r>
      <w:r w:rsidR="00F96F34">
        <w:rPr>
          <w:spacing w:val="2"/>
        </w:rPr>
        <w:t xml:space="preserve"> </w:t>
      </w:r>
      <w:r w:rsidR="00F96F34">
        <w:rPr>
          <w:spacing w:val="-2"/>
        </w:rPr>
        <w:t>with</w:t>
      </w:r>
      <w:r w:rsidR="00F96F34">
        <w:rPr>
          <w:spacing w:val="3"/>
        </w:rPr>
        <w:t xml:space="preserve"> </w:t>
      </w:r>
      <w:r w:rsidR="00F96F34">
        <w:rPr>
          <w:spacing w:val="-1"/>
        </w:rPr>
        <w:t>the</w:t>
      </w:r>
      <w:r w:rsidR="00F96F34">
        <w:rPr>
          <w:spacing w:val="-2"/>
        </w:rPr>
        <w:t xml:space="preserve"> </w:t>
      </w:r>
      <w:r w:rsidR="00F96F34">
        <w:t>changes</w:t>
      </w:r>
      <w:r w:rsidR="00F96F34">
        <w:rPr>
          <w:spacing w:val="-4"/>
        </w:rPr>
        <w:t xml:space="preserve"> </w:t>
      </w:r>
      <w:r w:rsidR="00F96F34">
        <w:rPr>
          <w:spacing w:val="-1"/>
        </w:rPr>
        <w:t>you</w:t>
      </w:r>
      <w:r w:rsidR="00F96F34">
        <w:rPr>
          <w:spacing w:val="59"/>
        </w:rPr>
        <w:t xml:space="preserve"> </w:t>
      </w:r>
      <w:r w:rsidR="00F96F34">
        <w:rPr>
          <w:spacing w:val="-1"/>
        </w:rPr>
        <w:t>made.</w:t>
      </w:r>
      <w:r w:rsidR="00F96F34">
        <w:t xml:space="preserve"> </w:t>
      </w:r>
      <w:r w:rsidR="00F96F34">
        <w:rPr>
          <w:spacing w:val="3"/>
        </w:rPr>
        <w:t xml:space="preserve"> </w:t>
      </w:r>
      <w:r w:rsidR="00F96F34">
        <w:rPr>
          <w:spacing w:val="-2"/>
        </w:rPr>
        <w:t>Click</w:t>
      </w:r>
      <w:r w:rsidR="00F96F34">
        <w:rPr>
          <w:spacing w:val="-4"/>
        </w:rPr>
        <w:t xml:space="preserve"> </w:t>
      </w:r>
      <w:r w:rsidR="00F96F34">
        <w:rPr>
          <w:b/>
        </w:rPr>
        <w:t>Save</w:t>
      </w:r>
      <w:r>
        <w:t>.</w:t>
      </w:r>
    </w:p>
    <w:p w:rsidR="00F96F34" w:rsidRDefault="00F96F34" w:rsidP="00F96F34">
      <w:pPr>
        <w:spacing w:before="9"/>
        <w:rPr>
          <w:rFonts w:ascii="Arial" w:eastAsia="Arial" w:hAnsi="Arial" w:cs="Arial"/>
          <w:sz w:val="20"/>
          <w:szCs w:val="20"/>
        </w:rPr>
      </w:pPr>
    </w:p>
    <w:p w:rsidR="00F96F34" w:rsidRDefault="00F96F34" w:rsidP="00F96F34">
      <w:pPr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21325" cy="2686685"/>
                <wp:effectExtent l="2540" t="2540" r="635" b="635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2686685"/>
                          <a:chOff x="0" y="0"/>
                          <a:chExt cx="8695" cy="4231"/>
                        </a:xfrm>
                      </wpg:grpSpPr>
                      <pic:pic xmlns:pic="http://schemas.openxmlformats.org/drawingml/2006/picture">
                        <pic:nvPicPr>
                          <pic:cNvPr id="162" name="Picture 7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15"/>
                            <a:ext cx="8630" cy="4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3" name="Group 7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74" cy="2"/>
                            <a:chOff x="11" y="11"/>
                            <a:chExt cx="8674" cy="2"/>
                          </a:xfrm>
                        </wpg:grpSpPr>
                        <wps:wsp>
                          <wps:cNvPr id="164" name="Freeform 7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7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74"/>
                                <a:gd name="T2" fmla="+- 0 8684 11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8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4191"/>
                            <a:chOff x="20" y="20"/>
                            <a:chExt cx="2" cy="4191"/>
                          </a:xfrm>
                        </wpg:grpSpPr>
                        <wps:wsp>
                          <wps:cNvPr id="166" name="Freeform 8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419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191"/>
                                <a:gd name="T2" fmla="+- 0 4211 20"/>
                                <a:gd name="T3" fmla="*/ 4211 h 4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1">
                                  <a:moveTo>
                                    <a:pt x="0" y="0"/>
                                  </a:moveTo>
                                  <a:lnTo>
                                    <a:pt x="0" y="419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82"/>
                        <wpg:cNvGrpSpPr>
                          <a:grpSpLocks/>
                        </wpg:cNvGrpSpPr>
                        <wpg:grpSpPr bwMode="auto">
                          <a:xfrm>
                            <a:off x="8675" y="20"/>
                            <a:ext cx="2" cy="4191"/>
                            <a:chOff x="8675" y="20"/>
                            <a:chExt cx="2" cy="4191"/>
                          </a:xfrm>
                        </wpg:grpSpPr>
                        <wps:wsp>
                          <wps:cNvPr id="168" name="Freeform 83"/>
                          <wps:cNvSpPr>
                            <a:spLocks/>
                          </wps:cNvSpPr>
                          <wps:spPr bwMode="auto">
                            <a:xfrm>
                              <a:off x="8675" y="20"/>
                              <a:ext cx="2" cy="419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4191"/>
                                <a:gd name="T2" fmla="+- 0 4211 20"/>
                                <a:gd name="T3" fmla="*/ 4211 h 4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1">
                                  <a:moveTo>
                                    <a:pt x="0" y="0"/>
                                  </a:moveTo>
                                  <a:lnTo>
                                    <a:pt x="0" y="419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84"/>
                        <wpg:cNvGrpSpPr>
                          <a:grpSpLocks/>
                        </wpg:cNvGrpSpPr>
                        <wpg:grpSpPr bwMode="auto">
                          <a:xfrm>
                            <a:off x="11" y="4220"/>
                            <a:ext cx="8674" cy="2"/>
                            <a:chOff x="11" y="4220"/>
                            <a:chExt cx="8674" cy="2"/>
                          </a:xfrm>
                        </wpg:grpSpPr>
                        <wps:wsp>
                          <wps:cNvPr id="170" name="Freeform 85"/>
                          <wps:cNvSpPr>
                            <a:spLocks/>
                          </wps:cNvSpPr>
                          <wps:spPr bwMode="auto">
                            <a:xfrm>
                              <a:off x="11" y="4220"/>
                              <a:ext cx="867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74"/>
                                <a:gd name="T2" fmla="+- 0 8684 11"/>
                                <a:gd name="T3" fmla="*/ T2 w 8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74">
                                  <a:moveTo>
                                    <a:pt x="0" y="0"/>
                                  </a:moveTo>
                                  <a:lnTo>
                                    <a:pt x="867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F76986" id="Group 161" o:spid="_x0000_s1026" style="width:434.75pt;height:211.55pt;mso-position-horizontal-relative:char;mso-position-vertical-relative:line" coordsize="8695,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">
                <v:shape id="Picture 77" o:spid="_x0000_s1027" type="#_x0000_t75" alt="þÿ" style="position:absolute;left:25;top:15;width:8630;height:4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fb/BAAAA3AAAAA8AAABkcnMvZG93bnJldi54bWxET9uKwjAQfRf2H8Is+KbpdkGkGkV26+KT&#10;ePuAoRnbajKpTVbr3xtB8G0O5zrTeWeNuFLra8cKvoYJCOLC6ZpLBYf9cjAG4QOyRuOYFNzJw3z2&#10;0Ztipt2Nt3TdhVLEEPYZKqhCaDIpfVGRRT90DXHkjq61GCJsS6lbvMVwa2SaJCNpsebYUGFDPxUV&#10;592/VWD+wqH4Nd+XTb7cHE/JOU8v61yp/me3mIAI1IW3+OVe6Th/lMLzmXiB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Tfb/BAAAA3AAAAA8AAAAAAAAAAAAAAAAAnwIA&#10;AGRycy9kb3ducmV2LnhtbFBLBQYAAAAABAAEAPcAAACNAwAAAAA=&#10;">
                  <v:imagedata r:id="rId85" o:title="þÿ"/>
                </v:shape>
                <v:group id="Group 78" o:spid="_x0000_s1028" style="position:absolute;left:11;top:11;width:8674;height:2" coordorigin="11,11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79" o:spid="_x0000_s1029" style="position:absolute;left:11;top:11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n9+MIA&#10;AADcAAAADwAAAGRycy9kb3ducmV2LnhtbERPTWvCQBC9F/oflil4azatrUp0FSlYelVL8Thmx2w0&#10;O5tmt0n017tCwds83ufMFr2tREuNLx0reElSEMS50yUXCr63q+cJCB+QNVaOScGZPCzmjw8zzLTr&#10;eE3tJhQihrDPUIEJoc6k9Lkhiz5xNXHkDq6xGCJsCqkb7GK4reRrmo6kxZJjg8GaPgzlp82fVfAT&#10;9l1+KZbmuH4f/u7wc9WOsVJq8NQvpyAC9eEu/nd/6Th/9Aa3Z+IF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f34wgAAANwAAAAPAAAAAAAAAAAAAAAAAJgCAABkcnMvZG93&#10;bnJldi54bWxQSwUGAAAAAAQABAD1AAAAhwMAAAAA&#10;" path="m,l8673,e" filled="f" strokeweight="1.06pt">
                    <v:path arrowok="t" o:connecttype="custom" o:connectlocs="0,0;8673,0" o:connectangles="0,0"/>
                  </v:shape>
                </v:group>
                <v:group id="Group 80" o:spid="_x0000_s1030" style="position:absolute;left:20;top:20;width:2;height:4191" coordorigin="20,20" coordsize="2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81" o:spid="_x0000_s1031" style="position:absolute;left:20;top:20;width:2;height:4191;visibility:visible;mso-wrap-style:square;v-text-anchor:top" coordsize="2,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IZsMA&#10;AADcAAAADwAAAGRycy9kb3ducmV2LnhtbERPS2uDQBC+B/oflgn0lqxpRYPNJhShYHMo5EHPgztR&#10;W3dW3K3a/vpsIZDbfHzP2ewm04qBetdYVrBaRiCIS6sbrhScT2+LNQjnkTW2lknBLznYbR9mG8y0&#10;HflAw9FXIoSwy1BB7X2XSenKmgy6pe2IA3exvUEfYF9J3eMYwk0rn6IokQYbDg01dpTXVH4ff4yC&#10;yGL61T3vL+9Fnsacf6z/PmOn1ON8en0B4Wnyd/HNXegwP0ng/5lw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sIZsMAAADcAAAADwAAAAAAAAAAAAAAAACYAgAAZHJzL2Rv&#10;d25yZXYueG1sUEsFBgAAAAAEAAQA9QAAAIgDAAAAAA==&#10;" path="m,l,4191e" filled="f" strokeweight="1.06pt">
                    <v:path arrowok="t" o:connecttype="custom" o:connectlocs="0,20;0,4211" o:connectangles="0,0"/>
                  </v:shape>
                </v:group>
                <v:group id="Group 82" o:spid="_x0000_s1032" style="position:absolute;left:8675;top:20;width:2;height:4191" coordorigin="8675,20" coordsize="2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83" o:spid="_x0000_s1033" style="position:absolute;left:8675;top:20;width:2;height:4191;visibility:visible;mso-wrap-style:square;v-text-anchor:top" coordsize="2,4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5j8UA&#10;AADcAAAADwAAAGRycy9kb3ducmV2LnhtbESPQWvCQBCF74X+h2UKvdVNrahEVykBwXoQGsXzkB2T&#10;aHY2ZLca/fXOQehthvfmvW/my9416kJdqD0b+BwkoIgLb2suDex3q48pqBCRLTaeycCNAiwXry9z&#10;TK2/8i9d8lgqCeGQooEqxjbVOhQVOQwD3xKLdvSdwyhrV2rb4VXCXaOHSTLWDmuWhgpbyioqzvmf&#10;M5B4nJzar83xZ51NRpxtp/fDKBjz/tZ/z0BF6uO/+Xm9toI/Flp5Ri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DmPxQAAANwAAAAPAAAAAAAAAAAAAAAAAJgCAABkcnMv&#10;ZG93bnJldi54bWxQSwUGAAAAAAQABAD1AAAAigMAAAAA&#10;" path="m,l,4191e" filled="f" strokeweight="1.06pt">
                    <v:path arrowok="t" o:connecttype="custom" o:connectlocs="0,20;0,4211" o:connectangles="0,0"/>
                  </v:shape>
                </v:group>
                <v:group id="Group 84" o:spid="_x0000_s1034" style="position:absolute;left:11;top:4220;width:8674;height:2" coordorigin="11,4220" coordsize="8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5" o:spid="_x0000_s1035" style="position:absolute;left:11;top:4220;width:8674;height:2;visibility:visible;mso-wrap-style:square;v-text-anchor:top" coordsize="8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tJsUA&#10;AADcAAAADwAAAGRycy9kb3ducmV2LnhtbESPQW/CMAyF70j7D5En7QYpTMDUERCaxLQrbJp29Bqv&#10;6Wicrglt4dfjwyRutt7ze59Xm8HXqqM2VoENTCcZKOIi2IpLAx/vu/ETqJiQLdaBycCZImzWd6MV&#10;5jb0vKfukEolIRxzNOBSanKtY+HIY5yEhli0n9B6TLK2pbYt9hLuaz3LsoX2WLE0OGzoxVFxPJy8&#10;gc/03ReXcut+9/PHvy983XVLrI15uB+2z6ASDelm/r9+s4K/FHx5Ri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20mxQAAANwAAAAPAAAAAAAAAAAAAAAAAJgCAABkcnMv&#10;ZG93bnJldi54bWxQSwUGAAAAAAQABAD1AAAAigMAAAAA&#10;" path="m,l8673,e" filled="f" strokeweight="1.06pt">
                    <v:path arrowok="t" o:connecttype="custom" o:connectlocs="0,0;8673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4"/>
        <w:rPr>
          <w:rFonts w:ascii="Arial" w:eastAsia="Arial" w:hAnsi="Arial" w:cs="Arial"/>
          <w:sz w:val="12"/>
          <w:szCs w:val="12"/>
        </w:rPr>
      </w:pPr>
    </w:p>
    <w:p w:rsidR="00F96F34" w:rsidRPr="0000078D" w:rsidRDefault="00F96F34" w:rsidP="0000078D">
      <w:pPr>
        <w:pStyle w:val="BodyText"/>
        <w:spacing w:before="79" w:line="250" w:lineRule="exact"/>
        <w:ind w:left="120" w:right="182"/>
        <w:sectPr w:rsidR="00F96F34" w:rsidRPr="0000078D" w:rsidSect="00AF5A2E">
          <w:footerReference w:type="default" r:id="rId86"/>
          <w:type w:val="continuous"/>
          <w:pgSz w:w="12240" w:h="15840" w:code="1"/>
          <w:pgMar w:top="1380" w:right="1640" w:bottom="274" w:left="1680" w:header="0" w:footer="0" w:gutter="0"/>
          <w:cols w:space="720"/>
        </w:sect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3"/>
        </w:rPr>
        <w:t xml:space="preserve"> </w:t>
      </w:r>
      <w:r>
        <w:rPr>
          <w:spacing w:val="-2"/>
        </w:rPr>
        <w:t>modified</w:t>
      </w:r>
      <w:r>
        <w:rPr>
          <w:spacing w:val="3"/>
        </w:rPr>
        <w:t xml:space="preserve"> </w:t>
      </w:r>
      <w:r>
        <w:rPr>
          <w:spacing w:val="-1"/>
        </w:rPr>
        <w:t>now</w:t>
      </w:r>
      <w:r>
        <w:rPr>
          <w:spacing w:val="-5"/>
        </w:rPr>
        <w:t xml:space="preserve"> </w:t>
      </w:r>
      <w:r>
        <w:rPr>
          <w:spacing w:val="-1"/>
        </w:rPr>
        <w:t>displays,</w:t>
      </w:r>
      <w:r>
        <w:rPr>
          <w:spacing w:val="2"/>
        </w:rPr>
        <w:t xml:space="preserve"> </w:t>
      </w:r>
      <w:r>
        <w:rPr>
          <w:spacing w:val="-1"/>
        </w:rPr>
        <w:t>replacing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8"/>
        </w:rPr>
        <w:t xml:space="preserve"> </w:t>
      </w:r>
      <w:r>
        <w:rPr>
          <w:spacing w:val="1"/>
        </w:rPr>
        <w:t>from</w:t>
      </w:r>
      <w:r>
        <w:rPr>
          <w:spacing w:val="-1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2"/>
        </w:rPr>
        <w:t>IRB.</w:t>
      </w:r>
    </w:p>
    <w:p w:rsidR="00F96F34" w:rsidRPr="0000078D" w:rsidRDefault="00F96F34" w:rsidP="0000078D">
      <w:pPr>
        <w:rPr>
          <w:rFonts w:ascii="Cambria" w:eastAsia="Cambria" w:hAnsi="Cambria" w:cs="Cambria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3BF1E90" wp14:editId="36045760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139" name="Group 705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140" name="Freeform 706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07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142" name="Freeform 708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709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144" name="Freeform 710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11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146" name="Freeform 712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13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148" name="Freeform 714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715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150" name="Freeform 716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BA9F8" id="Group 138" o:spid="_x0000_s1026" style="position:absolute;margin-left:23.95pt;margin-top:24.9pt;width:565.1pt;height:743.6pt;z-index:-251636736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">
                <v:group id="Group 705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706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J+MUA&#10;AADcAAAADwAAAGRycy9kb3ducmV2LnhtbESPQWvCQBCF7wX/wzIFb3WjiEh0lSIIQkGpSqm3aXbM&#10;hmZnQ3Yb47/vHARvM7w3732zXPe+Vh21sQpsYDzKQBEXwVZcGjiftm9zUDEhW6wDk4E7RVivBi9L&#10;zG248Sd1x1QqCeGYowGXUpNrHQtHHuMoNMSiXUPrMcnaltq2eJNwX+tJls20x4qlwWFDG0fF7/HP&#10;G0jjq6PT5Gtzrg6XqfUfu59u/23M8LV/X4BK1Ken+XG9s4I/FXx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4xQAAANwAAAAPAAAAAAAAAAAAAAAAAJgCAABkcnMv&#10;ZG93bnJldi54bWxQSwUGAAAAAAQABAD1AAAAigMAAAAA&#10;" path="m,l11242,e" filled="f" strokeweight="1.06pt">
                    <v:path arrowok="t" o:connecttype="custom" o:connectlocs="0,0;11242,0" o:connectangles="0,0"/>
                  </v:shape>
                </v:group>
                <v:group id="Group 707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08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EuMMA&#10;AADcAAAADwAAAGRycy9kb3ducmV2LnhtbERP22rCQBB9L/Qflin4VjcRSW3MRqQghELBqh8wZKe5&#10;mJ1Ns5uY/n1XKPRtDuc62W42nZhocI1lBfEyAkFcWt1wpeByPjxvQDiPrLGzTAp+yMEuf3zIMNX2&#10;xp80nXwlQgi7FBXU3veplK6syaBb2p44cF92MOgDHCqpB7yFcNPJVRQl0mDDoaHGnt5qKq+n0SiY&#10;D+/fbVS8lPGmuOD4muyTj/ao1OJp3m9BeJr9v/jPXegwf72C+zPh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LEuM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709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710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ELcMA&#10;AADcAAAADwAAAGRycy9kb3ducmV2LnhtbERPS2vCQBC+F/wPywje6sYSpERXCUpBSz34QrwN2TGJ&#10;ZmdDdjXpv+8KBW/z8T1nOu9MJR7UuNKygtEwAkGcWV1yruCw/3r/BOE8ssbKMin4JQfzWe9tiom2&#10;LW/psfO5CCHsElRQeF8nUrqsIINuaGviwF1sY9AH2ORSN9iGcFPJjygaS4Mlh4YCa1oUlN12d6OA&#10;O9/eNulPGh3P8fZ8Kq/r7/FSqUG/SycgPHX+Jf53r3SYH8fwfCZc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XELcMAAADcAAAADwAAAAAAAAAAAAAAAACYAgAAZHJzL2Rv&#10;d25yZXYueG1sUEsFBgAAAAAEAAQA9QAAAIgDAAAAAA==&#10;" path="m,l,14832e" filled="f" strokeweight="1.97pt">
                    <v:path arrowok="t" o:connecttype="custom" o:connectlocs="0,518;0,15350" o:connectangles="0,0"/>
                  </v:shape>
                </v:group>
                <v:group id="Group 711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712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Cu8MA&#10;AADcAAAADwAAAGRycy9kb3ducmV2LnhtbERP22rCQBB9L/gPyxR8q5sUiTbNRqQghIJQrR8wZKe5&#10;NDsbs2uS/r1bKPRtDuc62W42nRhpcI1lBfEqAkFcWt1wpeDyeXjagnAeWWNnmRT8kINdvnjIMNV2&#10;4hONZ1+JEMIuRQW1930qpStrMuhWticO3JcdDPoAh0rqAacQbjr5HEWJNNhwaKixp7eayu/zzSiY&#10;D+/XNio2ZbwtLnh7SfbJsf1Qavk4719BeJr9v/jPXegwf53A7zPh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nCu8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713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714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imcUA&#10;AADcAAAADwAAAGRycy9kb3ducmV2LnhtbESPQWvCQBCF74X+h2UK3urGEqSkrhIiFevJxv6AaXaa&#10;BLOzIbtq7K93DoK3Gd6b975ZrEbXqTMNofVsYDZNQBFX3rZcG/g5fL6+gwoR2WLnmQxcKcBq+fy0&#10;wMz6C3/TuYy1khAOGRpoYuwzrUPVkMMw9T2xaH9+cBhlHWptB7xIuOv0W5LMtcOWpaHBnoqGqmN5&#10;cgY2/n++X+93X2naHX6LU56vizI3ZvIy5h+gIo3xYb5fb63gp0Ir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KKZxQAAANwAAAAPAAAAAAAAAAAAAAAAAJgCAABkcnMv&#10;ZG93bnJldi54bWxQSwUGAAAAAAQABAD1AAAAigMAAAAA&#10;" path="m,l11261,e" filled="f" strokeweight="2.02pt">
                    <v:path arrowok="t" o:connecttype="custom" o:connectlocs="0,0;11261,0" o:connectangles="0,0"/>
                  </v:shape>
                </v:group>
                <v:group id="Group 715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716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bDccA&#10;AADcAAAADwAAAGRycy9kb3ducmV2LnhtbESPQWvCQBCF7wX/wzJCL0U3lVYkuopVCj20gtGD3obs&#10;mASzszG7jem/7xwKvc3w3rz3zWLVu1p11IbKs4HncQKKOPe24sLA8fA+moEKEdli7ZkM/FCA1XLw&#10;sMDU+jvvqctioSSEQ4oGyhibVOuQl+QwjH1DLNrFtw6jrG2hbYt3CXe1niTJVDusWBpKbGhTUn7N&#10;vp2Ba8yeTif31e26F3++NYfP7ds5N+Zx2K/noCL18d/8d/1hBf9V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2w3HAAAA3AAAAA8AAAAAAAAAAAAAAAAAmAIAAGRy&#10;cy9kb3ducmV2LnhtbFBLBQYAAAAABAAEAPUAAACM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Pr="00980348" w:rsidRDefault="00F96F34" w:rsidP="00980348">
      <w:pPr>
        <w:pStyle w:val="BodyText"/>
        <w:spacing w:before="73" w:line="239" w:lineRule="auto"/>
        <w:ind w:left="120" w:right="863"/>
        <w:jc w:val="both"/>
      </w:pPr>
      <w:r>
        <w:t>When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attachments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are</w:t>
      </w:r>
      <w:r>
        <w:rPr>
          <w:spacing w:val="3"/>
        </w:rPr>
        <w:t xml:space="preserve"> </w:t>
      </w:r>
      <w:r>
        <w:rPr>
          <w:spacing w:val="-1"/>
        </w:rPr>
        <w:t>uploaded,</w:t>
      </w:r>
      <w:r>
        <w:rPr>
          <w:spacing w:val="2"/>
        </w:rPr>
        <w:t xml:space="preserve"> </w:t>
      </w:r>
      <w:r>
        <w:rPr>
          <w:spacing w:val="-2"/>
        </w:rPr>
        <w:t>then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IRB.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do</w:t>
      </w:r>
      <w:r>
        <w:rPr>
          <w:spacing w:val="3"/>
        </w:rPr>
        <w:t xml:space="preserve"> </w:t>
      </w:r>
      <w:r>
        <w:rPr>
          <w:spacing w:val="-1"/>
        </w:rPr>
        <w:t>so,</w:t>
      </w:r>
      <w:r>
        <w:rPr>
          <w:spacing w:val="2"/>
        </w:rPr>
        <w:t xml:space="preserve"> </w:t>
      </w:r>
      <w:r>
        <w:rPr>
          <w:spacing w:val="-1"/>
        </w:rPr>
        <w:t>select</w:t>
      </w:r>
      <w:r>
        <w:rPr>
          <w:spacing w:val="-3"/>
        </w:rPr>
        <w:t xml:space="preserve"> </w:t>
      </w:r>
      <w:r>
        <w:rPr>
          <w:b/>
          <w:spacing w:val="-2"/>
        </w:rPr>
        <w:t>Submit</w:t>
      </w:r>
      <w:r>
        <w:rPr>
          <w:b/>
          <w:spacing w:val="-1"/>
        </w:rPr>
        <w:t xml:space="preserve"> to</w:t>
      </w:r>
      <w:r>
        <w:rPr>
          <w:b/>
        </w:rPr>
        <w:t xml:space="preserve"> </w:t>
      </w:r>
      <w:r>
        <w:rPr>
          <w:b/>
          <w:spacing w:val="-1"/>
        </w:rPr>
        <w:t>the</w:t>
      </w:r>
      <w:r>
        <w:rPr>
          <w:b/>
          <w:spacing w:val="3"/>
        </w:rPr>
        <w:t xml:space="preserve"> </w:t>
      </w:r>
      <w:r>
        <w:rPr>
          <w:b/>
          <w:spacing w:val="-2"/>
        </w:rPr>
        <w:t>IRB</w:t>
      </w:r>
      <w:r>
        <w:rPr>
          <w:b/>
        </w:rPr>
        <w:t xml:space="preserve"> </w:t>
      </w:r>
      <w:r>
        <w:rPr>
          <w:spacing w:val="1"/>
        </w:rPr>
        <w:t>from</w:t>
      </w:r>
      <w:r>
        <w:rPr>
          <w:spacing w:val="-1"/>
        </w:rP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>left</w:t>
      </w:r>
      <w:r>
        <w:rPr>
          <w:spacing w:val="-3"/>
        </w:rPr>
        <w:t xml:space="preserve"> </w:t>
      </w:r>
      <w:r>
        <w:rPr>
          <w:spacing w:val="-1"/>
        </w:rPr>
        <w:t>hand</w:t>
      </w:r>
      <w:r>
        <w:rPr>
          <w:spacing w:val="49"/>
        </w:rPr>
        <w:t xml:space="preserve"> </w:t>
      </w:r>
      <w:r>
        <w:rPr>
          <w:spacing w:val="-1"/>
        </w:rPr>
        <w:t>column.</w:t>
      </w:r>
    </w:p>
    <w:p w:rsidR="00F96F34" w:rsidRDefault="00F96F34" w:rsidP="00F96F34">
      <w:pPr>
        <w:spacing w:line="200" w:lineRule="atLeast"/>
        <w:ind w:left="29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943100" cy="1523365"/>
                <wp:effectExtent l="7620" t="14605" r="1905" b="508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523365"/>
                          <a:chOff x="0" y="0"/>
                          <a:chExt cx="3060" cy="2399"/>
                        </a:xfrm>
                      </wpg:grpSpPr>
                      <pic:pic xmlns:pic="http://schemas.openxmlformats.org/drawingml/2006/picture">
                        <pic:nvPicPr>
                          <pic:cNvPr id="127" name="Picture 5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6"/>
                            <a:ext cx="2995" cy="2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8" name="Group 56"/>
                        <wpg:cNvGrpSpPr>
                          <a:grpSpLocks/>
                        </wpg:cNvGrpSpPr>
                        <wpg:grpSpPr bwMode="auto">
                          <a:xfrm>
                            <a:off x="11" y="26"/>
                            <a:ext cx="3039" cy="2"/>
                            <a:chOff x="11" y="26"/>
                            <a:chExt cx="3039" cy="2"/>
                          </a:xfrm>
                        </wpg:grpSpPr>
                        <wps:wsp>
                          <wps:cNvPr id="129" name="Freeform 57"/>
                          <wps:cNvSpPr>
                            <a:spLocks/>
                          </wps:cNvSpPr>
                          <wps:spPr bwMode="auto">
                            <a:xfrm>
                              <a:off x="11" y="26"/>
                              <a:ext cx="303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039"/>
                                <a:gd name="T2" fmla="+- 0 3049 11"/>
                                <a:gd name="T3" fmla="*/ T2 w 3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9">
                                  <a:moveTo>
                                    <a:pt x="0" y="0"/>
                                  </a:moveTo>
                                  <a:lnTo>
                                    <a:pt x="303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8"/>
                        <wpg:cNvGrpSpPr>
                          <a:grpSpLocks/>
                        </wpg:cNvGrpSpPr>
                        <wpg:grpSpPr bwMode="auto">
                          <a:xfrm>
                            <a:off x="20" y="36"/>
                            <a:ext cx="2" cy="2343"/>
                            <a:chOff x="20" y="36"/>
                            <a:chExt cx="2" cy="2343"/>
                          </a:xfrm>
                        </wpg:grpSpPr>
                        <wps:wsp>
                          <wps:cNvPr id="131" name="Freeform 59"/>
                          <wps:cNvSpPr>
                            <a:spLocks/>
                          </wps:cNvSpPr>
                          <wps:spPr bwMode="auto">
                            <a:xfrm>
                              <a:off x="20" y="36"/>
                              <a:ext cx="2" cy="2343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2343"/>
                                <a:gd name="T2" fmla="+- 0 2378 36"/>
                                <a:gd name="T3" fmla="*/ 2378 h 2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3">
                                  <a:moveTo>
                                    <a:pt x="0" y="0"/>
                                  </a:moveTo>
                                  <a:lnTo>
                                    <a:pt x="0" y="234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0"/>
                        <wpg:cNvGrpSpPr>
                          <a:grpSpLocks/>
                        </wpg:cNvGrpSpPr>
                        <wpg:grpSpPr bwMode="auto">
                          <a:xfrm>
                            <a:off x="3039" y="36"/>
                            <a:ext cx="2" cy="2343"/>
                            <a:chOff x="3039" y="36"/>
                            <a:chExt cx="2" cy="2343"/>
                          </a:xfrm>
                        </wpg:grpSpPr>
                        <wps:wsp>
                          <wps:cNvPr id="133" name="Freeform 61"/>
                          <wps:cNvSpPr>
                            <a:spLocks/>
                          </wps:cNvSpPr>
                          <wps:spPr bwMode="auto">
                            <a:xfrm>
                              <a:off x="3039" y="36"/>
                              <a:ext cx="2" cy="2343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2343"/>
                                <a:gd name="T2" fmla="+- 0 2378 36"/>
                                <a:gd name="T3" fmla="*/ 2378 h 2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3">
                                  <a:moveTo>
                                    <a:pt x="0" y="0"/>
                                  </a:moveTo>
                                  <a:lnTo>
                                    <a:pt x="0" y="2342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2"/>
                        <wpg:cNvGrpSpPr>
                          <a:grpSpLocks/>
                        </wpg:cNvGrpSpPr>
                        <wpg:grpSpPr bwMode="auto">
                          <a:xfrm>
                            <a:off x="11" y="2388"/>
                            <a:ext cx="3039" cy="2"/>
                            <a:chOff x="11" y="2388"/>
                            <a:chExt cx="3039" cy="2"/>
                          </a:xfrm>
                        </wpg:grpSpPr>
                        <wps:wsp>
                          <wps:cNvPr id="135" name="Freeform 63"/>
                          <wps:cNvSpPr>
                            <a:spLocks/>
                          </wps:cNvSpPr>
                          <wps:spPr bwMode="auto">
                            <a:xfrm>
                              <a:off x="11" y="2388"/>
                              <a:ext cx="303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039"/>
                                <a:gd name="T2" fmla="+- 0 3049 11"/>
                                <a:gd name="T3" fmla="*/ T2 w 3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9">
                                  <a:moveTo>
                                    <a:pt x="0" y="0"/>
                                  </a:moveTo>
                                  <a:lnTo>
                                    <a:pt x="303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4"/>
                        <wpg:cNvGrpSpPr>
                          <a:grpSpLocks/>
                        </wpg:cNvGrpSpPr>
                        <wpg:grpSpPr bwMode="auto">
                          <a:xfrm>
                            <a:off x="77" y="20"/>
                            <a:ext cx="2160" cy="456"/>
                            <a:chOff x="77" y="20"/>
                            <a:chExt cx="2160" cy="456"/>
                          </a:xfrm>
                        </wpg:grpSpPr>
                        <wps:wsp>
                          <wps:cNvPr id="137" name="Freeform 65"/>
                          <wps:cNvSpPr>
                            <a:spLocks/>
                          </wps:cNvSpPr>
                          <wps:spPr bwMode="auto">
                            <a:xfrm>
                              <a:off x="77" y="20"/>
                              <a:ext cx="2160" cy="456"/>
                            </a:xfrm>
                            <a:custGeom>
                              <a:avLst/>
                              <a:gdLst>
                                <a:gd name="T0" fmla="+- 0 1157 77"/>
                                <a:gd name="T1" fmla="*/ T0 w 2160"/>
                                <a:gd name="T2" fmla="+- 0 20 20"/>
                                <a:gd name="T3" fmla="*/ 20 h 456"/>
                                <a:gd name="T4" fmla="+- 0 1069 77"/>
                                <a:gd name="T5" fmla="*/ T4 w 2160"/>
                                <a:gd name="T6" fmla="+- 0 21 20"/>
                                <a:gd name="T7" fmla="*/ 21 h 456"/>
                                <a:gd name="T8" fmla="+- 0 982 77"/>
                                <a:gd name="T9" fmla="*/ T8 w 2160"/>
                                <a:gd name="T10" fmla="+- 0 23 20"/>
                                <a:gd name="T11" fmla="*/ 23 h 456"/>
                                <a:gd name="T12" fmla="+- 0 898 77"/>
                                <a:gd name="T13" fmla="*/ T12 w 2160"/>
                                <a:gd name="T14" fmla="+- 0 27 20"/>
                                <a:gd name="T15" fmla="*/ 27 h 456"/>
                                <a:gd name="T16" fmla="+- 0 816 77"/>
                                <a:gd name="T17" fmla="*/ T16 w 2160"/>
                                <a:gd name="T18" fmla="+- 0 32 20"/>
                                <a:gd name="T19" fmla="*/ 32 h 456"/>
                                <a:gd name="T20" fmla="+- 0 737 77"/>
                                <a:gd name="T21" fmla="*/ T20 w 2160"/>
                                <a:gd name="T22" fmla="+- 0 38 20"/>
                                <a:gd name="T23" fmla="*/ 38 h 456"/>
                                <a:gd name="T24" fmla="+- 0 661 77"/>
                                <a:gd name="T25" fmla="*/ T24 w 2160"/>
                                <a:gd name="T26" fmla="+- 0 45 20"/>
                                <a:gd name="T27" fmla="*/ 45 h 456"/>
                                <a:gd name="T28" fmla="+- 0 588 77"/>
                                <a:gd name="T29" fmla="*/ T28 w 2160"/>
                                <a:gd name="T30" fmla="+- 0 54 20"/>
                                <a:gd name="T31" fmla="*/ 54 h 456"/>
                                <a:gd name="T32" fmla="+- 0 519 77"/>
                                <a:gd name="T33" fmla="*/ T32 w 2160"/>
                                <a:gd name="T34" fmla="+- 0 64 20"/>
                                <a:gd name="T35" fmla="*/ 64 h 456"/>
                                <a:gd name="T36" fmla="+- 0 454 77"/>
                                <a:gd name="T37" fmla="*/ T36 w 2160"/>
                                <a:gd name="T38" fmla="+- 0 75 20"/>
                                <a:gd name="T39" fmla="*/ 75 h 456"/>
                                <a:gd name="T40" fmla="+- 0 394 77"/>
                                <a:gd name="T41" fmla="*/ T40 w 2160"/>
                                <a:gd name="T42" fmla="+- 0 87 20"/>
                                <a:gd name="T43" fmla="*/ 87 h 456"/>
                                <a:gd name="T44" fmla="+- 0 286 77"/>
                                <a:gd name="T45" fmla="*/ T44 w 2160"/>
                                <a:gd name="T46" fmla="+- 0 113 20"/>
                                <a:gd name="T47" fmla="*/ 113 h 456"/>
                                <a:gd name="T48" fmla="+- 0 198 77"/>
                                <a:gd name="T49" fmla="*/ T48 w 2160"/>
                                <a:gd name="T50" fmla="+- 0 143 20"/>
                                <a:gd name="T51" fmla="*/ 143 h 456"/>
                                <a:gd name="T52" fmla="+- 0 132 77"/>
                                <a:gd name="T53" fmla="*/ T52 w 2160"/>
                                <a:gd name="T54" fmla="+- 0 176 20"/>
                                <a:gd name="T55" fmla="*/ 176 h 456"/>
                                <a:gd name="T56" fmla="+- 0 81 77"/>
                                <a:gd name="T57" fmla="*/ T56 w 2160"/>
                                <a:gd name="T58" fmla="+- 0 229 20"/>
                                <a:gd name="T59" fmla="*/ 229 h 456"/>
                                <a:gd name="T60" fmla="+- 0 77 77"/>
                                <a:gd name="T61" fmla="*/ T60 w 2160"/>
                                <a:gd name="T62" fmla="+- 0 248 20"/>
                                <a:gd name="T63" fmla="*/ 248 h 456"/>
                                <a:gd name="T64" fmla="+- 0 81 77"/>
                                <a:gd name="T65" fmla="*/ T64 w 2160"/>
                                <a:gd name="T66" fmla="+- 0 267 20"/>
                                <a:gd name="T67" fmla="*/ 267 h 456"/>
                                <a:gd name="T68" fmla="+- 0 132 77"/>
                                <a:gd name="T69" fmla="*/ T68 w 2160"/>
                                <a:gd name="T70" fmla="+- 0 320 20"/>
                                <a:gd name="T71" fmla="*/ 320 h 456"/>
                                <a:gd name="T72" fmla="+- 0 198 77"/>
                                <a:gd name="T73" fmla="*/ T72 w 2160"/>
                                <a:gd name="T74" fmla="+- 0 353 20"/>
                                <a:gd name="T75" fmla="*/ 353 h 456"/>
                                <a:gd name="T76" fmla="+- 0 286 77"/>
                                <a:gd name="T77" fmla="*/ T76 w 2160"/>
                                <a:gd name="T78" fmla="+- 0 383 20"/>
                                <a:gd name="T79" fmla="*/ 383 h 456"/>
                                <a:gd name="T80" fmla="+- 0 394 77"/>
                                <a:gd name="T81" fmla="*/ T80 w 2160"/>
                                <a:gd name="T82" fmla="+- 0 409 20"/>
                                <a:gd name="T83" fmla="*/ 409 h 456"/>
                                <a:gd name="T84" fmla="+- 0 454 77"/>
                                <a:gd name="T85" fmla="*/ T84 w 2160"/>
                                <a:gd name="T86" fmla="+- 0 421 20"/>
                                <a:gd name="T87" fmla="*/ 421 h 456"/>
                                <a:gd name="T88" fmla="+- 0 519 77"/>
                                <a:gd name="T89" fmla="*/ T88 w 2160"/>
                                <a:gd name="T90" fmla="+- 0 432 20"/>
                                <a:gd name="T91" fmla="*/ 432 h 456"/>
                                <a:gd name="T92" fmla="+- 0 588 77"/>
                                <a:gd name="T93" fmla="*/ T92 w 2160"/>
                                <a:gd name="T94" fmla="+- 0 442 20"/>
                                <a:gd name="T95" fmla="*/ 442 h 456"/>
                                <a:gd name="T96" fmla="+- 0 661 77"/>
                                <a:gd name="T97" fmla="*/ T96 w 2160"/>
                                <a:gd name="T98" fmla="+- 0 451 20"/>
                                <a:gd name="T99" fmla="*/ 451 h 456"/>
                                <a:gd name="T100" fmla="+- 0 737 77"/>
                                <a:gd name="T101" fmla="*/ T100 w 2160"/>
                                <a:gd name="T102" fmla="+- 0 458 20"/>
                                <a:gd name="T103" fmla="*/ 458 h 456"/>
                                <a:gd name="T104" fmla="+- 0 816 77"/>
                                <a:gd name="T105" fmla="*/ T104 w 2160"/>
                                <a:gd name="T106" fmla="+- 0 464 20"/>
                                <a:gd name="T107" fmla="*/ 464 h 456"/>
                                <a:gd name="T108" fmla="+- 0 898 77"/>
                                <a:gd name="T109" fmla="*/ T108 w 2160"/>
                                <a:gd name="T110" fmla="+- 0 469 20"/>
                                <a:gd name="T111" fmla="*/ 469 h 456"/>
                                <a:gd name="T112" fmla="+- 0 982 77"/>
                                <a:gd name="T113" fmla="*/ T112 w 2160"/>
                                <a:gd name="T114" fmla="+- 0 473 20"/>
                                <a:gd name="T115" fmla="*/ 473 h 456"/>
                                <a:gd name="T116" fmla="+- 0 1069 77"/>
                                <a:gd name="T117" fmla="*/ T116 w 2160"/>
                                <a:gd name="T118" fmla="+- 0 475 20"/>
                                <a:gd name="T119" fmla="*/ 475 h 456"/>
                                <a:gd name="T120" fmla="+- 0 1157 77"/>
                                <a:gd name="T121" fmla="*/ T120 w 2160"/>
                                <a:gd name="T122" fmla="+- 0 476 20"/>
                                <a:gd name="T123" fmla="*/ 476 h 456"/>
                                <a:gd name="T124" fmla="+- 0 1246 77"/>
                                <a:gd name="T125" fmla="*/ T124 w 2160"/>
                                <a:gd name="T126" fmla="+- 0 475 20"/>
                                <a:gd name="T127" fmla="*/ 475 h 456"/>
                                <a:gd name="T128" fmla="+- 0 1332 77"/>
                                <a:gd name="T129" fmla="*/ T128 w 2160"/>
                                <a:gd name="T130" fmla="+- 0 473 20"/>
                                <a:gd name="T131" fmla="*/ 473 h 456"/>
                                <a:gd name="T132" fmla="+- 0 1417 77"/>
                                <a:gd name="T133" fmla="*/ T132 w 2160"/>
                                <a:gd name="T134" fmla="+- 0 469 20"/>
                                <a:gd name="T135" fmla="*/ 469 h 456"/>
                                <a:gd name="T136" fmla="+- 0 1499 77"/>
                                <a:gd name="T137" fmla="*/ T136 w 2160"/>
                                <a:gd name="T138" fmla="+- 0 464 20"/>
                                <a:gd name="T139" fmla="*/ 464 h 456"/>
                                <a:gd name="T140" fmla="+- 0 1578 77"/>
                                <a:gd name="T141" fmla="*/ T140 w 2160"/>
                                <a:gd name="T142" fmla="+- 0 458 20"/>
                                <a:gd name="T143" fmla="*/ 458 h 456"/>
                                <a:gd name="T144" fmla="+- 0 1654 77"/>
                                <a:gd name="T145" fmla="*/ T144 w 2160"/>
                                <a:gd name="T146" fmla="+- 0 451 20"/>
                                <a:gd name="T147" fmla="*/ 451 h 456"/>
                                <a:gd name="T148" fmla="+- 0 1726 77"/>
                                <a:gd name="T149" fmla="*/ T148 w 2160"/>
                                <a:gd name="T150" fmla="+- 0 442 20"/>
                                <a:gd name="T151" fmla="*/ 442 h 456"/>
                                <a:gd name="T152" fmla="+- 0 1795 77"/>
                                <a:gd name="T153" fmla="*/ T152 w 2160"/>
                                <a:gd name="T154" fmla="+- 0 432 20"/>
                                <a:gd name="T155" fmla="*/ 432 h 456"/>
                                <a:gd name="T156" fmla="+- 0 1860 77"/>
                                <a:gd name="T157" fmla="*/ T156 w 2160"/>
                                <a:gd name="T158" fmla="+- 0 421 20"/>
                                <a:gd name="T159" fmla="*/ 421 h 456"/>
                                <a:gd name="T160" fmla="+- 0 1921 77"/>
                                <a:gd name="T161" fmla="*/ T160 w 2160"/>
                                <a:gd name="T162" fmla="+- 0 409 20"/>
                                <a:gd name="T163" fmla="*/ 409 h 456"/>
                                <a:gd name="T164" fmla="+- 0 2029 77"/>
                                <a:gd name="T165" fmla="*/ T164 w 2160"/>
                                <a:gd name="T166" fmla="+- 0 383 20"/>
                                <a:gd name="T167" fmla="*/ 383 h 456"/>
                                <a:gd name="T168" fmla="+- 0 2117 77"/>
                                <a:gd name="T169" fmla="*/ T168 w 2160"/>
                                <a:gd name="T170" fmla="+- 0 353 20"/>
                                <a:gd name="T171" fmla="*/ 353 h 456"/>
                                <a:gd name="T172" fmla="+- 0 2182 77"/>
                                <a:gd name="T173" fmla="*/ T172 w 2160"/>
                                <a:gd name="T174" fmla="+- 0 320 20"/>
                                <a:gd name="T175" fmla="*/ 320 h 456"/>
                                <a:gd name="T176" fmla="+- 0 2234 77"/>
                                <a:gd name="T177" fmla="*/ T176 w 2160"/>
                                <a:gd name="T178" fmla="+- 0 267 20"/>
                                <a:gd name="T179" fmla="*/ 267 h 456"/>
                                <a:gd name="T180" fmla="+- 0 2237 77"/>
                                <a:gd name="T181" fmla="*/ T180 w 2160"/>
                                <a:gd name="T182" fmla="+- 0 248 20"/>
                                <a:gd name="T183" fmla="*/ 248 h 456"/>
                                <a:gd name="T184" fmla="+- 0 2234 77"/>
                                <a:gd name="T185" fmla="*/ T184 w 2160"/>
                                <a:gd name="T186" fmla="+- 0 229 20"/>
                                <a:gd name="T187" fmla="*/ 229 h 456"/>
                                <a:gd name="T188" fmla="+- 0 2182 77"/>
                                <a:gd name="T189" fmla="*/ T188 w 2160"/>
                                <a:gd name="T190" fmla="+- 0 176 20"/>
                                <a:gd name="T191" fmla="*/ 176 h 456"/>
                                <a:gd name="T192" fmla="+- 0 2117 77"/>
                                <a:gd name="T193" fmla="*/ T192 w 2160"/>
                                <a:gd name="T194" fmla="+- 0 143 20"/>
                                <a:gd name="T195" fmla="*/ 143 h 456"/>
                                <a:gd name="T196" fmla="+- 0 2029 77"/>
                                <a:gd name="T197" fmla="*/ T196 w 2160"/>
                                <a:gd name="T198" fmla="+- 0 113 20"/>
                                <a:gd name="T199" fmla="*/ 113 h 456"/>
                                <a:gd name="T200" fmla="+- 0 1921 77"/>
                                <a:gd name="T201" fmla="*/ T200 w 2160"/>
                                <a:gd name="T202" fmla="+- 0 87 20"/>
                                <a:gd name="T203" fmla="*/ 87 h 456"/>
                                <a:gd name="T204" fmla="+- 0 1860 77"/>
                                <a:gd name="T205" fmla="*/ T204 w 2160"/>
                                <a:gd name="T206" fmla="+- 0 75 20"/>
                                <a:gd name="T207" fmla="*/ 75 h 456"/>
                                <a:gd name="T208" fmla="+- 0 1795 77"/>
                                <a:gd name="T209" fmla="*/ T208 w 2160"/>
                                <a:gd name="T210" fmla="+- 0 64 20"/>
                                <a:gd name="T211" fmla="*/ 64 h 456"/>
                                <a:gd name="T212" fmla="+- 0 1726 77"/>
                                <a:gd name="T213" fmla="*/ T212 w 2160"/>
                                <a:gd name="T214" fmla="+- 0 54 20"/>
                                <a:gd name="T215" fmla="*/ 54 h 456"/>
                                <a:gd name="T216" fmla="+- 0 1654 77"/>
                                <a:gd name="T217" fmla="*/ T216 w 2160"/>
                                <a:gd name="T218" fmla="+- 0 45 20"/>
                                <a:gd name="T219" fmla="*/ 45 h 456"/>
                                <a:gd name="T220" fmla="+- 0 1578 77"/>
                                <a:gd name="T221" fmla="*/ T220 w 2160"/>
                                <a:gd name="T222" fmla="+- 0 38 20"/>
                                <a:gd name="T223" fmla="*/ 38 h 456"/>
                                <a:gd name="T224" fmla="+- 0 1499 77"/>
                                <a:gd name="T225" fmla="*/ T224 w 2160"/>
                                <a:gd name="T226" fmla="+- 0 32 20"/>
                                <a:gd name="T227" fmla="*/ 32 h 456"/>
                                <a:gd name="T228" fmla="+- 0 1417 77"/>
                                <a:gd name="T229" fmla="*/ T228 w 2160"/>
                                <a:gd name="T230" fmla="+- 0 27 20"/>
                                <a:gd name="T231" fmla="*/ 27 h 456"/>
                                <a:gd name="T232" fmla="+- 0 1332 77"/>
                                <a:gd name="T233" fmla="*/ T232 w 2160"/>
                                <a:gd name="T234" fmla="+- 0 23 20"/>
                                <a:gd name="T235" fmla="*/ 23 h 456"/>
                                <a:gd name="T236" fmla="+- 0 1246 77"/>
                                <a:gd name="T237" fmla="*/ T236 w 2160"/>
                                <a:gd name="T238" fmla="+- 0 21 20"/>
                                <a:gd name="T239" fmla="*/ 21 h 456"/>
                                <a:gd name="T240" fmla="+- 0 1157 77"/>
                                <a:gd name="T241" fmla="*/ T240 w 2160"/>
                                <a:gd name="T242" fmla="+- 0 20 20"/>
                                <a:gd name="T243" fmla="*/ 20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60" h="456">
                                  <a:moveTo>
                                    <a:pt x="1080" y="0"/>
                                  </a:moveTo>
                                  <a:lnTo>
                                    <a:pt x="992" y="1"/>
                                  </a:lnTo>
                                  <a:lnTo>
                                    <a:pt x="905" y="3"/>
                                  </a:lnTo>
                                  <a:lnTo>
                                    <a:pt x="821" y="7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660" y="18"/>
                                  </a:lnTo>
                                  <a:lnTo>
                                    <a:pt x="584" y="25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442" y="44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209" y="9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209" y="363"/>
                                  </a:lnTo>
                                  <a:lnTo>
                                    <a:pt x="317" y="389"/>
                                  </a:lnTo>
                                  <a:lnTo>
                                    <a:pt x="377" y="401"/>
                                  </a:lnTo>
                                  <a:lnTo>
                                    <a:pt x="442" y="412"/>
                                  </a:lnTo>
                                  <a:lnTo>
                                    <a:pt x="511" y="422"/>
                                  </a:lnTo>
                                  <a:lnTo>
                                    <a:pt x="584" y="431"/>
                                  </a:lnTo>
                                  <a:lnTo>
                                    <a:pt x="660" y="438"/>
                                  </a:lnTo>
                                  <a:lnTo>
                                    <a:pt x="739" y="444"/>
                                  </a:lnTo>
                                  <a:lnTo>
                                    <a:pt x="821" y="449"/>
                                  </a:lnTo>
                                  <a:lnTo>
                                    <a:pt x="905" y="453"/>
                                  </a:lnTo>
                                  <a:lnTo>
                                    <a:pt x="992" y="455"/>
                                  </a:lnTo>
                                  <a:lnTo>
                                    <a:pt x="1080" y="456"/>
                                  </a:lnTo>
                                  <a:lnTo>
                                    <a:pt x="1169" y="455"/>
                                  </a:lnTo>
                                  <a:lnTo>
                                    <a:pt x="1255" y="453"/>
                                  </a:lnTo>
                                  <a:lnTo>
                                    <a:pt x="1340" y="449"/>
                                  </a:lnTo>
                                  <a:lnTo>
                                    <a:pt x="1422" y="444"/>
                                  </a:lnTo>
                                  <a:lnTo>
                                    <a:pt x="1501" y="438"/>
                                  </a:lnTo>
                                  <a:lnTo>
                                    <a:pt x="1577" y="431"/>
                                  </a:lnTo>
                                  <a:lnTo>
                                    <a:pt x="1649" y="422"/>
                                  </a:lnTo>
                                  <a:lnTo>
                                    <a:pt x="1718" y="412"/>
                                  </a:lnTo>
                                  <a:lnTo>
                                    <a:pt x="1783" y="401"/>
                                  </a:lnTo>
                                  <a:lnTo>
                                    <a:pt x="1844" y="389"/>
                                  </a:lnTo>
                                  <a:lnTo>
                                    <a:pt x="1952" y="363"/>
                                  </a:lnTo>
                                  <a:lnTo>
                                    <a:pt x="2040" y="333"/>
                                  </a:lnTo>
                                  <a:lnTo>
                                    <a:pt x="2105" y="300"/>
                                  </a:lnTo>
                                  <a:lnTo>
                                    <a:pt x="2157" y="247"/>
                                  </a:lnTo>
                                  <a:lnTo>
                                    <a:pt x="2160" y="228"/>
                                  </a:lnTo>
                                  <a:lnTo>
                                    <a:pt x="2157" y="209"/>
                                  </a:lnTo>
                                  <a:lnTo>
                                    <a:pt x="2105" y="156"/>
                                  </a:lnTo>
                                  <a:lnTo>
                                    <a:pt x="2040" y="123"/>
                                  </a:lnTo>
                                  <a:lnTo>
                                    <a:pt x="1952" y="93"/>
                                  </a:lnTo>
                                  <a:lnTo>
                                    <a:pt x="1844" y="67"/>
                                  </a:lnTo>
                                  <a:lnTo>
                                    <a:pt x="1783" y="55"/>
                                  </a:lnTo>
                                  <a:lnTo>
                                    <a:pt x="1718" y="44"/>
                                  </a:lnTo>
                                  <a:lnTo>
                                    <a:pt x="1649" y="34"/>
                                  </a:lnTo>
                                  <a:lnTo>
                                    <a:pt x="1577" y="25"/>
                                  </a:lnTo>
                                  <a:lnTo>
                                    <a:pt x="1501" y="18"/>
                                  </a:lnTo>
                                  <a:lnTo>
                                    <a:pt x="1422" y="12"/>
                                  </a:lnTo>
                                  <a:lnTo>
                                    <a:pt x="1340" y="7"/>
                                  </a:lnTo>
                                  <a:lnTo>
                                    <a:pt x="1255" y="3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61E305" id="Group 126" o:spid="_x0000_s1026" style="width:153pt;height:119.95pt;mso-position-horizontal-relative:char;mso-position-vertical-relative:line" coordsize="3060,2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">
                <v:shape id="Picture 55" o:spid="_x0000_s1027" type="#_x0000_t75" alt="þÿ" style="position:absolute;left:30;top:36;width:2995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L8PAAAAA3AAAAA8AAABkcnMvZG93bnJldi54bWxET82KwjAQvgu+QxjBm6YKrqUaRQRZD3vw&#10;7wHGZmyqzaQkWe2+/WZhwdt8fL+zXHe2EU/yoXasYDLOQBCXTtdcKbicd6McRIjIGhvHpOCHAqxX&#10;/d4SC+1efKTnKVYihXAoUIGJsS2kDKUhi2HsWuLE3Zy3GBP0ldQeXyncNnKaZR/SYs2pwWBLW0Pl&#10;4/RtFZRmNmtvh6/DPadG3+fObz/zq1LDQbdZgIjUxbf4373Xaf50Dn/PpAv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kvw8AAAADcAAAADwAAAAAAAAAAAAAAAACfAgAA&#10;ZHJzL2Rvd25yZXYueG1sUEsFBgAAAAAEAAQA9wAAAIwDAAAAAA==&#10;">
                  <v:imagedata r:id="rId91" o:title="þÿ"/>
                </v:shape>
                <v:group id="Group 56" o:spid="_x0000_s1028" style="position:absolute;left:11;top:26;width:3039;height:2" coordorigin="11,26" coordsize="30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7" o:spid="_x0000_s1029" style="position:absolute;left:11;top:26;width:3039;height:2;visibility:visible;mso-wrap-style:square;v-text-anchor:top" coordsize="3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B6cMA&#10;AADcAAAADwAAAGRycy9kb3ducmV2LnhtbERPyWrDMBC9F/oPYgq5NXJ9SFonimmzkJJbFoiPgzWx&#10;nVojYSmx+/dVodDbPN4683wwrbhT5xvLCl7GCQji0uqGKwWn4+b5FYQPyBpby6Tgmzzki8eHOWba&#10;9ryn+yFUIoawz1BBHYLLpPRlTQb92DriyF1sZzBE2FVSd9jHcNPKNEkm0mDDsaFGR8uayq/DzSjY&#10;NR+70k3dfrtaXvt1fy7YFIVSo6fhfQYi0BD+xX/uTx3np2/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B6cMAAADcAAAADwAAAAAAAAAAAAAAAACYAgAAZHJzL2Rv&#10;d25yZXYueG1sUEsFBgAAAAAEAAQA9QAAAIgDAAAAAA==&#10;" path="m,l3038,e" filled="f" strokeweight="1.06pt">
                    <v:path arrowok="t" o:connecttype="custom" o:connectlocs="0,0;3038,0" o:connectangles="0,0"/>
                  </v:shape>
                </v:group>
                <v:group id="Group 58" o:spid="_x0000_s1030" style="position:absolute;left:20;top:36;width:2;height:2343" coordorigin="20,36" coordsize="2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9" o:spid="_x0000_s1031" style="position:absolute;left:20;top:36;width:2;height:2343;visibility:visible;mso-wrap-style:square;v-text-anchor:top" coordsize="2,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RQsMA&#10;AADcAAAADwAAAGRycy9kb3ducmV2LnhtbERPS2rDMBDdB3IHMYHuEjkxmNaNHJqQ0JBFad0eYLCm&#10;trE1Mpbiz+2rQqG7ebzv7A+TacVAvastK9huIhDEhdU1lwq+Pi/rRxDOI2tsLZOCmRwcsuVij6m2&#10;I3/QkPtShBB2KSqovO9SKV1RkUG3sR1x4L5tb9AH2JdS9ziGcNPKXRQl0mDNoaHCjk4VFU1+Nwra&#10;2/v5tYnezHyrk+M9vrrzU+KUelhNL88gPE3+X/znvuowP97C7zPh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1RQsMAAADcAAAADwAAAAAAAAAAAAAAAACYAgAAZHJzL2Rv&#10;d25yZXYueG1sUEsFBgAAAAAEAAQA9QAAAIgDAAAAAA==&#10;" path="m,l,2342e" filled="f" strokeweight="1.06pt">
                    <v:path arrowok="t" o:connecttype="custom" o:connectlocs="0,36;0,2378" o:connectangles="0,0"/>
                  </v:shape>
                </v:group>
                <v:group id="Group 60" o:spid="_x0000_s1032" style="position:absolute;left:3039;top:36;width:2;height:2343" coordorigin="3039,36" coordsize="2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1" o:spid="_x0000_s1033" style="position:absolute;left:3039;top:36;width:2;height:2343;visibility:visible;mso-wrap-style:square;v-text-anchor:top" coordsize="2,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qrsMA&#10;AADcAAAADwAAAGRycy9kb3ducmV2LnhtbERPS2rDMBDdF3IHMYHuGrkxmNaNYpqQUJNFSdMeYLCm&#10;trE1Mpbiz+2rQiC7ebzvbLLJtGKg3tWWFTyvIhDEhdU1lwp+vo9PLyCcR9bYWiYFMznItouHDaba&#10;jvxFw8WXIoSwS1FB5X2XSumKigy6le2IA/dre4M+wL6UuscxhJtWrqMokQZrDg0VdrSvqGguV6Og&#10;PZ0PH030aeZTneyuce4Or4lT6nE5vb+B8DT5u/jmznWYH8fw/0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NqrsMAAADcAAAADwAAAAAAAAAAAAAAAACYAgAAZHJzL2Rv&#10;d25yZXYueG1sUEsFBgAAAAAEAAQA9QAAAIgDAAAAAA==&#10;" path="m,l,2342e" filled="f" strokeweight="1.06pt">
                    <v:path arrowok="t" o:connecttype="custom" o:connectlocs="0,36;0,2378" o:connectangles="0,0"/>
                  </v:shape>
                </v:group>
                <v:group id="Group 62" o:spid="_x0000_s1034" style="position:absolute;left:11;top:2388;width:3039;height:2" coordorigin="11,2388" coordsize="30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3" o:spid="_x0000_s1035" style="position:absolute;left:11;top:2388;width:3039;height:2;visibility:visible;mso-wrap-style:square;v-text-anchor:top" coordsize="3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dMcMA&#10;AADcAAAADwAAAGRycy9kb3ducmV2LnhtbERPS2vCQBC+C/0PyxR6001bfBBdpbUVxZsPMMchO03S&#10;ZmeX7NbEf+8Kgrf5+J4zW3SmFmdqfGVZwesgAUGcW11xoeB4WPUnIHxA1lhbJgUX8rCYP/VmmGrb&#10;8o7O+1CIGMI+RQVlCC6V0uclGfQD64gj92MbgyHCppC6wTaGm1q+JclIGqw4NpToaFlS/rf/Nwq2&#10;1ec2d2O3W38tf9vv9pSxyTKlXp67jymIQF14iO/ujY7z34dweyZ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wdMcMAAADcAAAADwAAAAAAAAAAAAAAAACYAgAAZHJzL2Rv&#10;d25yZXYueG1sUEsFBgAAAAAEAAQA9QAAAIgDAAAAAA==&#10;" path="m,l3038,e" filled="f" strokeweight="1.06pt">
                    <v:path arrowok="t" o:connecttype="custom" o:connectlocs="0,0;3038,0" o:connectangles="0,0"/>
                  </v:shape>
                </v:group>
                <v:group id="Group 64" o:spid="_x0000_s1036" style="position:absolute;left:77;top:20;width:2160;height:456" coordorigin="77,20" coordsize="216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5" o:spid="_x0000_s1037" style="position:absolute;left:77;top:20;width:2160;height:456;visibility:visible;mso-wrap-style:square;v-text-anchor:top" coordsize="216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el8IA&#10;AADcAAAADwAAAGRycy9kb3ducmV2LnhtbERPS2sCMRC+C/0PYQreNLEtPlajyFJh6aVo633YjJvF&#10;zWTdpLr++6ZQ8DYf33NWm9414kpdqD1rmIwVCOLSm5orDd9fu9EcRIjIBhvPpOFOATbrp8EKM+Nv&#10;vKfrIVYihXDIUIONsc2kDKUlh2HsW+LEnXznMCbYVdJ0eEvhrpEvSk2lw5pTg8WWckvl+fDjNHzk&#10;6jIvj4uFt0eV797fCvp0hdbD5367BBGpjw/xv7swaf7rD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F6XwgAAANwAAAAPAAAAAAAAAAAAAAAAAJgCAABkcnMvZG93&#10;bnJldi54bWxQSwUGAAAAAAQABAD1AAAAhwMAAAAA&#10;" path="m1080,l992,1,905,3,821,7r-82,5l660,18r-76,7l511,34,442,44,377,55,317,67,209,93r-88,30l55,156,4,209,,228r4,19l55,300r66,33l209,363r108,26l377,401r65,11l511,422r73,9l660,438r79,6l821,449r84,4l992,455r88,1l1169,455r86,-2l1340,449r82,-5l1501,438r76,-7l1649,422r69,-10l1783,401r61,-12l1952,363r88,-30l2105,300r52,-53l2160,228r-3,-19l2105,156r-65,-33l1952,93,1844,67,1783,55,1718,44,1649,34r-72,-9l1501,18r-79,-6l1340,7,1255,3,1169,1,1080,xe" filled="f" strokecolor="red" strokeweight="2pt">
                    <v:path arrowok="t" o:connecttype="custom" o:connectlocs="1080,20;992,21;905,23;821,27;739,32;660,38;584,45;511,54;442,64;377,75;317,87;209,113;121,143;55,176;4,229;0,248;4,267;55,320;121,353;209,383;317,409;377,421;442,432;511,442;584,451;660,458;739,464;821,469;905,473;992,475;1080,476;1169,475;1255,473;1340,469;1422,464;1501,458;1577,451;1649,442;1718,432;1783,421;1844,409;1952,383;2040,353;2105,320;2157,267;2160,248;2157,229;2105,176;2040,143;1952,113;1844,87;1783,75;1718,64;1649,54;1577,45;1501,38;1422,32;1340,27;1255,23;1169,21;1080,20" o:connectangles="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4"/>
        <w:rPr>
          <w:rFonts w:ascii="Arial" w:eastAsia="Arial" w:hAnsi="Arial" w:cs="Arial"/>
          <w:sz w:val="18"/>
          <w:szCs w:val="18"/>
        </w:rPr>
      </w:pPr>
    </w:p>
    <w:p w:rsidR="00F96F34" w:rsidRDefault="00F96F34" w:rsidP="00F96F34">
      <w:pPr>
        <w:ind w:left="120"/>
        <w:rPr>
          <w:rFonts w:ascii="Arial" w:eastAsia="Arial" w:hAnsi="Arial" w:cs="Arial"/>
        </w:rPr>
      </w:pPr>
      <w:r>
        <w:rPr>
          <w:rFonts w:ascii="Arial"/>
          <w:spacing w:val="-2"/>
        </w:rPr>
        <w:t>Click</w:t>
      </w:r>
      <w:r>
        <w:rPr>
          <w:rFonts w:ascii="Arial"/>
          <w:spacing w:val="1"/>
        </w:rPr>
        <w:t xml:space="preserve"> </w:t>
      </w:r>
      <w:r>
        <w:rPr>
          <w:rFonts w:ascii="Arial"/>
          <w:b/>
          <w:spacing w:val="-2"/>
        </w:rPr>
        <w:t>Submit</w:t>
      </w:r>
      <w:r>
        <w:rPr>
          <w:rFonts w:ascii="Arial"/>
          <w:b/>
          <w:spacing w:val="-1"/>
        </w:rPr>
        <w:t xml:space="preserve"> 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Review</w:t>
      </w:r>
      <w:r>
        <w:rPr>
          <w:rFonts w:ascii="Arial"/>
          <w:spacing w:val="-1"/>
        </w:rPr>
        <w:t>.</w:t>
      </w:r>
    </w:p>
    <w:p w:rsidR="00F96F34" w:rsidRDefault="00F96F34" w:rsidP="00F96F34">
      <w:pPr>
        <w:spacing w:before="1"/>
        <w:rPr>
          <w:rFonts w:ascii="Arial" w:eastAsia="Arial" w:hAnsi="Arial" w:cs="Arial"/>
          <w:sz w:val="21"/>
          <w:szCs w:val="21"/>
        </w:rPr>
      </w:pPr>
    </w:p>
    <w:p w:rsidR="00F96F34" w:rsidRPr="00980348" w:rsidRDefault="00F96F34" w:rsidP="00980348">
      <w:pPr>
        <w:spacing w:line="200" w:lineRule="atLeast"/>
        <w:ind w:left="3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52245" cy="600710"/>
                <wp:effectExtent l="15875" t="15240" r="8255" b="3175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600710"/>
                          <a:chOff x="0" y="0"/>
                          <a:chExt cx="2287" cy="946"/>
                        </a:xfrm>
                      </wpg:grpSpPr>
                      <pic:pic xmlns:pic="http://schemas.openxmlformats.org/drawingml/2006/picture">
                        <pic:nvPicPr>
                          <pic:cNvPr id="115" name="Picture 4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33"/>
                            <a:ext cx="2098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44"/>
                        <wpg:cNvGrpSpPr>
                          <a:grpSpLocks/>
                        </wpg:cNvGrpSpPr>
                        <wpg:grpSpPr bwMode="auto">
                          <a:xfrm>
                            <a:off x="159" y="28"/>
                            <a:ext cx="2122" cy="2"/>
                            <a:chOff x="159" y="28"/>
                            <a:chExt cx="2122" cy="2"/>
                          </a:xfrm>
                        </wpg:grpSpPr>
                        <wps:wsp>
                          <wps:cNvPr id="117" name="Freeform 45"/>
                          <wps:cNvSpPr>
                            <a:spLocks/>
                          </wps:cNvSpPr>
                          <wps:spPr bwMode="auto">
                            <a:xfrm>
                              <a:off x="159" y="28"/>
                              <a:ext cx="2122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122"/>
                                <a:gd name="T2" fmla="+- 0 2281 159"/>
                                <a:gd name="T3" fmla="*/ T2 w 2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2">
                                  <a:moveTo>
                                    <a:pt x="0" y="0"/>
                                  </a:moveTo>
                                  <a:lnTo>
                                    <a:pt x="21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46"/>
                        <wpg:cNvGrpSpPr>
                          <a:grpSpLocks/>
                        </wpg:cNvGrpSpPr>
                        <wpg:grpSpPr bwMode="auto">
                          <a:xfrm>
                            <a:off x="164" y="33"/>
                            <a:ext cx="2" cy="903"/>
                            <a:chOff x="164" y="33"/>
                            <a:chExt cx="2" cy="903"/>
                          </a:xfrm>
                        </wpg:grpSpPr>
                        <wps:wsp>
                          <wps:cNvPr id="119" name="Freeform 47"/>
                          <wps:cNvSpPr>
                            <a:spLocks/>
                          </wps:cNvSpPr>
                          <wps:spPr bwMode="auto">
                            <a:xfrm>
                              <a:off x="164" y="33"/>
                              <a:ext cx="2" cy="903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33 h 903"/>
                                <a:gd name="T2" fmla="+- 0 935 33"/>
                                <a:gd name="T3" fmla="*/ 935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8"/>
                        <wpg:cNvGrpSpPr>
                          <a:grpSpLocks/>
                        </wpg:cNvGrpSpPr>
                        <wpg:grpSpPr bwMode="auto">
                          <a:xfrm>
                            <a:off x="2276" y="33"/>
                            <a:ext cx="2" cy="903"/>
                            <a:chOff x="2276" y="33"/>
                            <a:chExt cx="2" cy="903"/>
                          </a:xfrm>
                        </wpg:grpSpPr>
                        <wps:wsp>
                          <wps:cNvPr id="121" name="Freeform 49"/>
                          <wps:cNvSpPr>
                            <a:spLocks/>
                          </wps:cNvSpPr>
                          <wps:spPr bwMode="auto">
                            <a:xfrm>
                              <a:off x="2276" y="33"/>
                              <a:ext cx="2" cy="903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33 h 903"/>
                                <a:gd name="T2" fmla="+- 0 935 33"/>
                                <a:gd name="T3" fmla="*/ 935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0"/>
                        <wpg:cNvGrpSpPr>
                          <a:grpSpLocks/>
                        </wpg:cNvGrpSpPr>
                        <wpg:grpSpPr bwMode="auto">
                          <a:xfrm>
                            <a:off x="159" y="940"/>
                            <a:ext cx="2122" cy="2"/>
                            <a:chOff x="159" y="940"/>
                            <a:chExt cx="2122" cy="2"/>
                          </a:xfrm>
                        </wpg:grpSpPr>
                        <wps:wsp>
                          <wps:cNvPr id="123" name="Freeform 51"/>
                          <wps:cNvSpPr>
                            <a:spLocks/>
                          </wps:cNvSpPr>
                          <wps:spPr bwMode="auto">
                            <a:xfrm>
                              <a:off x="159" y="940"/>
                              <a:ext cx="2122" cy="2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122"/>
                                <a:gd name="T2" fmla="+- 0 2281 159"/>
                                <a:gd name="T3" fmla="*/ T2 w 2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2">
                                  <a:moveTo>
                                    <a:pt x="0" y="0"/>
                                  </a:moveTo>
                                  <a:lnTo>
                                    <a:pt x="212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160" cy="456"/>
                            <a:chOff x="20" y="20"/>
                            <a:chExt cx="2160" cy="456"/>
                          </a:xfrm>
                        </wpg:grpSpPr>
                        <wps:wsp>
                          <wps:cNvPr id="125" name="Freeform 5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160" cy="456"/>
                            </a:xfrm>
                            <a:custGeom>
                              <a:avLst/>
                              <a:gdLst>
                                <a:gd name="T0" fmla="+- 0 1100 20"/>
                                <a:gd name="T1" fmla="*/ T0 w 2160"/>
                                <a:gd name="T2" fmla="+- 0 20 20"/>
                                <a:gd name="T3" fmla="*/ 20 h 456"/>
                                <a:gd name="T4" fmla="+- 0 1011 20"/>
                                <a:gd name="T5" fmla="*/ T4 w 2160"/>
                                <a:gd name="T6" fmla="+- 0 21 20"/>
                                <a:gd name="T7" fmla="*/ 21 h 456"/>
                                <a:gd name="T8" fmla="+- 0 925 20"/>
                                <a:gd name="T9" fmla="*/ T8 w 2160"/>
                                <a:gd name="T10" fmla="+- 0 23 20"/>
                                <a:gd name="T11" fmla="*/ 23 h 456"/>
                                <a:gd name="T12" fmla="+- 0 840 20"/>
                                <a:gd name="T13" fmla="*/ T12 w 2160"/>
                                <a:gd name="T14" fmla="+- 0 27 20"/>
                                <a:gd name="T15" fmla="*/ 27 h 456"/>
                                <a:gd name="T16" fmla="+- 0 759 20"/>
                                <a:gd name="T17" fmla="*/ T16 w 2160"/>
                                <a:gd name="T18" fmla="+- 0 32 20"/>
                                <a:gd name="T19" fmla="*/ 32 h 456"/>
                                <a:gd name="T20" fmla="+- 0 680 20"/>
                                <a:gd name="T21" fmla="*/ T20 w 2160"/>
                                <a:gd name="T22" fmla="+- 0 38 20"/>
                                <a:gd name="T23" fmla="*/ 38 h 456"/>
                                <a:gd name="T24" fmla="+- 0 604 20"/>
                                <a:gd name="T25" fmla="*/ T24 w 2160"/>
                                <a:gd name="T26" fmla="+- 0 45 20"/>
                                <a:gd name="T27" fmla="*/ 45 h 456"/>
                                <a:gd name="T28" fmla="+- 0 531 20"/>
                                <a:gd name="T29" fmla="*/ T28 w 2160"/>
                                <a:gd name="T30" fmla="+- 0 54 20"/>
                                <a:gd name="T31" fmla="*/ 54 h 456"/>
                                <a:gd name="T32" fmla="+- 0 462 20"/>
                                <a:gd name="T33" fmla="*/ T32 w 2160"/>
                                <a:gd name="T34" fmla="+- 0 64 20"/>
                                <a:gd name="T35" fmla="*/ 64 h 456"/>
                                <a:gd name="T36" fmla="+- 0 397 20"/>
                                <a:gd name="T37" fmla="*/ T36 w 2160"/>
                                <a:gd name="T38" fmla="+- 0 75 20"/>
                                <a:gd name="T39" fmla="*/ 75 h 456"/>
                                <a:gd name="T40" fmla="+- 0 336 20"/>
                                <a:gd name="T41" fmla="*/ T40 w 2160"/>
                                <a:gd name="T42" fmla="+- 0 87 20"/>
                                <a:gd name="T43" fmla="*/ 87 h 456"/>
                                <a:gd name="T44" fmla="+- 0 228 20"/>
                                <a:gd name="T45" fmla="*/ T44 w 2160"/>
                                <a:gd name="T46" fmla="+- 0 113 20"/>
                                <a:gd name="T47" fmla="*/ 113 h 456"/>
                                <a:gd name="T48" fmla="+- 0 141 20"/>
                                <a:gd name="T49" fmla="*/ T48 w 2160"/>
                                <a:gd name="T50" fmla="+- 0 143 20"/>
                                <a:gd name="T51" fmla="*/ 143 h 456"/>
                                <a:gd name="T52" fmla="+- 0 75 20"/>
                                <a:gd name="T53" fmla="*/ T52 w 2160"/>
                                <a:gd name="T54" fmla="+- 0 176 20"/>
                                <a:gd name="T55" fmla="*/ 176 h 456"/>
                                <a:gd name="T56" fmla="+- 0 24 20"/>
                                <a:gd name="T57" fmla="*/ T56 w 2160"/>
                                <a:gd name="T58" fmla="+- 0 229 20"/>
                                <a:gd name="T59" fmla="*/ 229 h 456"/>
                                <a:gd name="T60" fmla="+- 0 20 20"/>
                                <a:gd name="T61" fmla="*/ T60 w 2160"/>
                                <a:gd name="T62" fmla="+- 0 248 20"/>
                                <a:gd name="T63" fmla="*/ 248 h 456"/>
                                <a:gd name="T64" fmla="+- 0 24 20"/>
                                <a:gd name="T65" fmla="*/ T64 w 2160"/>
                                <a:gd name="T66" fmla="+- 0 267 20"/>
                                <a:gd name="T67" fmla="*/ 267 h 456"/>
                                <a:gd name="T68" fmla="+- 0 75 20"/>
                                <a:gd name="T69" fmla="*/ T68 w 2160"/>
                                <a:gd name="T70" fmla="+- 0 320 20"/>
                                <a:gd name="T71" fmla="*/ 320 h 456"/>
                                <a:gd name="T72" fmla="+- 0 141 20"/>
                                <a:gd name="T73" fmla="*/ T72 w 2160"/>
                                <a:gd name="T74" fmla="+- 0 353 20"/>
                                <a:gd name="T75" fmla="*/ 353 h 456"/>
                                <a:gd name="T76" fmla="+- 0 228 20"/>
                                <a:gd name="T77" fmla="*/ T76 w 2160"/>
                                <a:gd name="T78" fmla="+- 0 383 20"/>
                                <a:gd name="T79" fmla="*/ 383 h 456"/>
                                <a:gd name="T80" fmla="+- 0 336 20"/>
                                <a:gd name="T81" fmla="*/ T80 w 2160"/>
                                <a:gd name="T82" fmla="+- 0 409 20"/>
                                <a:gd name="T83" fmla="*/ 409 h 456"/>
                                <a:gd name="T84" fmla="+- 0 397 20"/>
                                <a:gd name="T85" fmla="*/ T84 w 2160"/>
                                <a:gd name="T86" fmla="+- 0 421 20"/>
                                <a:gd name="T87" fmla="*/ 421 h 456"/>
                                <a:gd name="T88" fmla="+- 0 462 20"/>
                                <a:gd name="T89" fmla="*/ T88 w 2160"/>
                                <a:gd name="T90" fmla="+- 0 432 20"/>
                                <a:gd name="T91" fmla="*/ 432 h 456"/>
                                <a:gd name="T92" fmla="+- 0 531 20"/>
                                <a:gd name="T93" fmla="*/ T92 w 2160"/>
                                <a:gd name="T94" fmla="+- 0 442 20"/>
                                <a:gd name="T95" fmla="*/ 442 h 456"/>
                                <a:gd name="T96" fmla="+- 0 604 20"/>
                                <a:gd name="T97" fmla="*/ T96 w 2160"/>
                                <a:gd name="T98" fmla="+- 0 451 20"/>
                                <a:gd name="T99" fmla="*/ 451 h 456"/>
                                <a:gd name="T100" fmla="+- 0 680 20"/>
                                <a:gd name="T101" fmla="*/ T100 w 2160"/>
                                <a:gd name="T102" fmla="+- 0 458 20"/>
                                <a:gd name="T103" fmla="*/ 458 h 456"/>
                                <a:gd name="T104" fmla="+- 0 759 20"/>
                                <a:gd name="T105" fmla="*/ T104 w 2160"/>
                                <a:gd name="T106" fmla="+- 0 464 20"/>
                                <a:gd name="T107" fmla="*/ 464 h 456"/>
                                <a:gd name="T108" fmla="+- 0 840 20"/>
                                <a:gd name="T109" fmla="*/ T108 w 2160"/>
                                <a:gd name="T110" fmla="+- 0 469 20"/>
                                <a:gd name="T111" fmla="*/ 469 h 456"/>
                                <a:gd name="T112" fmla="+- 0 925 20"/>
                                <a:gd name="T113" fmla="*/ T112 w 2160"/>
                                <a:gd name="T114" fmla="+- 0 473 20"/>
                                <a:gd name="T115" fmla="*/ 473 h 456"/>
                                <a:gd name="T116" fmla="+- 0 1011 20"/>
                                <a:gd name="T117" fmla="*/ T116 w 2160"/>
                                <a:gd name="T118" fmla="+- 0 475 20"/>
                                <a:gd name="T119" fmla="*/ 475 h 456"/>
                                <a:gd name="T120" fmla="+- 0 1100 20"/>
                                <a:gd name="T121" fmla="*/ T120 w 2160"/>
                                <a:gd name="T122" fmla="+- 0 476 20"/>
                                <a:gd name="T123" fmla="*/ 476 h 456"/>
                                <a:gd name="T124" fmla="+- 0 1189 20"/>
                                <a:gd name="T125" fmla="*/ T124 w 2160"/>
                                <a:gd name="T126" fmla="+- 0 475 20"/>
                                <a:gd name="T127" fmla="*/ 475 h 456"/>
                                <a:gd name="T128" fmla="+- 0 1275 20"/>
                                <a:gd name="T129" fmla="*/ T128 w 2160"/>
                                <a:gd name="T130" fmla="+- 0 473 20"/>
                                <a:gd name="T131" fmla="*/ 473 h 456"/>
                                <a:gd name="T132" fmla="+- 0 1360 20"/>
                                <a:gd name="T133" fmla="*/ T132 w 2160"/>
                                <a:gd name="T134" fmla="+- 0 469 20"/>
                                <a:gd name="T135" fmla="*/ 469 h 456"/>
                                <a:gd name="T136" fmla="+- 0 1441 20"/>
                                <a:gd name="T137" fmla="*/ T136 w 2160"/>
                                <a:gd name="T138" fmla="+- 0 464 20"/>
                                <a:gd name="T139" fmla="*/ 464 h 456"/>
                                <a:gd name="T140" fmla="+- 0 1520 20"/>
                                <a:gd name="T141" fmla="*/ T140 w 2160"/>
                                <a:gd name="T142" fmla="+- 0 458 20"/>
                                <a:gd name="T143" fmla="*/ 458 h 456"/>
                                <a:gd name="T144" fmla="+- 0 1596 20"/>
                                <a:gd name="T145" fmla="*/ T144 w 2160"/>
                                <a:gd name="T146" fmla="+- 0 451 20"/>
                                <a:gd name="T147" fmla="*/ 451 h 456"/>
                                <a:gd name="T148" fmla="+- 0 1669 20"/>
                                <a:gd name="T149" fmla="*/ T148 w 2160"/>
                                <a:gd name="T150" fmla="+- 0 442 20"/>
                                <a:gd name="T151" fmla="*/ 442 h 456"/>
                                <a:gd name="T152" fmla="+- 0 1738 20"/>
                                <a:gd name="T153" fmla="*/ T152 w 2160"/>
                                <a:gd name="T154" fmla="+- 0 432 20"/>
                                <a:gd name="T155" fmla="*/ 432 h 456"/>
                                <a:gd name="T156" fmla="+- 0 1803 20"/>
                                <a:gd name="T157" fmla="*/ T156 w 2160"/>
                                <a:gd name="T158" fmla="+- 0 421 20"/>
                                <a:gd name="T159" fmla="*/ 421 h 456"/>
                                <a:gd name="T160" fmla="+- 0 1864 20"/>
                                <a:gd name="T161" fmla="*/ T160 w 2160"/>
                                <a:gd name="T162" fmla="+- 0 409 20"/>
                                <a:gd name="T163" fmla="*/ 409 h 456"/>
                                <a:gd name="T164" fmla="+- 0 1972 20"/>
                                <a:gd name="T165" fmla="*/ T164 w 2160"/>
                                <a:gd name="T166" fmla="+- 0 383 20"/>
                                <a:gd name="T167" fmla="*/ 383 h 456"/>
                                <a:gd name="T168" fmla="+- 0 2059 20"/>
                                <a:gd name="T169" fmla="*/ T168 w 2160"/>
                                <a:gd name="T170" fmla="+- 0 353 20"/>
                                <a:gd name="T171" fmla="*/ 353 h 456"/>
                                <a:gd name="T172" fmla="+- 0 2125 20"/>
                                <a:gd name="T173" fmla="*/ T172 w 2160"/>
                                <a:gd name="T174" fmla="+- 0 320 20"/>
                                <a:gd name="T175" fmla="*/ 320 h 456"/>
                                <a:gd name="T176" fmla="+- 0 2176 20"/>
                                <a:gd name="T177" fmla="*/ T176 w 2160"/>
                                <a:gd name="T178" fmla="+- 0 267 20"/>
                                <a:gd name="T179" fmla="*/ 267 h 456"/>
                                <a:gd name="T180" fmla="+- 0 2180 20"/>
                                <a:gd name="T181" fmla="*/ T180 w 2160"/>
                                <a:gd name="T182" fmla="+- 0 248 20"/>
                                <a:gd name="T183" fmla="*/ 248 h 456"/>
                                <a:gd name="T184" fmla="+- 0 2176 20"/>
                                <a:gd name="T185" fmla="*/ T184 w 2160"/>
                                <a:gd name="T186" fmla="+- 0 229 20"/>
                                <a:gd name="T187" fmla="*/ 229 h 456"/>
                                <a:gd name="T188" fmla="+- 0 2125 20"/>
                                <a:gd name="T189" fmla="*/ T188 w 2160"/>
                                <a:gd name="T190" fmla="+- 0 176 20"/>
                                <a:gd name="T191" fmla="*/ 176 h 456"/>
                                <a:gd name="T192" fmla="+- 0 2059 20"/>
                                <a:gd name="T193" fmla="*/ T192 w 2160"/>
                                <a:gd name="T194" fmla="+- 0 143 20"/>
                                <a:gd name="T195" fmla="*/ 143 h 456"/>
                                <a:gd name="T196" fmla="+- 0 1972 20"/>
                                <a:gd name="T197" fmla="*/ T196 w 2160"/>
                                <a:gd name="T198" fmla="+- 0 113 20"/>
                                <a:gd name="T199" fmla="*/ 113 h 456"/>
                                <a:gd name="T200" fmla="+- 0 1864 20"/>
                                <a:gd name="T201" fmla="*/ T200 w 2160"/>
                                <a:gd name="T202" fmla="+- 0 87 20"/>
                                <a:gd name="T203" fmla="*/ 87 h 456"/>
                                <a:gd name="T204" fmla="+- 0 1803 20"/>
                                <a:gd name="T205" fmla="*/ T204 w 2160"/>
                                <a:gd name="T206" fmla="+- 0 75 20"/>
                                <a:gd name="T207" fmla="*/ 75 h 456"/>
                                <a:gd name="T208" fmla="+- 0 1738 20"/>
                                <a:gd name="T209" fmla="*/ T208 w 2160"/>
                                <a:gd name="T210" fmla="+- 0 64 20"/>
                                <a:gd name="T211" fmla="*/ 64 h 456"/>
                                <a:gd name="T212" fmla="+- 0 1669 20"/>
                                <a:gd name="T213" fmla="*/ T212 w 2160"/>
                                <a:gd name="T214" fmla="+- 0 54 20"/>
                                <a:gd name="T215" fmla="*/ 54 h 456"/>
                                <a:gd name="T216" fmla="+- 0 1596 20"/>
                                <a:gd name="T217" fmla="*/ T216 w 2160"/>
                                <a:gd name="T218" fmla="+- 0 45 20"/>
                                <a:gd name="T219" fmla="*/ 45 h 456"/>
                                <a:gd name="T220" fmla="+- 0 1520 20"/>
                                <a:gd name="T221" fmla="*/ T220 w 2160"/>
                                <a:gd name="T222" fmla="+- 0 38 20"/>
                                <a:gd name="T223" fmla="*/ 38 h 456"/>
                                <a:gd name="T224" fmla="+- 0 1441 20"/>
                                <a:gd name="T225" fmla="*/ T224 w 2160"/>
                                <a:gd name="T226" fmla="+- 0 32 20"/>
                                <a:gd name="T227" fmla="*/ 32 h 456"/>
                                <a:gd name="T228" fmla="+- 0 1360 20"/>
                                <a:gd name="T229" fmla="*/ T228 w 2160"/>
                                <a:gd name="T230" fmla="+- 0 27 20"/>
                                <a:gd name="T231" fmla="*/ 27 h 456"/>
                                <a:gd name="T232" fmla="+- 0 1275 20"/>
                                <a:gd name="T233" fmla="*/ T232 w 2160"/>
                                <a:gd name="T234" fmla="+- 0 23 20"/>
                                <a:gd name="T235" fmla="*/ 23 h 456"/>
                                <a:gd name="T236" fmla="+- 0 1189 20"/>
                                <a:gd name="T237" fmla="*/ T236 w 2160"/>
                                <a:gd name="T238" fmla="+- 0 21 20"/>
                                <a:gd name="T239" fmla="*/ 21 h 456"/>
                                <a:gd name="T240" fmla="+- 0 1100 20"/>
                                <a:gd name="T241" fmla="*/ T240 w 2160"/>
                                <a:gd name="T242" fmla="+- 0 20 20"/>
                                <a:gd name="T243" fmla="*/ 20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60" h="456">
                                  <a:moveTo>
                                    <a:pt x="1080" y="0"/>
                                  </a:moveTo>
                                  <a:lnTo>
                                    <a:pt x="991" y="1"/>
                                  </a:lnTo>
                                  <a:lnTo>
                                    <a:pt x="905" y="3"/>
                                  </a:lnTo>
                                  <a:lnTo>
                                    <a:pt x="820" y="7"/>
                                  </a:lnTo>
                                  <a:lnTo>
                                    <a:pt x="739" y="12"/>
                                  </a:lnTo>
                                  <a:lnTo>
                                    <a:pt x="660" y="18"/>
                                  </a:lnTo>
                                  <a:lnTo>
                                    <a:pt x="584" y="25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442" y="44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208" y="93"/>
                                  </a:lnTo>
                                  <a:lnTo>
                                    <a:pt x="121" y="123"/>
                                  </a:lnTo>
                                  <a:lnTo>
                                    <a:pt x="55" y="15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" y="247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121" y="333"/>
                                  </a:lnTo>
                                  <a:lnTo>
                                    <a:pt x="208" y="363"/>
                                  </a:lnTo>
                                  <a:lnTo>
                                    <a:pt x="316" y="389"/>
                                  </a:lnTo>
                                  <a:lnTo>
                                    <a:pt x="377" y="401"/>
                                  </a:lnTo>
                                  <a:lnTo>
                                    <a:pt x="442" y="412"/>
                                  </a:lnTo>
                                  <a:lnTo>
                                    <a:pt x="511" y="422"/>
                                  </a:lnTo>
                                  <a:lnTo>
                                    <a:pt x="584" y="431"/>
                                  </a:lnTo>
                                  <a:lnTo>
                                    <a:pt x="660" y="438"/>
                                  </a:lnTo>
                                  <a:lnTo>
                                    <a:pt x="739" y="444"/>
                                  </a:lnTo>
                                  <a:lnTo>
                                    <a:pt x="820" y="449"/>
                                  </a:lnTo>
                                  <a:lnTo>
                                    <a:pt x="905" y="453"/>
                                  </a:lnTo>
                                  <a:lnTo>
                                    <a:pt x="991" y="455"/>
                                  </a:lnTo>
                                  <a:lnTo>
                                    <a:pt x="1080" y="456"/>
                                  </a:lnTo>
                                  <a:lnTo>
                                    <a:pt x="1169" y="455"/>
                                  </a:lnTo>
                                  <a:lnTo>
                                    <a:pt x="1255" y="453"/>
                                  </a:lnTo>
                                  <a:lnTo>
                                    <a:pt x="1340" y="449"/>
                                  </a:lnTo>
                                  <a:lnTo>
                                    <a:pt x="1421" y="444"/>
                                  </a:lnTo>
                                  <a:lnTo>
                                    <a:pt x="1500" y="438"/>
                                  </a:lnTo>
                                  <a:lnTo>
                                    <a:pt x="1576" y="431"/>
                                  </a:lnTo>
                                  <a:lnTo>
                                    <a:pt x="1649" y="422"/>
                                  </a:lnTo>
                                  <a:lnTo>
                                    <a:pt x="1718" y="412"/>
                                  </a:lnTo>
                                  <a:lnTo>
                                    <a:pt x="1783" y="401"/>
                                  </a:lnTo>
                                  <a:lnTo>
                                    <a:pt x="1844" y="389"/>
                                  </a:lnTo>
                                  <a:lnTo>
                                    <a:pt x="1952" y="363"/>
                                  </a:lnTo>
                                  <a:lnTo>
                                    <a:pt x="2039" y="333"/>
                                  </a:lnTo>
                                  <a:lnTo>
                                    <a:pt x="2105" y="300"/>
                                  </a:lnTo>
                                  <a:lnTo>
                                    <a:pt x="2156" y="247"/>
                                  </a:lnTo>
                                  <a:lnTo>
                                    <a:pt x="2160" y="228"/>
                                  </a:lnTo>
                                  <a:lnTo>
                                    <a:pt x="2156" y="209"/>
                                  </a:lnTo>
                                  <a:lnTo>
                                    <a:pt x="2105" y="156"/>
                                  </a:lnTo>
                                  <a:lnTo>
                                    <a:pt x="2039" y="123"/>
                                  </a:lnTo>
                                  <a:lnTo>
                                    <a:pt x="1952" y="93"/>
                                  </a:lnTo>
                                  <a:lnTo>
                                    <a:pt x="1844" y="67"/>
                                  </a:lnTo>
                                  <a:lnTo>
                                    <a:pt x="1783" y="55"/>
                                  </a:lnTo>
                                  <a:lnTo>
                                    <a:pt x="1718" y="44"/>
                                  </a:lnTo>
                                  <a:lnTo>
                                    <a:pt x="1649" y="34"/>
                                  </a:lnTo>
                                  <a:lnTo>
                                    <a:pt x="1576" y="25"/>
                                  </a:lnTo>
                                  <a:lnTo>
                                    <a:pt x="1500" y="18"/>
                                  </a:lnTo>
                                  <a:lnTo>
                                    <a:pt x="1421" y="12"/>
                                  </a:lnTo>
                                  <a:lnTo>
                                    <a:pt x="1340" y="7"/>
                                  </a:lnTo>
                                  <a:lnTo>
                                    <a:pt x="1255" y="3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9D5F9A" id="Group 114" o:spid="_x0000_s1026" style="width:114.35pt;height:47.3pt;mso-position-horizontal-relative:char;mso-position-vertical-relative:line" coordsize="2287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">
                <v:shape id="Picture 43" o:spid="_x0000_s1027" type="#_x0000_t75" alt="þÿ" style="position:absolute;left:169;top:33;width:2098;height: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XhnEAAAA3AAAAA8AAABkcnMvZG93bnJldi54bWxET99rwjAQfh/sfwg32JtNlSmzM8ocbMhg&#10;6KoiezuaW1NsLqXJNPvvF0HY2318P2+2iLYVJ+p941jBMMtBEFdON1wr2G1fB48gfEDW2DomBb/k&#10;YTG/vZlhod2ZP+lUhlqkEPYFKjAhdIWUvjJk0WeuI07ct+sthgT7WuoezynctnKU5xNpseHUYLCj&#10;F0PVsfyxCj7y97hxcX08TOuH/dfyrTRhWyp1fxefn0AEiuFffHWvdJo/HMPlmXSB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NXhnEAAAA3AAAAA8AAAAAAAAAAAAAAAAA&#10;nwIAAGRycy9kb3ducmV2LnhtbFBLBQYAAAAABAAEAPcAAACQAwAAAAA=&#10;">
                  <v:imagedata r:id="rId93" o:title="þÿ"/>
                </v:shape>
                <v:group id="Group 44" o:spid="_x0000_s1028" style="position:absolute;left:159;top:28;width:2122;height:2" coordorigin="159,28" coordsize="2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5" o:spid="_x0000_s1029" style="position:absolute;left:159;top:28;width:2122;height:2;visibility:visible;mso-wrap-style:square;v-text-anchor:top" coordsize="2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D9MUA&#10;AADcAAAADwAAAGRycy9kb3ducmV2LnhtbERPTWvCQBC9F/wPywje6sZIrU1dpS1Y9VBKooceh+w0&#10;iWZn0+yq8d+7gtDbPN7nzBadqcWJWldZVjAaRiCIc6srLhTstsvHKQjnkTXWlknBhRws5r2HGSba&#10;njmlU+YLEULYJaig9L5JpHR5SQbd0DbEgfu1rUEfYFtI3eI5hJtaxlE0kQYrDg0lNvRRUn7IjkbB&#10;RsbxZ5eN35/+Xn6+ZbpvvnarjVKDfvf2CsJT5//Fd/dah/mjZ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QP0xQAAANwAAAAPAAAAAAAAAAAAAAAAAJgCAABkcnMv&#10;ZG93bnJldi54bWxQSwUGAAAAAAQABAD1AAAAigMAAAAA&#10;" path="m,l2122,e" filled="f" strokeweight=".58pt">
                    <v:path arrowok="t" o:connecttype="custom" o:connectlocs="0,0;2122,0" o:connectangles="0,0"/>
                  </v:shape>
                </v:group>
                <v:group id="Group 46" o:spid="_x0000_s1030" style="position:absolute;left:164;top:33;width:2;height:903" coordorigin="164,33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47" o:spid="_x0000_s1031" style="position:absolute;left:164;top:33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wEsQA&#10;AADcAAAADwAAAGRycy9kb3ducmV2LnhtbERP22rCQBB9F/oPyxR8CXUTBWmjayhtBaVQqPUDhuyY&#10;pGZn0+wmRr/eFQq+zeFcZ5kNphY9ta6yrCCZxCCIc6srLhTsf9ZPzyCcR9ZYWyYFZ3KQrR5GS0y1&#10;PfE39TtfiBDCLkUFpfdNKqXLSzLoJrYhDtzBtgZ9gG0hdYunEG5qOY3juTRYcWgosaG3kvLjrjMK&#10;frGxx8tsa+f7r+gjiovu8+89Umr8OLwuQHga/F38797oMD95gdsz4Q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aMBLEAAAA3AAAAA8AAAAAAAAAAAAAAAAAmAIAAGRycy9k&#10;b3ducmV2LnhtbFBLBQYAAAAABAAEAPUAAACJAwAAAAA=&#10;" path="m,l,902e" filled="f" strokeweight=".58pt">
                    <v:path arrowok="t" o:connecttype="custom" o:connectlocs="0,33;0,935" o:connectangles="0,0"/>
                  </v:shape>
                </v:group>
                <v:group id="Group 48" o:spid="_x0000_s1032" style="position:absolute;left:2276;top:33;width:2;height:903" coordorigin="2276,33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9" o:spid="_x0000_s1033" style="position:absolute;left:2276;top:33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D2qcQA&#10;AADcAAAADwAAAGRycy9kb3ducmV2LnhtbERP22rCQBB9F/yHZYS+hGZjCiLRVYpaaCkI2nzAkB2T&#10;1OxszK4x7dd3C4JvczjXWa4H04ieOldbVjCNExDEhdU1lwryr7fnOQjnkTU2lknBDzlYr8ajJWba&#10;3vhA/dGXIoSwy1BB5X2bSemKigy62LbEgTvZzqAPsCul7vAWwk0j0ySZSYM1h4YKW9pUVJyPV6Pg&#10;G1t7/n35sLN8H+2ipLx+XraRUk+T4XUBwtPgH+K7+12H+ekU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9qnEAAAA3AAAAA8AAAAAAAAAAAAAAAAAmAIAAGRycy9k&#10;b3ducmV2LnhtbFBLBQYAAAAABAAEAPUAAACJAwAAAAA=&#10;" path="m,l,902e" filled="f" strokeweight=".58pt">
                    <v:path arrowok="t" o:connecttype="custom" o:connectlocs="0,33;0,935" o:connectangles="0,0"/>
                  </v:shape>
                </v:group>
                <v:group id="Group 50" o:spid="_x0000_s1034" style="position:absolute;left:159;top:940;width:2122;height:2" coordorigin="159,940" coordsize="2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1" o:spid="_x0000_s1035" style="position:absolute;left:159;top:940;width:2122;height:2;visibility:visible;mso-wrap-style:square;v-text-anchor:top" coordsize="2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PSsQA&#10;AADcAAAADwAAAGRycy9kb3ducmV2LnhtbERPTWvCQBC9F/wPywjedNMERVNXaQu1ehAx9dDjkJ0m&#10;abOzaXYb4793BaG3ebzPWa57U4uOWldZVvA4iUAQ51ZXXCg4fbyN5yCcR9ZYWyYFF3KwXg0elphq&#10;e+YjdZkvRAhhl6KC0vsmldLlJRl0E9sQB+7LtgZ9gG0hdYvnEG5qGUfRTBqsODSU2NBrSflP9mcU&#10;7GQcb/oseZn+Lj4P8vjd7E/vO6VGw/75CYSn3v+L7+6tDvPjBG7PhA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Cz0rEAAAA3AAAAA8AAAAAAAAAAAAAAAAAmAIAAGRycy9k&#10;b3ducmV2LnhtbFBLBQYAAAAABAAEAPUAAACJAwAAAAA=&#10;" path="m,l2122,e" filled="f" strokeweight=".58pt">
                    <v:path arrowok="t" o:connecttype="custom" o:connectlocs="0,0;2122,0" o:connectangles="0,0"/>
                  </v:shape>
                </v:group>
                <v:group id="Group 52" o:spid="_x0000_s1036" style="position:absolute;left:20;top:20;width:2160;height:456" coordorigin="20,20" coordsize="216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3" o:spid="_x0000_s1037" style="position:absolute;left:20;top:20;width:2160;height:456;visibility:visible;mso-wrap-style:square;v-text-anchor:top" coordsize="216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zpsEA&#10;AADcAAAADwAAAGRycy9kb3ducmV2LnhtbERPS2sCMRC+F/wPYQRvNVFs0dUoslRYein1cR8242Zx&#10;M1k3qW7/fVMQvM3H95zVpneNuFEXas8aJmMFgrj0puZKw/Gwe52DCBHZYOOZNPxSgM168LLCzPg7&#10;f9NtHyuRQjhkqMHG2GZShtKSwzD2LXHizr5zGBPsKmk6vKdw18ipUu/SYc2pwWJLuaXysv9xGj5z&#10;dZ2Xp8XC25PKdx+zgr5cofVo2G+XICL18Sl+uAuT5k/f4P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86bBAAAA3AAAAA8AAAAAAAAAAAAAAAAAmAIAAGRycy9kb3du&#10;cmV2LnhtbFBLBQYAAAAABAAEAPUAAACGAwAAAAA=&#10;" path="m1080,l991,1,905,3,820,7r-81,5l660,18r-76,7l511,34,442,44,377,55,316,67,208,93r-87,30l55,156,4,209,,228r4,19l55,300r66,33l208,363r108,26l377,401r65,11l511,422r73,9l660,438r79,6l820,449r85,4l991,455r89,1l1169,455r86,-2l1340,449r81,-5l1500,438r76,-7l1649,422r69,-10l1783,401r61,-12l1952,363r87,-30l2105,300r51,-53l2160,228r-4,-19l2105,156r-66,-33l1952,93,1844,67,1783,55,1718,44,1649,34r-73,-9l1500,18r-79,-6l1340,7,1255,3,1169,1,1080,xe" filled="f" strokecolor="red" strokeweight="2pt">
                    <v:path arrowok="t" o:connecttype="custom" o:connectlocs="1080,20;991,21;905,23;820,27;739,32;660,38;584,45;511,54;442,64;377,75;316,87;208,113;121,143;55,176;4,229;0,248;4,267;55,320;121,353;208,383;316,409;377,421;442,432;511,442;584,451;660,458;739,464;820,469;905,473;991,475;1080,476;1169,475;1255,473;1340,469;1421,464;1500,458;1576,451;1649,442;1718,432;1783,421;1844,409;1952,383;2039,353;2105,320;2156,267;2160,248;2156,229;2105,176;2039,143;1952,113;1844,87;1783,75;1718,64;1649,54;1576,45;1500,38;1421,32;1340,27;1255,23;1169,21;1080,20" o:connectangles="0,0,0,0,0,0,0,0,0,0,0,0,0,0,0,0,0,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F96F34" w:rsidRPr="00980348" w:rsidRDefault="00F96F34" w:rsidP="00980348">
      <w:pPr>
        <w:spacing w:before="69"/>
        <w:ind w:left="120"/>
        <w:rPr>
          <w:rFonts w:ascii="Arial" w:eastAsia="Arial" w:hAnsi="Arial" w:cs="Arial"/>
          <w:szCs w:val="24"/>
        </w:rPr>
        <w:sectPr w:rsidR="00F96F34" w:rsidRPr="00980348" w:rsidSect="00AF5A2E">
          <w:footerReference w:type="default" r:id="rId94"/>
          <w:type w:val="continuous"/>
          <w:pgSz w:w="12240" w:h="15840" w:code="1"/>
          <w:pgMar w:top="1360" w:right="1700" w:bottom="274" w:left="1680" w:header="0" w:footer="0" w:gutter="0"/>
          <w:cols w:space="720"/>
        </w:sectPr>
      </w:pPr>
      <w:r w:rsidRPr="00980348">
        <w:rPr>
          <w:rFonts w:ascii="Arial" w:hAnsi="Arial"/>
          <w:spacing w:val="-1"/>
        </w:rPr>
        <w:t>Choose</w:t>
      </w:r>
      <w:r w:rsidRPr="00980348">
        <w:rPr>
          <w:rFonts w:ascii="Arial" w:hAnsi="Arial"/>
          <w:spacing w:val="1"/>
        </w:rPr>
        <w:t xml:space="preserve"> </w:t>
      </w:r>
      <w:r w:rsidRPr="00980348">
        <w:rPr>
          <w:rFonts w:ascii="Arial" w:hAnsi="Arial"/>
        </w:rPr>
        <w:t>the</w:t>
      </w:r>
      <w:r w:rsidRPr="00980348">
        <w:rPr>
          <w:rFonts w:ascii="Arial" w:hAnsi="Arial"/>
          <w:spacing w:val="-4"/>
        </w:rPr>
        <w:t xml:space="preserve"> </w:t>
      </w:r>
      <w:r w:rsidRPr="00980348">
        <w:rPr>
          <w:rFonts w:ascii="Arial" w:hAnsi="Arial"/>
          <w:b/>
          <w:spacing w:val="-1"/>
        </w:rPr>
        <w:t>Type</w:t>
      </w:r>
      <w:r w:rsidR="00980348" w:rsidRPr="00980348">
        <w:rPr>
          <w:rFonts w:ascii="Arial" w:hAnsi="Arial"/>
          <w:spacing w:val="-1"/>
        </w:rPr>
        <w:t xml:space="preserve">: </w:t>
      </w:r>
      <w:r w:rsidR="00980348" w:rsidRPr="00980348">
        <w:rPr>
          <w:rFonts w:ascii="Arial" w:hAnsi="Arial"/>
          <w:b/>
          <w:spacing w:val="-1"/>
        </w:rPr>
        <w:t>Initial Submission, Renewal or Amendment.</w:t>
      </w:r>
    </w:p>
    <w:p w:rsidR="00F96F34" w:rsidRPr="00980348" w:rsidRDefault="00F96F34" w:rsidP="00980348">
      <w:pPr>
        <w:spacing w:before="9"/>
        <w:ind w:firstLine="119"/>
        <w:rPr>
          <w:rFonts w:ascii="Arial" w:eastAsia="Cambria" w:hAnsi="Arial" w:cs="Arial"/>
          <w:szCs w:val="24"/>
        </w:rPr>
      </w:pPr>
      <w:r w:rsidRPr="00980348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345DDDB" wp14:editId="0A5D05DC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102" name="Group 718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103" name="Freeform 719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20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105" name="Freeform 721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22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107" name="Freeform 723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24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109" name="Freeform 725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26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111" name="Freeform 727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728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113" name="Freeform 729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089D2" id="Group 101" o:spid="_x0000_s1026" style="position:absolute;margin-left:23.95pt;margin-top:24.9pt;width:565.1pt;height:743.6pt;z-index:-251635712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">
                <v:group id="Group 718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19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T8IA&#10;AADcAAAADwAAAGRycy9kb3ducmV2LnhtbERP24rCMBB9X/Afwgi+ramuLFKNIoIgLLh4QfRtbMam&#10;2ExKE2v3742w4NscznWm89aWoqHaF44VDPoJCOLM6YJzBYf96nMMwgdkjaVjUvBHHuazzscUU+0e&#10;vKVmF3IRQ9inqMCEUKVS+syQRd93FXHkrq62GCKsc6lrfMRwW8phknxLiwXHBoMVLQ1lt93dKgiD&#10;q6H98Lg8FL/nkbY/60uzOSnV67aLCYhAbXiL/91rHecnX/B6Jl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W5PwgAAANwAAAAPAAAAAAAAAAAAAAAAAJgCAABkcnMvZG93&#10;bnJldi54bWxQSwUGAAAAAAQABAD1AAAAhwMAAAAA&#10;" path="m,l11242,e" filled="f" strokeweight="1.06pt">
                    <v:path arrowok="t" o:connecttype="custom" o:connectlocs="0,0;11242,0" o:connectangles="0,0"/>
                  </v:shape>
                </v:group>
                <v:group id="Group 720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21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lDMEA&#10;AADcAAAADwAAAGRycy9kb3ducmV2LnhtbERP24rCMBB9F/Yfwgj7ponCVq1GEUEogrBePmBoxrba&#10;TLpN1Pr3ZmFh3+ZwrrNYdbYWD2p95VjDaKhAEOfOVFxoOJ+2gykIH5AN1o5Jw4s8rJYfvQWmxj35&#10;QI9jKEQMYZ+ihjKEJpXS5yVZ9EPXEEfu4lqLIcK2kKbFZwy3tRwrlUiLFceGEhvalJTfjnerodvu&#10;fq4qm+SjaXbG+yxZJ/vrt9af/W49BxGoC//iP3dm4nz1Bb/Px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B5QzBAAAA3AAAAA8AAAAAAAAAAAAAAAAAmAIAAGRycy9kb3du&#10;cmV2LnhtbFBLBQYAAAAABAAEAPUAAACGAwAAAAA=&#10;" path="m,l,14804e" filled="f" strokeweight="1.06pt">
                    <v:path arrowok="t" o:connecttype="custom" o:connectlocs="0,518;0,15322" o:connectangles="0,0"/>
                  </v:shape>
                </v:group>
                <v:group id="Group 722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23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jmsMA&#10;AADcAAAADwAAAGRycy9kb3ducmV2LnhtbERPTWvCQBC9C/0PyxS86W6LaImuEpSCLfWgrYi3ITsm&#10;qdnZkF1N+u9dQehtHu9zZovOVuJKjS8da3gZKhDEmTMl5xp+vt8HbyB8QDZYOSYNf+RhMX/qzTAx&#10;ruUtXXchFzGEfYIaihDqREqfFWTRD11NHLmTayyGCJtcmgbbGG4r+arUWFosOTYUWNOyoOy8u1gN&#10;3IX2vEm/UrU/jrbHQ/n78Tlead1/7tIpiEBd+Bc/3GsT56sJ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jmsMAAADcAAAADwAAAAAAAAAAAAAAAACYAgAAZHJzL2Rv&#10;d25yZXYueG1sUEsFBgAAAAAEAAQA9QAAAIgDAAAAAA==&#10;" path="m,l,14832e" filled="f" strokeweight="1.97pt">
                    <v:path arrowok="t" o:connecttype="custom" o:connectlocs="0,518;0,15350" o:connectangles="0,0"/>
                  </v:shape>
                </v:group>
                <v:group id="Group 724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25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vCcMA&#10;AADcAAAADwAAAGRycy9kb3ducmV2LnhtbERPzWrCQBC+F/oOyxS81d14SGPqKkEQgiC0qQ8wZKdJ&#10;bHY2ZleNb+8WCr3Nx/c7q81ke3Gl0XeONSRzBYK4dqbjRsPxa/eagfAB2WDvmDTcycNm/fy0wty4&#10;G3/StQqNiCHsc9TQhjDkUvq6JYt+7gbiyH270WKIcGykGfEWw20vF0ql0mLHsaHFgbYt1T/VxWqY&#10;dvvzSZVvdZKVR7ws0yI9nD60nr1MxTuIQFP4F/+5SxPnqyX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vCcMAAADcAAAADwAAAAAAAAAAAAAAAACYAgAAZHJzL2Rv&#10;d25yZXYueG1sUEsFBgAAAAAEAAQA9QAAAIgDAAAAAA==&#10;" path="m,l,14804e" filled="f" strokeweight="1.06pt">
                    <v:path arrowok="t" o:connecttype="custom" o:connectlocs="0,518;0,15322" o:connectangles="0,0"/>
                  </v:shape>
                </v:group>
                <v:group id="Group 726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727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kGcMA&#10;AADcAAAADwAAAGRycy9kb3ducmV2LnhtbERPzWqDQBC+F/oOywR6a1aLSDHZBDG0tD1ZkweYuBOV&#10;uLPibqLN02cLhd7m4/ud9XY2vbjS6DrLCuJlBIK4trrjRsFh//b8CsJ5ZI29ZVLwQw62m8eHNWba&#10;TvxN18o3IoSwy1BB6/2QSenqlgy6pR2IA3eyo0Ef4NhIPeIUwk0vX6IolQY7Dg0tDlS0VJ+ri1Hw&#10;bm9puSu/PpOk3x+LS57viipX6mkx5ysQnmb/L/5zf+gwP47h9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kGcMAAADcAAAADwAAAAAAAAAAAAAAAACYAgAAZHJzL2Rv&#10;d25yZXYueG1sUEsFBgAAAAAEAAQA9QAAAIgDAAAAAA==&#10;" path="m,l11261,e" filled="f" strokeweight="2.02pt">
                    <v:path arrowok="t" o:connecttype="custom" o:connectlocs="0,0;11261,0" o:connectangles="0,0"/>
                  </v:shape>
                </v:group>
                <v:group id="Group 728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729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8usQA&#10;AADcAAAADwAAAGRycy9kb3ducmV2LnhtbERPTWvCQBC9C/6HZYReim5sRSS6ilWEHqpg9KC3ITsm&#10;wexsml1j+u9doeBtHu9zZovWlKKh2hWWFQwHEQji1OqCMwXHw6Y/AeE8ssbSMin4IweLebczw1jb&#10;O++pSXwmQgi7GBXk3lexlC7NyaAb2Io4cBdbG/QB1pnUNd5DuCnlRxSNpcGCQ0OOFa1ySq/JzSi4&#10;+uT9dDLbZteM7Pm3Ovysv86pUm+9djkF4an1L/G/+1uH+cNP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/LrEAAAA3AAAAA8AAAAAAAAAAAAAAAAAmAIAAGRycy9k&#10;b3ducmV2LnhtbFBLBQYAAAAABAAEAPUAAACJAwAAAAA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980348">
        <w:rPr>
          <w:rFonts w:ascii="Arial" w:hAnsi="Arial" w:cs="Arial"/>
          <w:szCs w:val="24"/>
        </w:rPr>
        <w:t>For</w:t>
      </w:r>
      <w:r w:rsidRPr="00980348">
        <w:rPr>
          <w:rFonts w:ascii="Arial" w:hAnsi="Arial" w:cs="Arial"/>
          <w:spacing w:val="2"/>
          <w:szCs w:val="24"/>
        </w:rPr>
        <w:t xml:space="preserve"> </w:t>
      </w:r>
      <w:r w:rsidRPr="00980348">
        <w:rPr>
          <w:rFonts w:ascii="Arial" w:hAnsi="Arial" w:cs="Arial"/>
          <w:b/>
          <w:spacing w:val="-1"/>
          <w:szCs w:val="24"/>
        </w:rPr>
        <w:t>Review</w:t>
      </w:r>
      <w:r w:rsidRPr="00980348">
        <w:rPr>
          <w:rFonts w:ascii="Arial" w:hAnsi="Arial" w:cs="Arial"/>
          <w:b/>
          <w:spacing w:val="-4"/>
          <w:szCs w:val="24"/>
        </w:rPr>
        <w:t xml:space="preserve"> </w:t>
      </w:r>
      <w:r w:rsidRPr="00980348">
        <w:rPr>
          <w:rFonts w:ascii="Arial" w:hAnsi="Arial" w:cs="Arial"/>
          <w:b/>
          <w:szCs w:val="24"/>
        </w:rPr>
        <w:t>Type</w:t>
      </w:r>
      <w:r w:rsidRPr="00980348">
        <w:rPr>
          <w:rFonts w:ascii="Arial" w:hAnsi="Arial" w:cs="Arial"/>
          <w:szCs w:val="24"/>
        </w:rPr>
        <w:t xml:space="preserve">, </w:t>
      </w:r>
      <w:r w:rsidRPr="00980348">
        <w:rPr>
          <w:rFonts w:ascii="Arial" w:hAnsi="Arial" w:cs="Arial"/>
          <w:spacing w:val="-1"/>
          <w:szCs w:val="24"/>
        </w:rPr>
        <w:t>choose</w:t>
      </w:r>
      <w:r w:rsidRPr="00980348">
        <w:rPr>
          <w:rFonts w:ascii="Arial" w:hAnsi="Arial" w:cs="Arial"/>
          <w:spacing w:val="1"/>
          <w:szCs w:val="24"/>
        </w:rPr>
        <w:t xml:space="preserve"> </w:t>
      </w:r>
      <w:r w:rsidR="00980348" w:rsidRPr="00980348">
        <w:rPr>
          <w:rFonts w:ascii="Arial" w:hAnsi="Arial" w:cs="Arial"/>
          <w:b/>
          <w:spacing w:val="-1"/>
          <w:szCs w:val="24"/>
        </w:rPr>
        <w:t>Pending IRB Determination</w:t>
      </w:r>
      <w:r w:rsidR="00980348" w:rsidRPr="00980348">
        <w:rPr>
          <w:rFonts w:ascii="Arial" w:hAnsi="Arial" w:cs="Arial"/>
          <w:spacing w:val="-1"/>
          <w:szCs w:val="24"/>
        </w:rPr>
        <w:t>.</w:t>
      </w:r>
    </w:p>
    <w:p w:rsidR="00F96F34" w:rsidRDefault="00980348" w:rsidP="00980348">
      <w:pPr>
        <w:pStyle w:val="Heading2"/>
        <w:spacing w:before="69" w:line="254" w:lineRule="auto"/>
        <w:ind w:left="119" w:right="277"/>
        <w:rPr>
          <w:b/>
          <w:spacing w:val="-1"/>
          <w:sz w:val="22"/>
        </w:rPr>
      </w:pPr>
      <w:r w:rsidRPr="00980348">
        <w:rPr>
          <w:spacing w:val="-1"/>
          <w:sz w:val="22"/>
        </w:rPr>
        <w:t xml:space="preserve">For </w:t>
      </w:r>
      <w:r w:rsidRPr="00980348">
        <w:rPr>
          <w:b/>
          <w:spacing w:val="-1"/>
          <w:sz w:val="22"/>
        </w:rPr>
        <w:t>Type Qualifier</w:t>
      </w:r>
      <w:r w:rsidRPr="00980348">
        <w:rPr>
          <w:spacing w:val="-1"/>
          <w:sz w:val="22"/>
        </w:rPr>
        <w:t xml:space="preserve">, choose </w:t>
      </w:r>
      <w:r w:rsidRPr="00980348">
        <w:rPr>
          <w:b/>
          <w:spacing w:val="-1"/>
          <w:sz w:val="22"/>
        </w:rPr>
        <w:t>Revisions Requested by IRB</w:t>
      </w:r>
    </w:p>
    <w:p w:rsidR="00980348" w:rsidRPr="00980348" w:rsidRDefault="00980348" w:rsidP="00980348">
      <w:pPr>
        <w:pStyle w:val="Heading2"/>
        <w:spacing w:before="69" w:line="254" w:lineRule="auto"/>
        <w:ind w:left="0" w:right="277" w:firstLine="119"/>
        <w:rPr>
          <w:sz w:val="22"/>
        </w:rPr>
        <w:sectPr w:rsidR="00980348" w:rsidRPr="00980348" w:rsidSect="00AF5A2E">
          <w:footerReference w:type="default" r:id="rId95"/>
          <w:type w:val="continuous"/>
          <w:pgSz w:w="12240" w:h="15840" w:code="1"/>
          <w:pgMar w:top="1360" w:right="1660" w:bottom="274" w:left="1680" w:header="0" w:footer="0" w:gutter="0"/>
          <w:cols w:space="720"/>
        </w:sectPr>
      </w:pPr>
      <w:r w:rsidRPr="00980348">
        <w:rPr>
          <w:spacing w:val="-1"/>
          <w:sz w:val="22"/>
        </w:rPr>
        <w:t>Click</w:t>
      </w:r>
      <w:r>
        <w:rPr>
          <w:b/>
          <w:spacing w:val="-1"/>
          <w:sz w:val="22"/>
        </w:rPr>
        <w:t xml:space="preserve"> Submit.</w:t>
      </w:r>
    </w:p>
    <w:p w:rsidR="00980348" w:rsidRDefault="00F96F34" w:rsidP="00980348">
      <w:pPr>
        <w:spacing w:before="9"/>
        <w:rPr>
          <w:rFonts w:ascii="Arial" w:eastAsia="Arial" w:hAnsi="Arial" w:cs="Arial"/>
          <w:sz w:val="20"/>
          <w:szCs w:val="20"/>
        </w:rPr>
      </w:pPr>
      <w:r w:rsidRPr="0098034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40DA9F8" wp14:editId="7B3E7871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69" name="Group 731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70" name="Freeform 732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33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72" name="Freeform 734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35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74" name="Freeform 736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37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76" name="Freeform 738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39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78" name="Freeform 740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41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80" name="Freeform 742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2CE93" id="Group 68" o:spid="_x0000_s1026" style="position:absolute;margin-left:23.95pt;margin-top:24.9pt;width:565.1pt;height:743.6pt;z-index:-251634688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">
                <v:group id="Group 731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32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Mu8AA&#10;AADbAAAADwAAAGRycy9kb3ducmV2LnhtbERPy4rCMBTdC/5DuII7TRXRoWOUQRAEQfHBoLs7zbUp&#10;09yUJtb692YhuDyc93zZ2lI0VPvCsYLRMAFBnDldcK7gfFoPvkD4gKyxdEwKnuRhueh25phq9+AD&#10;NceQixjCPkUFJoQqldJnhiz6oauII3dztcUQYZ1LXeMjhttSjpNkKi0WHBsMVrQylP0f71ZBGN0M&#10;nca/q3Oxv0603W7+mt1FqX6v/fkGEagNH/HbvdEKZnF9/B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nMu8AAAADbAAAADwAAAAAAAAAAAAAAAACYAgAAZHJzL2Rvd25y&#10;ZXYueG1sUEsFBgAAAAAEAAQA9QAAAIUDAAAAAA==&#10;" path="m,l11242,e" filled="f" strokeweight="1.06pt">
                    <v:path arrowok="t" o:connecttype="custom" o:connectlocs="0,0;11242,0" o:connectangles="0,0"/>
                  </v:shape>
                </v:group>
                <v:group id="Group 733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34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/XcIA&#10;AADbAAAADwAAAGRycy9kb3ducmV2LnhtbESP3YrCMBSE7xd8h3CEvdumelG1GkUEoSwI/j3AoTm2&#10;1eakNlHr2xtB8HKYmW+Y2aIztbhT6yrLCgZRDII4t7riQsHxsP4bg3AeWWNtmRQ8ycFi3vuZYart&#10;g3d03/tCBAi7FBWU3jeplC4vyaCLbEMcvJNtDfog20LqFh8Bbmo5jONEGqw4LJTY0Kqk/LK/GQXd&#10;+v96jrNRPhhnR7xNkmWyOW+V+u13yykIT53/hj/tTCsYDeH9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D9dwgAAANsAAAAPAAAAAAAAAAAAAAAAAJgCAABkcnMvZG93&#10;bnJldi54bWxQSwUGAAAAAAQABAD1AAAAhwMAAAAA&#10;" path="m,l,14804e" filled="f" strokeweight="1.06pt">
                    <v:path arrowok="t" o:connecttype="custom" o:connectlocs="0,518;0,15322" o:connectangles="0,0"/>
                  </v:shape>
                </v:group>
                <v:group id="Group 735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36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K5cUA&#10;AADbAAAADwAAAGRycy9kb3ducmV2LnhtbESPQWvCQBSE7wX/w/IEb3VjESupmxAsgoo9qC3F2yP7&#10;TKLZtyG7mvjvu4VCj8PMfMMs0t7U4k6tqywrmIwjEMS51RUXCj6Pq+c5COeRNdaWScGDHKTJ4GmB&#10;sbYd7+l+8IUIEHYxKii9b2IpXV6SQTe2DXHwzrY16INsC6lb7ALc1PIlimbSYMVhocSGliXl18PN&#10;KODed9ePbJdFX6fp/vRdXTbb2btSo2GfvYHw1Pv/8F97rRW8TuH3S/gB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4rlxQAAANsAAAAPAAAAAAAAAAAAAAAAAJgCAABkcnMv&#10;ZG93bnJldi54bWxQSwUGAAAAAAQABAD1AAAAigMAAAAA&#10;" path="m,l,14832e" filled="f" strokeweight="1.97pt">
                    <v:path arrowok="t" o:connecttype="custom" o:connectlocs="0,518;0,15350" o:connectangles="0,0"/>
                  </v:shape>
                </v:group>
                <v:group id="Group 737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38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5XsQA&#10;AADbAAAADwAAAGRycy9kb3ducmV2LnhtbESP0WrCQBRE3wX/YbkF38wmPkSbuooIgSAIrfUDLtnb&#10;JDZ7N2Y3Mf59t1Do4zAzZ5jtfjKtGKl3jWUFSRSDIC6tbrhScP3MlxsQziNrbC2Tgic52O/msy1m&#10;2j74g8aLr0SAsMtQQe19l0npypoMush2xMH7sr1BH2RfSd3jI8BNK1dxnEqDDYeFGjs61lR+Xwaj&#10;YMpP91tcrMtkU1xxeE0P6fn2rtTiZTq8gfA0+f/wX7vQCtYp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OV7EAAAA2wAAAA8AAAAAAAAAAAAAAAAAmAIAAGRycy9k&#10;b3ducmV2LnhtbFBLBQYAAAAABAAEAPUAAACJAwAAAAA=&#10;" path="m,l,14804e" filled="f" strokeweight="1.06pt">
                    <v:path arrowok="t" o:connecttype="custom" o:connectlocs="0,518;0,15322" o:connectangles="0,0"/>
                  </v:shape>
                </v:group>
                <v:group id="Group 739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40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Nh8IA&#10;AADbAAAADwAAAGRycy9kb3ducmV2LnhtbERPzWrCQBC+F3yHZYTe6kYJqURXCZGWtieNPsCYHZNg&#10;djZk1yTt03cPhR4/vv/tfjKtGKh3jWUFy0UEgri0uuFKweX89rIG4TyyxtYyKfgmB/vd7GmLqbYj&#10;n2gofCVCCLsUFdTed6mUrqzJoFvYjjhwN9sb9AH2ldQ9jiHctHIVRYk02HBoqLGjvKbyXjyMgnf7&#10;kxwPx6/POG7P1/yRZYe8yJR6nk/ZBoSnyf+L/9wfWsFrGBu+h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Q2HwgAAANsAAAAPAAAAAAAAAAAAAAAAAJgCAABkcnMvZG93&#10;bnJldi54bWxQSwUGAAAAAAQABAD1AAAAhwMAAAAA&#10;" path="m,l11261,e" filled="f" strokeweight="2.02pt">
                    <v:path arrowok="t" o:connecttype="custom" o:connectlocs="0,0;11261,0" o:connectangles="0,0"/>
                  </v:shape>
                </v:group>
                <v:group id="Group 741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42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msMA&#10;AADbAAAADwAAAGRycy9kb3ducmV2LnhtbERPy2qDQBTdB/oPwy10E5qxJZRgM0oeBLpIC9EsdHdx&#10;blTi3LHO1Ni/7ywKWR7Oe51OphMjDa61rOBlEYEgrqxuuVZwzg/PKxDOI2vsLJOCX3KQJg+zNcba&#10;3vhEY+ZrEULYxaig8b6PpXRVQwbdwvbEgbvYwaAPcKilHvAWwk0nX6PoTRpsOTQ02NOuoeqa/RgF&#10;V5/Ni8J8jl/j0pbffX7cb8tKqafHafMOwtPk7+J/94dWsArrw5fw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cmsMAAADbAAAADwAAAAAAAAAAAAAAAACYAgAAZHJzL2Rv&#10;d25yZXYueG1sUEsFBgAAAAAEAAQA9QAAAIg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F96F34" w:rsidRDefault="00F96F34" w:rsidP="00F96F34">
      <w:pPr>
        <w:pStyle w:val="Heading1"/>
        <w:spacing w:before="217"/>
        <w:ind w:left="2531"/>
      </w:pPr>
      <w:bookmarkStart w:id="20" w:name="_bookmark37"/>
      <w:bookmarkEnd w:id="20"/>
      <w:r>
        <w:rPr>
          <w:color w:val="632423"/>
          <w:spacing w:val="15"/>
        </w:rPr>
        <w:t>OTHER</w:t>
      </w:r>
      <w:r>
        <w:rPr>
          <w:color w:val="632423"/>
          <w:spacing w:val="26"/>
        </w:rPr>
        <w:t xml:space="preserve"> </w:t>
      </w:r>
      <w:r>
        <w:rPr>
          <w:color w:val="632423"/>
          <w:spacing w:val="17"/>
        </w:rPr>
        <w:t>PROTOCOL</w:t>
      </w:r>
      <w:r>
        <w:rPr>
          <w:color w:val="632423"/>
          <w:spacing w:val="26"/>
        </w:rPr>
        <w:t xml:space="preserve"> </w:t>
      </w:r>
      <w:r>
        <w:rPr>
          <w:color w:val="632423"/>
          <w:spacing w:val="20"/>
        </w:rPr>
        <w:t>ACTI</w:t>
      </w:r>
      <w:bookmarkStart w:id="21" w:name="Other_Protocol_Actions"/>
      <w:bookmarkEnd w:id="21"/>
      <w:r>
        <w:rPr>
          <w:color w:val="632423"/>
          <w:spacing w:val="20"/>
        </w:rPr>
        <w:t>ONS</w:t>
      </w:r>
    </w:p>
    <w:p w:rsidR="00F96F34" w:rsidRDefault="00F96F34" w:rsidP="00F96F34">
      <w:pPr>
        <w:spacing w:before="2"/>
        <w:rPr>
          <w:rFonts w:ascii="Cambria" w:eastAsia="Cambria" w:hAnsi="Cambria" w:cs="Cambria"/>
          <w:sz w:val="3"/>
          <w:szCs w:val="3"/>
        </w:rPr>
      </w:pPr>
    </w:p>
    <w:p w:rsidR="00F96F34" w:rsidRDefault="00F96F34" w:rsidP="00F96F34">
      <w:pPr>
        <w:spacing w:line="50" w:lineRule="atLeast"/>
        <w:ind w:left="115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5542915" cy="38100"/>
                <wp:effectExtent l="9525" t="3810" r="635" b="571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8100"/>
                          <a:chOff x="0" y="0"/>
                          <a:chExt cx="8729" cy="60"/>
                        </a:xfrm>
                      </wpg:grpSpPr>
                      <wpg:grpSp>
                        <wpg:cNvPr id="54" name="Group 8"/>
                        <wpg:cNvGrpSpPr>
                          <a:grpSpLocks/>
                        </wpg:cNvGrpSpPr>
                        <wpg:grpSpPr bwMode="auto">
                          <a:xfrm>
                            <a:off x="15" y="51"/>
                            <a:ext cx="8698" cy="2"/>
                            <a:chOff x="15" y="51"/>
                            <a:chExt cx="8698" cy="2"/>
                          </a:xfrm>
                        </wpg:grpSpPr>
                        <wps:wsp>
                          <wps:cNvPr id="55" name="Freeform 9"/>
                          <wps:cNvSpPr>
                            <a:spLocks/>
                          </wps:cNvSpPr>
                          <wps:spPr bwMode="auto">
                            <a:xfrm>
                              <a:off x="15" y="51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698" cy="2"/>
                            <a:chOff x="15" y="15"/>
                            <a:chExt cx="8698" cy="2"/>
                          </a:xfrm>
                        </wpg:grpSpPr>
                        <wps:wsp>
                          <wps:cNvPr id="57" name="Freeform 1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69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698"/>
                                <a:gd name="T2" fmla="+- 0 8713 15"/>
                                <a:gd name="T3" fmla="*/ T2 w 8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98">
                                  <a:moveTo>
                                    <a:pt x="0" y="0"/>
                                  </a:moveTo>
                                  <a:lnTo>
                                    <a:pt x="869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43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DC13D1" id="Group 53" o:spid="_x0000_s1026" style="width:436.45pt;height:3pt;mso-position-horizontal-relative:char;mso-position-vertical-relative:line" coordsize="87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">
                <v:group id="Group 8" o:spid="_x0000_s1027" style="position:absolute;left:15;top:51;width:8698;height:2" coordorigin="15,51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9" o:spid="_x0000_s1028" style="position:absolute;left:15;top:51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RBcQA&#10;AADbAAAADwAAAGRycy9kb3ducmV2LnhtbESPwW7CMBBE75X6D9ZW4lYcSqkgYBAgQFxJOXBcxUsS&#10;iNdp7CaBr68rIXEczcwbzWzRmVI0VLvCsoJBPwJBnFpdcKbg+L19H4NwHlljaZkU3MjBYv76MsNY&#10;25YP1CQ+EwHCLkYFufdVLKVLczLo+rYiDt7Z1gZ9kHUmdY1tgJtSfkTRlzRYcFjIsaJ1Tuk1+TUK&#10;hrvP9rRszE+yMffVudxMLtubV6r31i2nIDx1/hl+tPdawWgE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0EQXEAAAA2wAAAA8AAAAAAAAAAAAAAAAAmAIAAGRycy9k&#10;b3ducmV2LnhtbFBLBQYAAAAABAAEAPUAAACJAwAAAAA=&#10;" path="m,l8698,e" filled="f" strokecolor="#943634" strokeweight=".82pt">
                    <v:path arrowok="t" o:connecttype="custom" o:connectlocs="0,0;8698,0" o:connectangles="0,0"/>
                  </v:shape>
                </v:group>
                <v:group id="Group 10" o:spid="_x0000_s1029" style="position:absolute;left:15;top:15;width:8698;height:2" coordorigin="15,15" coordsize="8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" o:spid="_x0000_s1030" style="position:absolute;left:15;top:15;width:8698;height:2;visibility:visible;mso-wrap-style:square;v-text-anchor:top" coordsize="8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ZLcQA&#10;AADbAAAADwAAAGRycy9kb3ducmV2LnhtbESPQUsDMRSE74L/ITzBm81WcLVr09IKlS6ebIvnx+a5&#10;WZu8LEnsbvvrjSB4HGbmG2a+HJ0VJwqx86xgOilAEDded9wqOOw3d08gYkLWaD2TgjNFWC6ur+ZY&#10;aT/wO512qRUZwrFCBSalvpIyNoYcxonvibP36YPDlGVopQ44ZLiz8r4oSumw47xgsKcXQ81x9+0U&#10;fAy+vKxNfbZ1/fr1xuXmEGZWqdubcfUMItGY/sN/7a1W8PAIv1/yD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WS3EAAAA2wAAAA8AAAAAAAAAAAAAAAAAmAIAAGRycy9k&#10;b3ducmV2LnhtbFBLBQYAAAAABAAEAPUAAACJAwAAAAA=&#10;" path="m,l8698,e" filled="f" strokecolor="#943634" strokeweight="1.54pt">
                    <v:path arrowok="t" o:connecttype="custom" o:connectlocs="0,0;8698,0" o:connectangles="0,0"/>
                  </v:shape>
                </v:group>
                <w10:anchorlock/>
              </v:group>
            </w:pict>
          </mc:Fallback>
        </mc:AlternateContent>
      </w:r>
    </w:p>
    <w:p w:rsidR="00F96F34" w:rsidRDefault="00F96F34" w:rsidP="00F96F34">
      <w:pPr>
        <w:spacing w:before="5"/>
        <w:rPr>
          <w:rFonts w:ascii="Cambria" w:eastAsia="Cambria" w:hAnsi="Cambria" w:cs="Cambria"/>
          <w:sz w:val="10"/>
          <w:szCs w:val="10"/>
        </w:rPr>
      </w:pPr>
    </w:p>
    <w:p w:rsidR="00F96F34" w:rsidRDefault="00F96F34" w:rsidP="00F96F34">
      <w:pPr>
        <w:pStyle w:val="Heading2"/>
        <w:spacing w:before="69" w:line="252" w:lineRule="auto"/>
        <w:ind w:left="160" w:right="174"/>
      </w:pPr>
      <w:r>
        <w:rPr>
          <w:spacing w:val="-1"/>
        </w:rPr>
        <w:t>Depending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rPr>
          <w:spacing w:val="-1"/>
        </w:rPr>
        <w:t>protocol,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investigator</w:t>
      </w:r>
      <w:r>
        <w:rPr>
          <w:spacing w:val="-3"/>
        </w:rPr>
        <w:t xml:space="preserve"> </w:t>
      </w:r>
      <w:r>
        <w:rPr>
          <w:spacing w:val="2"/>
        </w:rPr>
        <w:t>is</w:t>
      </w:r>
      <w:r>
        <w:rPr>
          <w:spacing w:val="-5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rPr>
          <w:spacing w:val="-1"/>
        </w:rPr>
        <w:t>certain</w:t>
      </w:r>
      <w:r>
        <w:rPr>
          <w:spacing w:val="49"/>
        </w:rPr>
        <w:t xml:space="preserve"> </w:t>
      </w:r>
      <w:r>
        <w:t>actions on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protocol.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2"/>
        </w:rPr>
        <w:t>is</w:t>
      </w:r>
      <w: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t xml:space="preserve">by </w:t>
      </w:r>
      <w:r w:rsidR="00980348">
        <w:rPr>
          <w:spacing w:val="-2"/>
        </w:rPr>
        <w:t xml:space="preserve">clicking on the </w:t>
      </w:r>
      <w:r w:rsidR="00980348" w:rsidRPr="00980348">
        <w:rPr>
          <w:b/>
          <w:spacing w:val="-2"/>
        </w:rPr>
        <w:t>My IRB Protocols</w:t>
      </w:r>
      <w:r w:rsidR="00980348">
        <w:rPr>
          <w:spacing w:val="-2"/>
        </w:rPr>
        <w:t xml:space="preserve"> tab at the top of the page</w:t>
      </w:r>
      <w:r>
        <w:rPr>
          <w:spacing w:val="-2"/>
        </w:rPr>
        <w:t>.</w:t>
      </w:r>
      <w:r>
        <w:t xml:space="preserve"> 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2"/>
        </w:rPr>
        <w:t>will</w:t>
      </w:r>
      <w:r>
        <w:rPr>
          <w:spacing w:val="4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actions:</w:t>
      </w: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</w:p>
    <w:p w:rsidR="00F96F34" w:rsidRDefault="00980348" w:rsidP="00980348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5169F60" wp14:editId="1D5193FC">
            <wp:extent cx="5689600" cy="3221990"/>
            <wp:effectExtent l="0" t="0" r="6350" b="0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34" w:rsidRDefault="00F96F34" w:rsidP="00F96F34">
      <w:pPr>
        <w:spacing w:before="7"/>
        <w:rPr>
          <w:rFonts w:ascii="Arial" w:eastAsia="Arial" w:hAnsi="Arial" w:cs="Arial"/>
          <w:sz w:val="14"/>
          <w:szCs w:val="14"/>
        </w:rPr>
      </w:pPr>
    </w:p>
    <w:p w:rsidR="00F96F34" w:rsidRDefault="00F96F34" w:rsidP="00F96F34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 w:rsidRPr="003831DD">
        <w:rPr>
          <w:rFonts w:ascii="Arial"/>
          <w:spacing w:val="1"/>
        </w:rPr>
        <w:t xml:space="preserve">To </w:t>
      </w:r>
      <w:r w:rsidRPr="003831DD">
        <w:rPr>
          <w:rFonts w:ascii="Arial"/>
          <w:spacing w:val="-1"/>
        </w:rPr>
        <w:t>request</w:t>
      </w:r>
      <w:r w:rsidRPr="003831DD">
        <w:rPr>
          <w:rFonts w:ascii="Arial"/>
        </w:rPr>
        <w:t xml:space="preserve"> to</w:t>
      </w:r>
      <w:r w:rsidRPr="003831DD">
        <w:rPr>
          <w:rFonts w:ascii="Arial"/>
          <w:spacing w:val="-4"/>
        </w:rPr>
        <w:t xml:space="preserve"> </w:t>
      </w:r>
      <w:r w:rsidRPr="003831DD">
        <w:rPr>
          <w:rFonts w:ascii="Arial"/>
          <w:b/>
          <w:spacing w:val="-1"/>
        </w:rPr>
        <w:t>close</w:t>
      </w:r>
      <w:r w:rsidRPr="003831DD">
        <w:rPr>
          <w:rFonts w:ascii="Arial"/>
          <w:b/>
          <w:spacing w:val="1"/>
        </w:rPr>
        <w:t xml:space="preserve"> </w:t>
      </w:r>
      <w:r w:rsidRPr="003831DD">
        <w:rPr>
          <w:rFonts w:ascii="Arial"/>
          <w:b/>
        </w:rPr>
        <w:t>a</w:t>
      </w:r>
      <w:r w:rsidRPr="003831DD">
        <w:rPr>
          <w:rFonts w:ascii="Arial"/>
          <w:b/>
          <w:spacing w:val="1"/>
        </w:rPr>
        <w:t xml:space="preserve"> </w:t>
      </w:r>
      <w:r w:rsidRPr="003831DD">
        <w:rPr>
          <w:rFonts w:ascii="Arial"/>
          <w:b/>
          <w:spacing w:val="-1"/>
        </w:rPr>
        <w:t>protocol</w:t>
      </w:r>
      <w:r w:rsidRPr="003831DD">
        <w:rPr>
          <w:rFonts w:ascii="Arial"/>
        </w:rPr>
        <w:t xml:space="preserve"> to</w:t>
      </w:r>
      <w:r w:rsidRPr="003831DD">
        <w:rPr>
          <w:rFonts w:ascii="Arial"/>
          <w:spacing w:val="1"/>
        </w:rPr>
        <w:t xml:space="preserve"> </w:t>
      </w:r>
      <w:r w:rsidRPr="003831DD">
        <w:rPr>
          <w:rFonts w:ascii="Arial"/>
          <w:spacing w:val="-2"/>
        </w:rPr>
        <w:t>enrollment,</w:t>
      </w:r>
      <w:r w:rsidRPr="003831DD">
        <w:rPr>
          <w:rFonts w:ascii="Arial"/>
        </w:rPr>
        <w:t xml:space="preserve"> click </w:t>
      </w:r>
      <w:r w:rsidRPr="003831DD">
        <w:rPr>
          <w:rFonts w:ascii="Arial"/>
          <w:spacing w:val="-1"/>
        </w:rPr>
        <w:t>Request</w:t>
      </w:r>
      <w:r w:rsidRPr="003831DD">
        <w:rPr>
          <w:rFonts w:ascii="Arial"/>
        </w:rPr>
        <w:t xml:space="preserve"> </w:t>
      </w:r>
      <w:r w:rsidR="00980348" w:rsidRPr="003831DD">
        <w:rPr>
          <w:rFonts w:ascii="Arial"/>
        </w:rPr>
        <w:t>Protocol Status Change</w:t>
      </w:r>
      <w:r>
        <w:rPr>
          <w:rFonts w:ascii="Arial"/>
          <w:spacing w:val="-1"/>
          <w:sz w:val="24"/>
        </w:rPr>
        <w:t>.</w:t>
      </w:r>
    </w:p>
    <w:p w:rsidR="00D47925" w:rsidRDefault="00D47925" w:rsidP="00F96F34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27818D6E" wp14:editId="3CFDAEBC">
            <wp:extent cx="5400040" cy="323829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27773" cy="32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1"/>
          <w:sz w:val="24"/>
        </w:rPr>
        <w:lastRenderedPageBreak/>
        <w:t>Select the study you wish to close</w:t>
      </w:r>
      <w:r>
        <w:rPr>
          <w:rFonts w:ascii="Arial"/>
          <w:spacing w:val="-1"/>
          <w:sz w:val="24"/>
        </w:rPr>
        <w:t>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Select Request to Close.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21BC1744" wp14:editId="18C6F07F">
            <wp:extent cx="5943600" cy="3568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Save Submission Details.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610F1C7C" wp14:editId="2FA0B20E">
            <wp:extent cx="5943600" cy="1684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Select Closure Request.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4C02CE50" wp14:editId="1B78535E">
            <wp:extent cx="5943600" cy="16421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Complete the Questionnaire.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lastRenderedPageBreak/>
        <w:drawing>
          <wp:inline distT="0" distB="0" distL="0" distR="0" wp14:anchorId="6D5CC1EE" wp14:editId="6CEB254E">
            <wp:extent cx="5943600" cy="20402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Select Complete Submission.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3107B572" wp14:editId="579FDEF4">
            <wp:extent cx="5943600" cy="20294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>Select OK.</w:t>
      </w:r>
    </w:p>
    <w:p w:rsidR="00D47925" w:rsidRDefault="00D47925" w:rsidP="00D47925">
      <w:pPr>
        <w:spacing w:before="69" w:line="250" w:lineRule="auto"/>
        <w:ind w:left="160" w:right="309"/>
        <w:rPr>
          <w:rFonts w:ascii="Arial"/>
          <w:spacing w:val="-1"/>
          <w:sz w:val="24"/>
        </w:rPr>
      </w:pPr>
      <w:r>
        <w:rPr>
          <w:noProof/>
        </w:rPr>
        <w:drawing>
          <wp:inline distT="0" distB="0" distL="0" distR="0" wp14:anchorId="48D7611E" wp14:editId="3EE5E96B">
            <wp:extent cx="5943600" cy="19202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25" w:rsidRDefault="00D47925" w:rsidP="00F96F34">
      <w:pPr>
        <w:spacing w:before="69" w:line="250" w:lineRule="auto"/>
        <w:ind w:left="160" w:right="309"/>
        <w:rPr>
          <w:rFonts w:ascii="Arial" w:eastAsia="Arial" w:hAnsi="Arial" w:cs="Arial"/>
          <w:sz w:val="24"/>
          <w:szCs w:val="24"/>
        </w:rPr>
      </w:pPr>
    </w:p>
    <w:p w:rsidR="00F96F34" w:rsidRDefault="00F96F34" w:rsidP="00F96F34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42D41E7" wp14:editId="07462312">
                <wp:simplePos x="0" y="0"/>
                <wp:positionH relativeFrom="page">
                  <wp:posOffset>304165</wp:posOffset>
                </wp:positionH>
                <wp:positionV relativeFrom="page">
                  <wp:posOffset>316230</wp:posOffset>
                </wp:positionV>
                <wp:extent cx="7176770" cy="9443720"/>
                <wp:effectExtent l="8890" t="1905" r="5715" b="317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9443720"/>
                          <a:chOff x="479" y="498"/>
                          <a:chExt cx="11302" cy="14872"/>
                        </a:xfrm>
                      </wpg:grpSpPr>
                      <wpg:grpSp>
                        <wpg:cNvPr id="35" name="Group 744"/>
                        <wpg:cNvGrpSpPr>
                          <a:grpSpLocks/>
                        </wpg:cNvGrpSpPr>
                        <wpg:grpSpPr bwMode="auto">
                          <a:xfrm>
                            <a:off x="499" y="509"/>
                            <a:ext cx="11242" cy="2"/>
                            <a:chOff x="499" y="509"/>
                            <a:chExt cx="11242" cy="2"/>
                          </a:xfrm>
                        </wpg:grpSpPr>
                        <wps:wsp>
                          <wps:cNvPr id="36" name="Freeform 745"/>
                          <wps:cNvSpPr>
                            <a:spLocks/>
                          </wps:cNvSpPr>
                          <wps:spPr bwMode="auto">
                            <a:xfrm>
                              <a:off x="499" y="509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42"/>
                                <a:gd name="T2" fmla="+- 0 11741 499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46"/>
                        <wpg:cNvGrpSpPr>
                          <a:grpSpLocks/>
                        </wpg:cNvGrpSpPr>
                        <wpg:grpSpPr bwMode="auto">
                          <a:xfrm>
                            <a:off x="509" y="518"/>
                            <a:ext cx="2" cy="14804"/>
                            <a:chOff x="509" y="518"/>
                            <a:chExt cx="2" cy="14804"/>
                          </a:xfrm>
                        </wpg:grpSpPr>
                        <wps:wsp>
                          <wps:cNvPr id="38" name="Freeform 747"/>
                          <wps:cNvSpPr>
                            <a:spLocks/>
                          </wps:cNvSpPr>
                          <wps:spPr bwMode="auto">
                            <a:xfrm>
                              <a:off x="509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48"/>
                        <wpg:cNvGrpSpPr>
                          <a:grpSpLocks/>
                        </wpg:cNvGrpSpPr>
                        <wpg:grpSpPr bwMode="auto">
                          <a:xfrm>
                            <a:off x="11741" y="518"/>
                            <a:ext cx="2" cy="14832"/>
                            <a:chOff x="11741" y="518"/>
                            <a:chExt cx="2" cy="14832"/>
                          </a:xfrm>
                        </wpg:grpSpPr>
                        <wps:wsp>
                          <wps:cNvPr id="42" name="Freeform 749"/>
                          <wps:cNvSpPr>
                            <a:spLocks/>
                          </wps:cNvSpPr>
                          <wps:spPr bwMode="auto">
                            <a:xfrm>
                              <a:off x="11741" y="518"/>
                              <a:ext cx="2" cy="1483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32"/>
                                <a:gd name="T2" fmla="+- 0 15350 518"/>
                                <a:gd name="T3" fmla="*/ 15350 h 14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32">
                                  <a:moveTo>
                                    <a:pt x="0" y="0"/>
                                  </a:moveTo>
                                  <a:lnTo>
                                    <a:pt x="0" y="14832"/>
                                  </a:lnTo>
                                </a:path>
                              </a:pathLst>
                            </a:custGeom>
                            <a:noFill/>
                            <a:ln w="2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750"/>
                        <wpg:cNvGrpSpPr>
                          <a:grpSpLocks/>
                        </wpg:cNvGrpSpPr>
                        <wpg:grpSpPr bwMode="auto">
                          <a:xfrm>
                            <a:off x="11731" y="518"/>
                            <a:ext cx="2" cy="14804"/>
                            <a:chOff x="11731" y="518"/>
                            <a:chExt cx="2" cy="14804"/>
                          </a:xfrm>
                        </wpg:grpSpPr>
                        <wps:wsp>
                          <wps:cNvPr id="46" name="Freeform 751"/>
                          <wps:cNvSpPr>
                            <a:spLocks/>
                          </wps:cNvSpPr>
                          <wps:spPr bwMode="auto">
                            <a:xfrm>
                              <a:off x="11731" y="518"/>
                              <a:ext cx="2" cy="14804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518 h 14804"/>
                                <a:gd name="T2" fmla="+- 0 15322 518"/>
                                <a:gd name="T3" fmla="*/ 15322 h 14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04">
                                  <a:moveTo>
                                    <a:pt x="0" y="0"/>
                                  </a:moveTo>
                                  <a:lnTo>
                                    <a:pt x="0" y="1480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752"/>
                        <wpg:cNvGrpSpPr>
                          <a:grpSpLocks/>
                        </wpg:cNvGrpSpPr>
                        <wpg:grpSpPr bwMode="auto">
                          <a:xfrm>
                            <a:off x="499" y="15341"/>
                            <a:ext cx="11261" cy="2"/>
                            <a:chOff x="499" y="15341"/>
                            <a:chExt cx="11261" cy="2"/>
                          </a:xfrm>
                        </wpg:grpSpPr>
                        <wps:wsp>
                          <wps:cNvPr id="50" name="Freeform 753"/>
                          <wps:cNvSpPr>
                            <a:spLocks/>
                          </wps:cNvSpPr>
                          <wps:spPr bwMode="auto">
                            <a:xfrm>
                              <a:off x="499" y="15341"/>
                              <a:ext cx="11261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1261"/>
                                <a:gd name="T2" fmla="+- 0 11760 499"/>
                                <a:gd name="T3" fmla="*/ T2 w 11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1">
                                  <a:moveTo>
                                    <a:pt x="0" y="0"/>
                                  </a:moveTo>
                                  <a:lnTo>
                                    <a:pt x="112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754"/>
                        <wpg:cNvGrpSpPr>
                          <a:grpSpLocks/>
                        </wpg:cNvGrpSpPr>
                        <wpg:grpSpPr bwMode="auto">
                          <a:xfrm>
                            <a:off x="518" y="15341"/>
                            <a:ext cx="11242" cy="2"/>
                            <a:chOff x="518" y="15341"/>
                            <a:chExt cx="11242" cy="2"/>
                          </a:xfrm>
                        </wpg:grpSpPr>
                        <wps:wsp>
                          <wps:cNvPr id="52" name="Freeform 755"/>
                          <wps:cNvSpPr>
                            <a:spLocks/>
                          </wps:cNvSpPr>
                          <wps:spPr bwMode="auto">
                            <a:xfrm>
                              <a:off x="518" y="15341"/>
                              <a:ext cx="11242" cy="2"/>
                            </a:xfrm>
                            <a:custGeom>
                              <a:avLst/>
                              <a:gdLst>
                                <a:gd name="T0" fmla="+- 0 518 518"/>
                                <a:gd name="T1" fmla="*/ T0 w 11242"/>
                                <a:gd name="T2" fmla="+- 0 11760 518"/>
                                <a:gd name="T3" fmla="*/ T2 w 1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2">
                                  <a:moveTo>
                                    <a:pt x="0" y="0"/>
                                  </a:moveTo>
                                  <a:lnTo>
                                    <a:pt x="112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FE1EE" id="Group 34" o:spid="_x0000_s1026" style="position:absolute;margin-left:23.95pt;margin-top:24.9pt;width:565.1pt;height:743.6pt;z-index:-251633664;mso-position-horizontal-relative:page;mso-position-vertical-relative:page" coordorigin="479,498" coordsize="11302,1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">
                <v:group id="Group 744" o:spid="_x0000_s1027" style="position:absolute;left:499;top:509;width:11242;height:2" coordorigin="499,509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745" o:spid="_x0000_s1028" style="position:absolute;left:499;top:509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IlMMA&#10;AADbAAAADwAAAGRycy9kb3ducmV2LnhtbESPQYvCMBSE74L/ITzBm6bqIks1igiCIOyyKqK3Z/Ns&#10;is1LaWLt/vuNIOxxmJlvmPmytaVoqPaFYwWjYQKCOHO64FzB8bAZfILwAVlj6ZgU/JKH5aLbmWOq&#10;3ZN/qNmHXEQI+xQVmBCqVEqfGbLoh64ijt7N1RZDlHUudY3PCLelHCfJVFosOC4YrGhtKLvvH1ZB&#10;GN0MHcan9bH4vnxou9tem6+zUv1eu5qBCNSG//C7vdUKJlN4fY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ZIlMMAAADbAAAADwAAAAAAAAAAAAAAAACYAgAAZHJzL2Rv&#10;d25yZXYueG1sUEsFBgAAAAAEAAQA9QAAAIgDAAAAAA==&#10;" path="m,l11242,e" filled="f" strokeweight="1.06pt">
                    <v:path arrowok="t" o:connecttype="custom" o:connectlocs="0,0;11242,0" o:connectangles="0,0"/>
                  </v:shape>
                </v:group>
                <v:group id="Group 746" o:spid="_x0000_s1029" style="position:absolute;left:509;top:518;width:2;height:14804" coordorigin="509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747" o:spid="_x0000_s1030" style="position:absolute;left:509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xd78A&#10;AADbAAAADwAAAGRycy9kb3ducmV2LnhtbERPzYrCMBC+C/sOYRa8aapC1a5RRBCKIGj1AYZmbOs2&#10;k9pErW9vDoLHj+9/sepMLR7UusqygtEwAkGcW11xoeB82g5mIJxH1lhbJgUvcrBa/vQWmGj75CM9&#10;Ml+IEMIuQQWl900ipctLMuiGtiEO3MW2Bn2AbSF1i88Qbmo5jqJYGqw4NJTY0Kak/D+7GwXddne7&#10;Ruk0H83SM97n8TreXw9K9X+79R8IT53/ij/uVCuYhLHhS/g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trF3vwAAANsAAAAPAAAAAAAAAAAAAAAAAJgCAABkcnMvZG93bnJl&#10;di54bWxQSwUGAAAAAAQABAD1AAAAhAMAAAAA&#10;" path="m,l,14804e" filled="f" strokeweight="1.06pt">
                    <v:path arrowok="t" o:connecttype="custom" o:connectlocs="0,518;0,15322" o:connectangles="0,0"/>
                  </v:shape>
                </v:group>
                <v:group id="Group 748" o:spid="_x0000_s1031" style="position:absolute;left:11741;top:518;width:2;height:14832" coordorigin="11741,518" coordsize="2,14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749" o:spid="_x0000_s1032" style="position:absolute;left:11741;top:518;width:2;height:14832;visibility:visible;mso-wrap-style:square;v-text-anchor:top" coordsize="2,1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9t8UA&#10;AADbAAAADwAAAGRycy9kb3ducmV2LnhtbESPQWvCQBSE74L/YXlCb7qpiJToJoSK0Io9aFskt0f2&#10;mcRk34bs1qT/vlso9DjMzDfMNh1NK+7Uu9qygsdFBIK4sLrmUsHH+37+BMJ5ZI2tZVLwTQ7SZDrZ&#10;YqztwCe6n30pAoRdjAoq77tYSldUZNAtbEccvKvtDfog+1LqHocAN61cRtFaGqw5LFTY0XNFRXP+&#10;Mgp49EPzlh2z6DNfnfJLfXs9rHdKPczGbAPC0+j/w3/tF61gtYTfL+EH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n23xQAAANsAAAAPAAAAAAAAAAAAAAAAAJgCAABkcnMv&#10;ZG93bnJldi54bWxQSwUGAAAAAAQABAD1AAAAigMAAAAA&#10;" path="m,l,14832e" filled="f" strokeweight="1.97pt">
                    <v:path arrowok="t" o:connecttype="custom" o:connectlocs="0,518;0,15350" o:connectangles="0,0"/>
                  </v:shape>
                </v:group>
                <v:group id="Group 750" o:spid="_x0000_s1033" style="position:absolute;left:11731;top:518;width:2;height:14804" coordorigin="11731,518" coordsize="2,1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751" o:spid="_x0000_s1034" style="position:absolute;left:11731;top:518;width:2;height:14804;visibility:visible;mso-wrap-style:square;v-text-anchor:top" coordsize="2,14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z48UA&#10;AADbAAAADwAAAGRycy9kb3ducmV2LnhtbESPzWrDMBCE74W8g9hCbo3sEpzUtRxCIWAKgSbNAyzW&#10;1j+1Vo6l2O7bR4VCj8PMfMNku9l0YqTBNZYVxKsIBHFpdcOVgsvn4WkLwnlkjZ1lUvBDDnb54iHD&#10;VNuJTzSefSUChF2KCmrv+1RKV9Zk0K1sTxy8LzsY9EEOldQDTgFuOvkcRYk02HBYqLGnt5rK7/PN&#10;KJgP79c2KjZlvC0ueHtJ9smx/VBq+TjvX0F4mv1/+K9daAXrBH6/hB8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/PjxQAAANsAAAAPAAAAAAAAAAAAAAAAAJgCAABkcnMv&#10;ZG93bnJldi54bWxQSwUGAAAAAAQABAD1AAAAigMAAAAA&#10;" path="m,l,14804e" filled="f" strokeweight="1.06pt">
                    <v:path arrowok="t" o:connecttype="custom" o:connectlocs="0,518;0,15322" o:connectangles="0,0"/>
                  </v:shape>
                </v:group>
                <v:group id="Group 752" o:spid="_x0000_s1035" style="position:absolute;left:499;top:15341;width:11261;height:2" coordorigin="499,15341" coordsize="11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753" o:spid="_x0000_s1036" style="position:absolute;left:499;top:15341;width:11261;height:2;visibility:visible;mso-wrap-style:square;v-text-anchor:top" coordsize="11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d4cIA&#10;AADbAAAADwAAAGRycy9kb3ducmV2LnhtbERPzWrCQBC+F3yHZYTe6kZJRaKrhEhL21OMPsCYHZNg&#10;djZk1yTt03cPhR4/vv/dYTKtGKh3jWUFy0UEgri0uuFKweX89rIB4TyyxtYyKfgmB4f97GmHibYj&#10;n2gofCVCCLsEFdTed4mUrqzJoFvYjjhwN9sb9AH2ldQ9jiHctHIVRWtpsOHQUGNHWU3lvXgYBe/2&#10;Z50f86/POG7P1+yRpsesSJV6nk/pFoSnyf+L/9wfWsFrWB++h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l3hwgAAANsAAAAPAAAAAAAAAAAAAAAAAJgCAABkcnMvZG93&#10;bnJldi54bWxQSwUGAAAAAAQABAD1AAAAhwMAAAAA&#10;" path="m,l11261,e" filled="f" strokeweight="2.02pt">
                    <v:path arrowok="t" o:connecttype="custom" o:connectlocs="0,0;11261,0" o:connectangles="0,0"/>
                  </v:shape>
                </v:group>
                <v:group id="Group 754" o:spid="_x0000_s1037" style="position:absolute;left:518;top:15341;width:11242;height:2" coordorigin="518,15341" coordsize="1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755" o:spid="_x0000_s1038" style="position:absolute;left:518;top:15341;width:11242;height:2;visibility:visible;mso-wrap-style:square;v-text-anchor:top" coordsize="1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LMcYA&#10;AADbAAAADwAAAGRycy9kb3ducmV2LnhtbESPQWvCQBSE7wX/w/IEL9JsKraUmFWsInhohUYPentk&#10;n0kw+zZm15j++25B6HGYmW+YdNGbWnTUusqygpcoBkGcW11xoeCw3zy/g3AeWWNtmRT8kIPFfPCU&#10;YqLtnb+py3whAoRdggpK75tESpeXZNBFtiEO3tm2Bn2QbSF1i/cAN7WcxPGbNFhxWCixoVVJ+SW7&#10;GQUXn42PR/PV7bqpPV2b/ef645QrNRr2yxkIT73/Dz/aW63gdQJ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LMcYAAADbAAAADwAAAAAAAAAAAAAAAACYAgAAZHJz&#10;L2Rvd25yZXYueG1sUEsFBgAAAAAEAAQA9QAAAIsDAAAAAA==&#10;" path="m,l11242,e" filled="f" strokeweight="2.02pt">
                    <v:path arrowok="t" o:connecttype="custom" o:connectlocs="0,0;11242,0" o:connectangles="0,0"/>
                  </v:shape>
                </v:group>
                <w10:wrap anchorx="page" anchory="page"/>
              </v:group>
            </w:pict>
          </mc:Fallback>
        </mc:AlternateContent>
      </w:r>
    </w:p>
    <w:sectPr w:rsidR="00F96F34">
      <w:footerReference w:type="default" r:id="rId10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925" w:rsidRDefault="00D47925">
      <w:r>
        <w:separator/>
      </w:r>
    </w:p>
  </w:endnote>
  <w:endnote w:type="continuationSeparator" w:id="0">
    <w:p w:rsidR="00D47925" w:rsidRDefault="00D4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25" w:rsidRDefault="00D47925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925" w:rsidRDefault="00D47925">
      <w:r>
        <w:separator/>
      </w:r>
    </w:p>
  </w:footnote>
  <w:footnote w:type="continuationSeparator" w:id="0">
    <w:p w:rsidR="00D47925" w:rsidRDefault="00D47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D4729"/>
    <w:multiLevelType w:val="hybridMultilevel"/>
    <w:tmpl w:val="5A2A6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341F7"/>
    <w:multiLevelType w:val="hybridMultilevel"/>
    <w:tmpl w:val="B83C8334"/>
    <w:lvl w:ilvl="0" w:tplc="EF6CB2D0">
      <w:start w:val="1"/>
      <w:numFmt w:val="bullet"/>
      <w:lvlText w:val=""/>
      <w:lvlJc w:val="left"/>
      <w:pPr>
        <w:ind w:left="880" w:hanging="361"/>
      </w:pPr>
      <w:rPr>
        <w:rFonts w:ascii="Symbol" w:eastAsia="Symbol" w:hAnsi="Symbol" w:hint="default"/>
        <w:sz w:val="22"/>
        <w:szCs w:val="22"/>
      </w:rPr>
    </w:lvl>
    <w:lvl w:ilvl="1" w:tplc="57EC6F90">
      <w:start w:val="1"/>
      <w:numFmt w:val="bullet"/>
      <w:lvlText w:val="•"/>
      <w:lvlJc w:val="left"/>
      <w:pPr>
        <w:ind w:left="1688" w:hanging="361"/>
      </w:pPr>
      <w:rPr>
        <w:rFonts w:hint="default"/>
      </w:rPr>
    </w:lvl>
    <w:lvl w:ilvl="2" w:tplc="7ABCEF42">
      <w:start w:val="1"/>
      <w:numFmt w:val="bullet"/>
      <w:lvlText w:val="•"/>
      <w:lvlJc w:val="left"/>
      <w:pPr>
        <w:ind w:left="2496" w:hanging="361"/>
      </w:pPr>
      <w:rPr>
        <w:rFonts w:hint="default"/>
      </w:rPr>
    </w:lvl>
    <w:lvl w:ilvl="3" w:tplc="620AAC66">
      <w:start w:val="1"/>
      <w:numFmt w:val="bullet"/>
      <w:lvlText w:val="•"/>
      <w:lvlJc w:val="left"/>
      <w:pPr>
        <w:ind w:left="3304" w:hanging="361"/>
      </w:pPr>
      <w:rPr>
        <w:rFonts w:hint="default"/>
      </w:rPr>
    </w:lvl>
    <w:lvl w:ilvl="4" w:tplc="79F080AC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5" w:tplc="D5C697F6">
      <w:start w:val="1"/>
      <w:numFmt w:val="bullet"/>
      <w:lvlText w:val="•"/>
      <w:lvlJc w:val="left"/>
      <w:pPr>
        <w:ind w:left="4920" w:hanging="361"/>
      </w:pPr>
      <w:rPr>
        <w:rFonts w:hint="default"/>
      </w:rPr>
    </w:lvl>
    <w:lvl w:ilvl="6" w:tplc="1DA219AC">
      <w:start w:val="1"/>
      <w:numFmt w:val="bullet"/>
      <w:lvlText w:val="•"/>
      <w:lvlJc w:val="left"/>
      <w:pPr>
        <w:ind w:left="5728" w:hanging="361"/>
      </w:pPr>
      <w:rPr>
        <w:rFonts w:hint="default"/>
      </w:rPr>
    </w:lvl>
    <w:lvl w:ilvl="7" w:tplc="51AEFA1C">
      <w:start w:val="1"/>
      <w:numFmt w:val="bullet"/>
      <w:lvlText w:val="•"/>
      <w:lvlJc w:val="left"/>
      <w:pPr>
        <w:ind w:left="6536" w:hanging="361"/>
      </w:pPr>
      <w:rPr>
        <w:rFonts w:hint="default"/>
      </w:rPr>
    </w:lvl>
    <w:lvl w:ilvl="8" w:tplc="9BDCD1CE">
      <w:start w:val="1"/>
      <w:numFmt w:val="bullet"/>
      <w:lvlText w:val="•"/>
      <w:lvlJc w:val="left"/>
      <w:pPr>
        <w:ind w:left="7344" w:hanging="361"/>
      </w:pPr>
      <w:rPr>
        <w:rFonts w:hint="default"/>
      </w:rPr>
    </w:lvl>
  </w:abstractNum>
  <w:abstractNum w:abstractNumId="2" w15:restartNumberingAfterBreak="0">
    <w:nsid w:val="37FE50AD"/>
    <w:multiLevelType w:val="hybridMultilevel"/>
    <w:tmpl w:val="758E5902"/>
    <w:lvl w:ilvl="0" w:tplc="0B24B528">
      <w:start w:val="1"/>
      <w:numFmt w:val="bullet"/>
      <w:lvlText w:val=""/>
      <w:lvlJc w:val="left"/>
      <w:pPr>
        <w:ind w:left="880" w:hanging="361"/>
      </w:pPr>
      <w:rPr>
        <w:rFonts w:ascii="Wingdings" w:eastAsia="Wingdings" w:hAnsi="Wingdings" w:hint="default"/>
        <w:sz w:val="22"/>
        <w:szCs w:val="22"/>
      </w:rPr>
    </w:lvl>
    <w:lvl w:ilvl="1" w:tplc="3C1C841A">
      <w:start w:val="1"/>
      <w:numFmt w:val="bullet"/>
      <w:lvlText w:val="•"/>
      <w:lvlJc w:val="left"/>
      <w:pPr>
        <w:ind w:left="1688" w:hanging="361"/>
      </w:pPr>
      <w:rPr>
        <w:rFonts w:hint="default"/>
      </w:rPr>
    </w:lvl>
    <w:lvl w:ilvl="2" w:tplc="3E98CCE8">
      <w:start w:val="1"/>
      <w:numFmt w:val="bullet"/>
      <w:lvlText w:val="•"/>
      <w:lvlJc w:val="left"/>
      <w:pPr>
        <w:ind w:left="2496" w:hanging="361"/>
      </w:pPr>
      <w:rPr>
        <w:rFonts w:hint="default"/>
      </w:rPr>
    </w:lvl>
    <w:lvl w:ilvl="3" w:tplc="9DAE8F40">
      <w:start w:val="1"/>
      <w:numFmt w:val="bullet"/>
      <w:lvlText w:val="•"/>
      <w:lvlJc w:val="left"/>
      <w:pPr>
        <w:ind w:left="3304" w:hanging="361"/>
      </w:pPr>
      <w:rPr>
        <w:rFonts w:hint="default"/>
      </w:rPr>
    </w:lvl>
    <w:lvl w:ilvl="4" w:tplc="09A08E3C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5" w:tplc="25349A1A">
      <w:start w:val="1"/>
      <w:numFmt w:val="bullet"/>
      <w:lvlText w:val="•"/>
      <w:lvlJc w:val="left"/>
      <w:pPr>
        <w:ind w:left="4920" w:hanging="361"/>
      </w:pPr>
      <w:rPr>
        <w:rFonts w:hint="default"/>
      </w:rPr>
    </w:lvl>
    <w:lvl w:ilvl="6" w:tplc="5A82C2F4">
      <w:start w:val="1"/>
      <w:numFmt w:val="bullet"/>
      <w:lvlText w:val="•"/>
      <w:lvlJc w:val="left"/>
      <w:pPr>
        <w:ind w:left="5728" w:hanging="361"/>
      </w:pPr>
      <w:rPr>
        <w:rFonts w:hint="default"/>
      </w:rPr>
    </w:lvl>
    <w:lvl w:ilvl="7" w:tplc="AE94003C">
      <w:start w:val="1"/>
      <w:numFmt w:val="bullet"/>
      <w:lvlText w:val="•"/>
      <w:lvlJc w:val="left"/>
      <w:pPr>
        <w:ind w:left="6536" w:hanging="361"/>
      </w:pPr>
      <w:rPr>
        <w:rFonts w:hint="default"/>
      </w:rPr>
    </w:lvl>
    <w:lvl w:ilvl="8" w:tplc="371CAC12">
      <w:start w:val="1"/>
      <w:numFmt w:val="bullet"/>
      <w:lvlText w:val="•"/>
      <w:lvlJc w:val="left"/>
      <w:pPr>
        <w:ind w:left="7344" w:hanging="361"/>
      </w:pPr>
      <w:rPr>
        <w:rFonts w:hint="default"/>
      </w:rPr>
    </w:lvl>
  </w:abstractNum>
  <w:abstractNum w:abstractNumId="3" w15:restartNumberingAfterBreak="0">
    <w:nsid w:val="529569D2"/>
    <w:multiLevelType w:val="hybridMultilevel"/>
    <w:tmpl w:val="DE4E0D2C"/>
    <w:lvl w:ilvl="0" w:tplc="9E2475A8">
      <w:start w:val="1"/>
      <w:numFmt w:val="bullet"/>
      <w:lvlText w:val=""/>
      <w:lvlJc w:val="left"/>
      <w:pPr>
        <w:ind w:left="481" w:hanging="361"/>
      </w:pPr>
      <w:rPr>
        <w:rFonts w:ascii="Wingdings" w:eastAsia="Wingdings" w:hAnsi="Wingdings" w:hint="default"/>
        <w:sz w:val="22"/>
        <w:szCs w:val="22"/>
      </w:rPr>
    </w:lvl>
    <w:lvl w:ilvl="1" w:tplc="370417F8">
      <w:start w:val="1"/>
      <w:numFmt w:val="bullet"/>
      <w:lvlText w:val=""/>
      <w:lvlJc w:val="left"/>
      <w:pPr>
        <w:ind w:left="860" w:hanging="361"/>
      </w:pPr>
      <w:rPr>
        <w:rFonts w:ascii="Symbol" w:eastAsia="Symbol" w:hAnsi="Symbol" w:hint="default"/>
        <w:sz w:val="22"/>
        <w:szCs w:val="22"/>
      </w:rPr>
    </w:lvl>
    <w:lvl w:ilvl="2" w:tplc="0AC0DC08">
      <w:start w:val="1"/>
      <w:numFmt w:val="bullet"/>
      <w:lvlText w:val="•"/>
      <w:lvlJc w:val="left"/>
      <w:pPr>
        <w:ind w:left="1753" w:hanging="361"/>
      </w:pPr>
      <w:rPr>
        <w:rFonts w:hint="default"/>
      </w:rPr>
    </w:lvl>
    <w:lvl w:ilvl="3" w:tplc="C0B0D238">
      <w:start w:val="1"/>
      <w:numFmt w:val="bullet"/>
      <w:lvlText w:val="•"/>
      <w:lvlJc w:val="left"/>
      <w:pPr>
        <w:ind w:left="2646" w:hanging="361"/>
      </w:pPr>
      <w:rPr>
        <w:rFonts w:hint="default"/>
      </w:rPr>
    </w:lvl>
    <w:lvl w:ilvl="4" w:tplc="3EACD9DA">
      <w:start w:val="1"/>
      <w:numFmt w:val="bullet"/>
      <w:lvlText w:val="•"/>
      <w:lvlJc w:val="left"/>
      <w:pPr>
        <w:ind w:left="3540" w:hanging="361"/>
      </w:pPr>
      <w:rPr>
        <w:rFonts w:hint="default"/>
      </w:rPr>
    </w:lvl>
    <w:lvl w:ilvl="5" w:tplc="036223E8">
      <w:start w:val="1"/>
      <w:numFmt w:val="bullet"/>
      <w:lvlText w:val="•"/>
      <w:lvlJc w:val="left"/>
      <w:pPr>
        <w:ind w:left="4433" w:hanging="361"/>
      </w:pPr>
      <w:rPr>
        <w:rFonts w:hint="default"/>
      </w:rPr>
    </w:lvl>
    <w:lvl w:ilvl="6" w:tplc="FB14D092">
      <w:start w:val="1"/>
      <w:numFmt w:val="bullet"/>
      <w:lvlText w:val="•"/>
      <w:lvlJc w:val="left"/>
      <w:pPr>
        <w:ind w:left="5326" w:hanging="361"/>
      </w:pPr>
      <w:rPr>
        <w:rFonts w:hint="default"/>
      </w:rPr>
    </w:lvl>
    <w:lvl w:ilvl="7" w:tplc="F9F84F20">
      <w:start w:val="1"/>
      <w:numFmt w:val="bullet"/>
      <w:lvlText w:val="•"/>
      <w:lvlJc w:val="left"/>
      <w:pPr>
        <w:ind w:left="6220" w:hanging="361"/>
      </w:pPr>
      <w:rPr>
        <w:rFonts w:hint="default"/>
      </w:rPr>
    </w:lvl>
    <w:lvl w:ilvl="8" w:tplc="F7481220">
      <w:start w:val="1"/>
      <w:numFmt w:val="bullet"/>
      <w:lvlText w:val="•"/>
      <w:lvlJc w:val="left"/>
      <w:pPr>
        <w:ind w:left="7113" w:hanging="361"/>
      </w:pPr>
      <w:rPr>
        <w:rFonts w:hint="default"/>
      </w:rPr>
    </w:lvl>
  </w:abstractNum>
  <w:abstractNum w:abstractNumId="4" w15:restartNumberingAfterBreak="0">
    <w:nsid w:val="5562466F"/>
    <w:multiLevelType w:val="hybridMultilevel"/>
    <w:tmpl w:val="A5A6571E"/>
    <w:lvl w:ilvl="0" w:tplc="88FE17E6">
      <w:start w:val="1"/>
      <w:numFmt w:val="bullet"/>
      <w:lvlText w:val=""/>
      <w:lvlJc w:val="left"/>
      <w:pPr>
        <w:ind w:left="464" w:hanging="361"/>
      </w:pPr>
      <w:rPr>
        <w:rFonts w:ascii="Wingdings" w:eastAsia="Wingdings" w:hAnsi="Wingdings" w:hint="default"/>
        <w:sz w:val="22"/>
        <w:szCs w:val="22"/>
      </w:rPr>
    </w:lvl>
    <w:lvl w:ilvl="1" w:tplc="36EEB294">
      <w:start w:val="1"/>
      <w:numFmt w:val="bullet"/>
      <w:lvlText w:val="•"/>
      <w:lvlJc w:val="left"/>
      <w:pPr>
        <w:ind w:left="1303" w:hanging="361"/>
      </w:pPr>
      <w:rPr>
        <w:rFonts w:hint="default"/>
      </w:rPr>
    </w:lvl>
    <w:lvl w:ilvl="2" w:tplc="8A543C30">
      <w:start w:val="1"/>
      <w:numFmt w:val="bullet"/>
      <w:lvlText w:val="•"/>
      <w:lvlJc w:val="left"/>
      <w:pPr>
        <w:ind w:left="2141" w:hanging="361"/>
      </w:pPr>
      <w:rPr>
        <w:rFonts w:hint="default"/>
      </w:rPr>
    </w:lvl>
    <w:lvl w:ilvl="3" w:tplc="830CE960">
      <w:start w:val="1"/>
      <w:numFmt w:val="bullet"/>
      <w:lvlText w:val="•"/>
      <w:lvlJc w:val="left"/>
      <w:pPr>
        <w:ind w:left="2980" w:hanging="361"/>
      </w:pPr>
      <w:rPr>
        <w:rFonts w:hint="default"/>
      </w:rPr>
    </w:lvl>
    <w:lvl w:ilvl="4" w:tplc="933010E4">
      <w:start w:val="1"/>
      <w:numFmt w:val="bullet"/>
      <w:lvlText w:val="•"/>
      <w:lvlJc w:val="left"/>
      <w:pPr>
        <w:ind w:left="3818" w:hanging="361"/>
      </w:pPr>
      <w:rPr>
        <w:rFonts w:hint="default"/>
      </w:rPr>
    </w:lvl>
    <w:lvl w:ilvl="5" w:tplc="3F7A80AC">
      <w:start w:val="1"/>
      <w:numFmt w:val="bullet"/>
      <w:lvlText w:val="•"/>
      <w:lvlJc w:val="left"/>
      <w:pPr>
        <w:ind w:left="4656" w:hanging="361"/>
      </w:pPr>
      <w:rPr>
        <w:rFonts w:hint="default"/>
      </w:rPr>
    </w:lvl>
    <w:lvl w:ilvl="6" w:tplc="B4B4E958">
      <w:start w:val="1"/>
      <w:numFmt w:val="bullet"/>
      <w:lvlText w:val="•"/>
      <w:lvlJc w:val="left"/>
      <w:pPr>
        <w:ind w:left="5495" w:hanging="361"/>
      </w:pPr>
      <w:rPr>
        <w:rFonts w:hint="default"/>
      </w:rPr>
    </w:lvl>
    <w:lvl w:ilvl="7" w:tplc="699870DE">
      <w:start w:val="1"/>
      <w:numFmt w:val="bullet"/>
      <w:lvlText w:val="•"/>
      <w:lvlJc w:val="left"/>
      <w:pPr>
        <w:ind w:left="6333" w:hanging="361"/>
      </w:pPr>
      <w:rPr>
        <w:rFonts w:hint="default"/>
      </w:rPr>
    </w:lvl>
    <w:lvl w:ilvl="8" w:tplc="83480798">
      <w:start w:val="1"/>
      <w:numFmt w:val="bullet"/>
      <w:lvlText w:val="•"/>
      <w:lvlJc w:val="left"/>
      <w:pPr>
        <w:ind w:left="7172" w:hanging="361"/>
      </w:pPr>
      <w:rPr>
        <w:rFonts w:hint="default"/>
      </w:rPr>
    </w:lvl>
  </w:abstractNum>
  <w:abstractNum w:abstractNumId="5" w15:restartNumberingAfterBreak="0">
    <w:nsid w:val="603B7959"/>
    <w:multiLevelType w:val="hybridMultilevel"/>
    <w:tmpl w:val="2BA852BE"/>
    <w:lvl w:ilvl="0" w:tplc="C4C2D054">
      <w:start w:val="1"/>
      <w:numFmt w:val="decimal"/>
      <w:lvlText w:val="%1."/>
      <w:lvlJc w:val="left"/>
      <w:pPr>
        <w:ind w:left="579" w:hanging="360"/>
      </w:pPr>
      <w:rPr>
        <w:rFonts w:ascii="Arial" w:eastAsia="Arial" w:hAnsi="Arial" w:hint="default"/>
        <w:spacing w:val="2"/>
        <w:sz w:val="22"/>
        <w:szCs w:val="22"/>
      </w:rPr>
    </w:lvl>
    <w:lvl w:ilvl="1" w:tplc="A8CE680C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2" w:tplc="353CC0FE">
      <w:start w:val="1"/>
      <w:numFmt w:val="bullet"/>
      <w:lvlText w:val="•"/>
      <w:lvlJc w:val="left"/>
      <w:pPr>
        <w:ind w:left="2279" w:hanging="360"/>
      </w:pPr>
      <w:rPr>
        <w:rFonts w:hint="default"/>
      </w:rPr>
    </w:lvl>
    <w:lvl w:ilvl="3" w:tplc="476ED980">
      <w:start w:val="1"/>
      <w:numFmt w:val="bullet"/>
      <w:lvlText w:val="•"/>
      <w:lvlJc w:val="left"/>
      <w:pPr>
        <w:ind w:left="3129" w:hanging="360"/>
      </w:pPr>
      <w:rPr>
        <w:rFonts w:hint="default"/>
      </w:rPr>
    </w:lvl>
    <w:lvl w:ilvl="4" w:tplc="89CCCD0C">
      <w:start w:val="1"/>
      <w:numFmt w:val="bullet"/>
      <w:lvlText w:val="•"/>
      <w:lvlJc w:val="left"/>
      <w:pPr>
        <w:ind w:left="3979" w:hanging="360"/>
      </w:pPr>
      <w:rPr>
        <w:rFonts w:hint="default"/>
      </w:rPr>
    </w:lvl>
    <w:lvl w:ilvl="5" w:tplc="EB7EE8C8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E25A3A94">
      <w:start w:val="1"/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9B269D90">
      <w:start w:val="1"/>
      <w:numFmt w:val="bullet"/>
      <w:lvlText w:val="•"/>
      <w:lvlJc w:val="left"/>
      <w:pPr>
        <w:ind w:left="6529" w:hanging="360"/>
      </w:pPr>
      <w:rPr>
        <w:rFonts w:hint="default"/>
      </w:rPr>
    </w:lvl>
    <w:lvl w:ilvl="8" w:tplc="4E741F76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F34"/>
    <w:rsid w:val="0000078D"/>
    <w:rsid w:val="000F531E"/>
    <w:rsid w:val="00135DA6"/>
    <w:rsid w:val="0027668A"/>
    <w:rsid w:val="003831DD"/>
    <w:rsid w:val="003F4D43"/>
    <w:rsid w:val="00481DAF"/>
    <w:rsid w:val="004F7B36"/>
    <w:rsid w:val="00560D6F"/>
    <w:rsid w:val="005B3C58"/>
    <w:rsid w:val="0075619E"/>
    <w:rsid w:val="008E76EC"/>
    <w:rsid w:val="00980348"/>
    <w:rsid w:val="00AF5A2E"/>
    <w:rsid w:val="00B05411"/>
    <w:rsid w:val="00CD71E0"/>
    <w:rsid w:val="00D47925"/>
    <w:rsid w:val="00DE409F"/>
    <w:rsid w:val="00E60B6C"/>
    <w:rsid w:val="00F54750"/>
    <w:rsid w:val="00F85203"/>
    <w:rsid w:val="00F9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521BA-5844-40A8-B5A7-91EB59E1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96F34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F96F34"/>
    <w:pPr>
      <w:spacing w:before="59"/>
      <w:ind w:left="2986"/>
      <w:outlineLvl w:val="0"/>
    </w:pPr>
    <w:rPr>
      <w:rFonts w:ascii="Cambria" w:eastAsia="Cambria" w:hAnsi="Cambria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F96F34"/>
    <w:pPr>
      <w:ind w:left="3240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F96F34"/>
    <w:pPr>
      <w:ind w:left="140"/>
      <w:outlineLvl w:val="2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96F34"/>
    <w:rPr>
      <w:rFonts w:ascii="Cambria" w:eastAsia="Cambria" w:hAnsi="Cambria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F96F34"/>
    <w:rPr>
      <w:rFonts w:ascii="Arial" w:eastAsia="Arial" w:hAnsi="Arial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F96F34"/>
    <w:rPr>
      <w:rFonts w:ascii="Arial" w:eastAsia="Arial" w:hAnsi="Arial"/>
      <w:b/>
      <w:bCs/>
    </w:rPr>
  </w:style>
  <w:style w:type="paragraph" w:styleId="TOC1">
    <w:name w:val="toc 1"/>
    <w:basedOn w:val="Normal"/>
    <w:uiPriority w:val="1"/>
    <w:qFormat/>
    <w:rsid w:val="00F96F34"/>
    <w:pPr>
      <w:spacing w:before="578"/>
    </w:pPr>
    <w:rPr>
      <w:rFonts w:ascii="Cambria" w:eastAsia="Cambria" w:hAnsi="Cambria"/>
    </w:rPr>
  </w:style>
  <w:style w:type="paragraph" w:styleId="TOC2">
    <w:name w:val="toc 2"/>
    <w:basedOn w:val="Normal"/>
    <w:uiPriority w:val="1"/>
    <w:qFormat/>
    <w:rsid w:val="00F96F34"/>
    <w:pPr>
      <w:spacing w:before="212"/>
      <w:ind w:left="159"/>
    </w:pPr>
    <w:rPr>
      <w:rFonts w:ascii="Arial" w:eastAsia="Arial" w:hAnsi="Arial"/>
      <w:b/>
      <w:bCs/>
    </w:rPr>
  </w:style>
  <w:style w:type="paragraph" w:styleId="TOC3">
    <w:name w:val="toc 3"/>
    <w:basedOn w:val="Normal"/>
    <w:uiPriority w:val="1"/>
    <w:qFormat/>
    <w:rsid w:val="00F96F34"/>
    <w:pPr>
      <w:spacing w:before="212"/>
      <w:ind w:left="379"/>
    </w:pPr>
    <w:rPr>
      <w:rFonts w:ascii="Cambria" w:eastAsia="Cambria" w:hAnsi="Cambria"/>
    </w:rPr>
  </w:style>
  <w:style w:type="paragraph" w:styleId="TOC4">
    <w:name w:val="toc 4"/>
    <w:basedOn w:val="Normal"/>
    <w:uiPriority w:val="1"/>
    <w:qFormat/>
    <w:rsid w:val="00F96F34"/>
    <w:pPr>
      <w:spacing w:before="212"/>
      <w:ind w:left="380"/>
    </w:pPr>
    <w:rPr>
      <w:rFonts w:ascii="Cambria" w:eastAsia="Cambria" w:hAnsi="Cambria"/>
    </w:rPr>
  </w:style>
  <w:style w:type="paragraph" w:styleId="BodyText">
    <w:name w:val="Body Text"/>
    <w:basedOn w:val="Normal"/>
    <w:link w:val="BodyTextChar"/>
    <w:uiPriority w:val="1"/>
    <w:qFormat/>
    <w:rsid w:val="00F96F34"/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F96F34"/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F96F34"/>
  </w:style>
  <w:style w:type="paragraph" w:customStyle="1" w:styleId="TableParagraph">
    <w:name w:val="Table Paragraph"/>
    <w:basedOn w:val="Normal"/>
    <w:uiPriority w:val="1"/>
    <w:qFormat/>
    <w:rsid w:val="00F96F34"/>
  </w:style>
  <w:style w:type="character" w:styleId="Hyperlink">
    <w:name w:val="Hyperlink"/>
    <w:basedOn w:val="DefaultParagraphFont"/>
    <w:uiPriority w:val="99"/>
    <w:unhideWhenUsed/>
    <w:rsid w:val="00F96F3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6F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6F34"/>
  </w:style>
  <w:style w:type="paragraph" w:styleId="Footer">
    <w:name w:val="footer"/>
    <w:basedOn w:val="Normal"/>
    <w:link w:val="FooterChar"/>
    <w:uiPriority w:val="99"/>
    <w:unhideWhenUsed/>
    <w:rsid w:val="00F96F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6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17.png"/><Relationship Id="rId21" Type="http://schemas.openxmlformats.org/officeDocument/2006/relationships/footer" Target="footer5.xml"/><Relationship Id="rId34" Type="http://schemas.openxmlformats.org/officeDocument/2006/relationships/image" Target="media/image15.png"/><Relationship Id="rId42" Type="http://schemas.openxmlformats.org/officeDocument/2006/relationships/image" Target="media/image30.png"/><Relationship Id="rId47" Type="http://schemas.openxmlformats.org/officeDocument/2006/relationships/footer" Target="footer10.xml"/><Relationship Id="rId50" Type="http://schemas.openxmlformats.org/officeDocument/2006/relationships/footer" Target="footer12.xml"/><Relationship Id="rId63" Type="http://schemas.openxmlformats.org/officeDocument/2006/relationships/image" Target="media/image25.png"/><Relationship Id="rId68" Type="http://schemas.openxmlformats.org/officeDocument/2006/relationships/image" Target="media/image27.png"/><Relationship Id="rId84" Type="http://schemas.openxmlformats.org/officeDocument/2006/relationships/image" Target="media/image35.png"/><Relationship Id="rId97" Type="http://schemas.openxmlformats.org/officeDocument/2006/relationships/image" Target="media/image39.png"/><Relationship Id="rId104" Type="http://schemas.openxmlformats.org/officeDocument/2006/relationships/footer" Target="footer21.xml"/><Relationship Id="rId7" Type="http://schemas.openxmlformats.org/officeDocument/2006/relationships/image" Target="media/image1.png"/><Relationship Id="rId71" Type="http://schemas.openxmlformats.org/officeDocument/2006/relationships/footer" Target="footer15.xml"/><Relationship Id="rId92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20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20.png"/><Relationship Id="rId66" Type="http://schemas.openxmlformats.org/officeDocument/2006/relationships/image" Target="media/image26.jpeg"/><Relationship Id="rId74" Type="http://schemas.openxmlformats.org/officeDocument/2006/relationships/image" Target="media/image32.png"/><Relationship Id="rId87" Type="http://schemas.openxmlformats.org/officeDocument/2006/relationships/image" Target="media/image36.png"/><Relationship Id="rId102" Type="http://schemas.openxmlformats.org/officeDocument/2006/relationships/image" Target="media/image44.png"/><Relationship Id="rId5" Type="http://schemas.openxmlformats.org/officeDocument/2006/relationships/footnotes" Target="footnotes.xml"/><Relationship Id="rId82" Type="http://schemas.openxmlformats.org/officeDocument/2006/relationships/image" Target="media/image61.png"/><Relationship Id="rId95" Type="http://schemas.openxmlformats.org/officeDocument/2006/relationships/footer" Target="footer20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30" Type="http://schemas.openxmlformats.org/officeDocument/2006/relationships/footer" Target="footer6.xml"/><Relationship Id="rId35" Type="http://schemas.openxmlformats.org/officeDocument/2006/relationships/image" Target="media/image24.png"/><Relationship Id="rId43" Type="http://schemas.openxmlformats.org/officeDocument/2006/relationships/footer" Target="footer9.xml"/><Relationship Id="rId48" Type="http://schemas.openxmlformats.org/officeDocument/2006/relationships/image" Target="media/image22.png"/><Relationship Id="rId64" Type="http://schemas.openxmlformats.org/officeDocument/2006/relationships/image" Target="media/image47.png"/><Relationship Id="rId69" Type="http://schemas.openxmlformats.org/officeDocument/2006/relationships/footer" Target="footer14.xml"/><Relationship Id="rId77" Type="http://schemas.openxmlformats.org/officeDocument/2006/relationships/image" Target="media/image57.png"/><Relationship Id="rId100" Type="http://schemas.openxmlformats.org/officeDocument/2006/relationships/image" Target="media/image42.png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72" Type="http://schemas.openxmlformats.org/officeDocument/2006/relationships/image" Target="media/image31.png"/><Relationship Id="rId80" Type="http://schemas.openxmlformats.org/officeDocument/2006/relationships/image" Target="media/image59.png"/><Relationship Id="rId85" Type="http://schemas.openxmlformats.org/officeDocument/2006/relationships/image" Target="media/image63.png"/><Relationship Id="rId93" Type="http://schemas.openxmlformats.org/officeDocument/2006/relationships/image" Target="media/image70.png"/><Relationship Id="rId98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footer" Target="footer7.xml"/><Relationship Id="rId38" Type="http://schemas.openxmlformats.org/officeDocument/2006/relationships/footer" Target="footer8.xml"/><Relationship Id="rId46" Type="http://schemas.openxmlformats.org/officeDocument/2006/relationships/image" Target="media/image21.png"/><Relationship Id="rId67" Type="http://schemas.openxmlformats.org/officeDocument/2006/relationships/image" Target="media/image49.jpeg"/><Relationship Id="rId103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18.png"/><Relationship Id="rId62" Type="http://schemas.openxmlformats.org/officeDocument/2006/relationships/image" Target="media/image45.jpeg"/><Relationship Id="rId70" Type="http://schemas.openxmlformats.org/officeDocument/2006/relationships/image" Target="media/image29.png"/><Relationship Id="rId83" Type="http://schemas.openxmlformats.org/officeDocument/2006/relationships/footer" Target="footer17.xml"/><Relationship Id="rId91" Type="http://schemas.openxmlformats.org/officeDocument/2006/relationships/image" Target="media/image68.png"/><Relationship Id="rId96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footer" Target="footer11.xm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19.png"/><Relationship Id="rId52" Type="http://schemas.openxmlformats.org/officeDocument/2006/relationships/image" Target="media/image24.jpeg"/><Relationship Id="rId65" Type="http://schemas.openxmlformats.org/officeDocument/2006/relationships/footer" Target="footer13.xml"/><Relationship Id="rId73" Type="http://schemas.openxmlformats.org/officeDocument/2006/relationships/footer" Target="footer16.xml"/><Relationship Id="rId78" Type="http://schemas.openxmlformats.org/officeDocument/2006/relationships/image" Target="media/image33.png"/><Relationship Id="rId81" Type="http://schemas.openxmlformats.org/officeDocument/2006/relationships/image" Target="media/image34.png"/><Relationship Id="rId86" Type="http://schemas.openxmlformats.org/officeDocument/2006/relationships/footer" Target="footer18.xml"/><Relationship Id="rId94" Type="http://schemas.openxmlformats.org/officeDocument/2006/relationships/footer" Target="footer19.xml"/><Relationship Id="rId99" Type="http://schemas.openxmlformats.org/officeDocument/2006/relationships/image" Target="media/image41.png"/><Relationship Id="rId10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229D521C</Template>
  <TotalTime>0</TotalTime>
  <Pages>19</Pages>
  <Words>1987</Words>
  <Characters>11330</Characters>
  <Application>Microsoft Office Word</Application>
  <DocSecurity>4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Engineering Computer Network</Company>
  <LinksUpToDate>false</LinksUpToDate>
  <CharactersWithSpaces>13291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Amber L</dc:creator>
  <cp:keywords/>
  <dc:description/>
  <cp:lastModifiedBy>Martin, Amber L</cp:lastModifiedBy>
  <cp:revision>2</cp:revision>
  <dcterms:created xsi:type="dcterms:W3CDTF">2016-03-21T14:37:00Z</dcterms:created>
  <dcterms:modified xsi:type="dcterms:W3CDTF">2016-03-21T14:37:00Z</dcterms:modified>
</cp:coreProperties>
</file>